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705" w:rsidRPr="00252E31" w:rsidRDefault="00781705" w:rsidP="00FA1858">
      <w:pPr>
        <w:ind w:left="-329"/>
        <w:jc w:val="center"/>
        <w:rPr>
          <w:smallCaps w:val="0"/>
        </w:rPr>
      </w:pPr>
      <w:r w:rsidRPr="00252E31">
        <w:rPr>
          <w:smallCaps w:val="0"/>
        </w:rPr>
        <w:t>Министерство образования и науки Российской Федерации</w:t>
      </w:r>
    </w:p>
    <w:p w:rsidR="00781705" w:rsidRPr="00252E31" w:rsidRDefault="00781705" w:rsidP="00FA1858">
      <w:pPr>
        <w:ind w:left="-329"/>
        <w:jc w:val="center"/>
        <w:rPr>
          <w:smallCaps w:val="0"/>
        </w:rPr>
      </w:pPr>
      <w:r w:rsidRPr="00252E31">
        <w:rPr>
          <w:smallCaps w:val="0"/>
        </w:rPr>
        <w:t>КУБАНСКИЙ ГОСУДАРСТВЕННЫЙ УНИВЕРСИТЕТ</w:t>
      </w:r>
    </w:p>
    <w:p w:rsidR="00781705" w:rsidRPr="00252E31" w:rsidRDefault="00781705" w:rsidP="00C826FB">
      <w:pPr>
        <w:ind w:left="-330"/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52"/>
          <w:szCs w:val="52"/>
        </w:rPr>
      </w:pPr>
      <w:r w:rsidRPr="00252E31">
        <w:rPr>
          <w:smallCaps w:val="0"/>
          <w:sz w:val="52"/>
          <w:szCs w:val="52"/>
        </w:rPr>
        <w:t>ЧУГАЕВ АЛЕКСАНДР ПЕТРОВИЧ</w:t>
      </w: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44"/>
          <w:szCs w:val="44"/>
        </w:rPr>
      </w:pPr>
      <w:r w:rsidRPr="00252E31">
        <w:rPr>
          <w:smallCaps w:val="0"/>
          <w:sz w:val="44"/>
          <w:szCs w:val="44"/>
        </w:rPr>
        <w:t xml:space="preserve">Биобиблиографический указатель </w:t>
      </w:r>
    </w:p>
    <w:p w:rsidR="00781705" w:rsidRPr="00252E31" w:rsidRDefault="00781705" w:rsidP="00D534F4">
      <w:pPr>
        <w:jc w:val="center"/>
        <w:rPr>
          <w:smallCaps w:val="0"/>
          <w:sz w:val="44"/>
          <w:szCs w:val="44"/>
        </w:rPr>
      </w:pPr>
    </w:p>
    <w:p w:rsidR="00781705" w:rsidRPr="00252E31" w:rsidRDefault="00781705" w:rsidP="00D534F4">
      <w:pPr>
        <w:jc w:val="center"/>
        <w:rPr>
          <w:smallCaps w:val="0"/>
          <w:sz w:val="44"/>
          <w:szCs w:val="44"/>
        </w:rPr>
      </w:pPr>
    </w:p>
    <w:p w:rsidR="00781705" w:rsidRPr="00252E31" w:rsidRDefault="00781705" w:rsidP="00837883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both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  <w:sz w:val="28"/>
          <w:szCs w:val="28"/>
        </w:rPr>
      </w:pPr>
    </w:p>
    <w:p w:rsidR="00781705" w:rsidRPr="00252E31" w:rsidRDefault="00781705" w:rsidP="00D534F4">
      <w:pPr>
        <w:jc w:val="center"/>
        <w:rPr>
          <w:smallCaps w:val="0"/>
        </w:rPr>
      </w:pPr>
    </w:p>
    <w:p w:rsidR="00781705" w:rsidRPr="00252E31" w:rsidRDefault="00781705" w:rsidP="00D534F4">
      <w:pPr>
        <w:jc w:val="center"/>
        <w:rPr>
          <w:smallCaps w:val="0"/>
        </w:rPr>
      </w:pPr>
      <w:r w:rsidRPr="00252E31">
        <w:rPr>
          <w:smallCaps w:val="0"/>
        </w:rPr>
        <w:t>Краснодар</w:t>
      </w:r>
    </w:p>
    <w:p w:rsidR="00781705" w:rsidRPr="00252E31" w:rsidRDefault="00781705" w:rsidP="00845F48">
      <w:pPr>
        <w:jc w:val="center"/>
      </w:pPr>
      <w:r w:rsidRPr="00252E31">
        <w:t>2015</w:t>
      </w:r>
    </w:p>
    <w:p w:rsidR="00781705" w:rsidRPr="00255391" w:rsidRDefault="00781705" w:rsidP="008E3940">
      <w:pPr>
        <w:jc w:val="center"/>
        <w:rPr>
          <w:b w:val="0"/>
          <w:smallCaps w:val="0"/>
        </w:rPr>
      </w:pPr>
      <w:r w:rsidRPr="00255391">
        <w:rPr>
          <w:b w:val="0"/>
          <w:smallCaps w:val="0"/>
        </w:rPr>
        <w:t>Министерство образования и науки</w:t>
      </w:r>
      <w:r>
        <w:rPr>
          <w:b w:val="0"/>
          <w:smallCaps w:val="0"/>
        </w:rPr>
        <w:t xml:space="preserve"> </w:t>
      </w:r>
      <w:r w:rsidRPr="00255391">
        <w:rPr>
          <w:b w:val="0"/>
          <w:smallCaps w:val="0"/>
        </w:rPr>
        <w:t>Российской Федерации</w:t>
      </w:r>
    </w:p>
    <w:p w:rsidR="00781705" w:rsidRPr="000E16D0" w:rsidRDefault="00781705" w:rsidP="008E3940">
      <w:pPr>
        <w:jc w:val="center"/>
        <w:rPr>
          <w:b w:val="0"/>
        </w:rPr>
      </w:pPr>
      <w:r w:rsidRPr="000E16D0">
        <w:rPr>
          <w:b w:val="0"/>
        </w:rPr>
        <w:t>КУБАНСКИЙ ГОСУДАРСТВЕННЫЙ УНИВЕРСИТЕТ</w:t>
      </w:r>
    </w:p>
    <w:p w:rsidR="00781705" w:rsidRPr="00FF7E77" w:rsidRDefault="00781705" w:rsidP="008E3940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Научная библиотека</w:t>
      </w:r>
    </w:p>
    <w:p w:rsidR="00781705" w:rsidRPr="00932411" w:rsidRDefault="00781705" w:rsidP="008E3940">
      <w:pPr>
        <w:jc w:val="center"/>
        <w:rPr>
          <w:b w:val="0"/>
          <w:smallCaps w:val="0"/>
          <w:sz w:val="28"/>
          <w:szCs w:val="28"/>
        </w:rPr>
      </w:pPr>
      <w:r>
        <w:rPr>
          <w:b w:val="0"/>
          <w:smallCaps w:val="0"/>
          <w:sz w:val="28"/>
          <w:szCs w:val="28"/>
        </w:rPr>
        <w:t>Информационно-библиографический отдел</w:t>
      </w:r>
    </w:p>
    <w:p w:rsidR="00781705" w:rsidRDefault="00781705" w:rsidP="00A55A40">
      <w:pPr>
        <w:jc w:val="right"/>
        <w:rPr>
          <w:i/>
          <w:smallCaps w:val="0"/>
          <w:sz w:val="28"/>
          <w:szCs w:val="28"/>
        </w:rPr>
      </w:pPr>
    </w:p>
    <w:p w:rsidR="00781705" w:rsidRDefault="00781705" w:rsidP="00A55A40">
      <w:pPr>
        <w:jc w:val="right"/>
        <w:rPr>
          <w:i/>
          <w:smallCaps w:val="0"/>
          <w:sz w:val="28"/>
          <w:szCs w:val="28"/>
        </w:rPr>
      </w:pPr>
    </w:p>
    <w:p w:rsidR="00781705" w:rsidRPr="00255391" w:rsidRDefault="00781705" w:rsidP="00A55A40">
      <w:pPr>
        <w:jc w:val="right"/>
        <w:rPr>
          <w:i/>
          <w:smallCaps w:val="0"/>
          <w:sz w:val="28"/>
          <w:szCs w:val="28"/>
        </w:rPr>
      </w:pPr>
    </w:p>
    <w:p w:rsidR="00781705" w:rsidRDefault="00781705" w:rsidP="00845F48">
      <w:pPr>
        <w:jc w:val="right"/>
        <w:rPr>
          <w:b w:val="0"/>
          <w:i/>
          <w:smallCaps w:val="0"/>
          <w:sz w:val="28"/>
          <w:szCs w:val="28"/>
        </w:rPr>
      </w:pPr>
      <w:r>
        <w:rPr>
          <w:b w:val="0"/>
          <w:i/>
          <w:smallCaps w:val="0"/>
          <w:sz w:val="28"/>
          <w:szCs w:val="28"/>
        </w:rPr>
        <w:t>К 70-летию Победы</w:t>
      </w:r>
    </w:p>
    <w:p w:rsidR="00781705" w:rsidRDefault="00781705" w:rsidP="00845F48">
      <w:pPr>
        <w:jc w:val="right"/>
        <w:rPr>
          <w:b w:val="0"/>
          <w:i/>
          <w:smallCaps w:val="0"/>
          <w:sz w:val="28"/>
          <w:szCs w:val="28"/>
        </w:rPr>
      </w:pPr>
      <w:r>
        <w:rPr>
          <w:b w:val="0"/>
          <w:i/>
          <w:smallCaps w:val="0"/>
          <w:sz w:val="28"/>
          <w:szCs w:val="28"/>
        </w:rPr>
        <w:t>в Великой Отечественной войне</w:t>
      </w:r>
    </w:p>
    <w:p w:rsidR="00781705" w:rsidRPr="00C80181" w:rsidRDefault="00781705" w:rsidP="00845F48">
      <w:pPr>
        <w:jc w:val="right"/>
        <w:rPr>
          <w:b w:val="0"/>
          <w:i/>
          <w:smallCaps w:val="0"/>
          <w:sz w:val="28"/>
          <w:szCs w:val="28"/>
        </w:rPr>
      </w:pPr>
      <w:r>
        <w:rPr>
          <w:b w:val="0"/>
          <w:i/>
          <w:smallCaps w:val="0"/>
          <w:sz w:val="28"/>
          <w:szCs w:val="28"/>
        </w:rPr>
        <w:t>1941-1945 гг.</w:t>
      </w: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Pr="00845F48" w:rsidRDefault="00781705" w:rsidP="00845F48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Pr="00C826FB" w:rsidRDefault="00781705" w:rsidP="00845F48">
      <w:pPr>
        <w:jc w:val="center"/>
        <w:rPr>
          <w:b w:val="0"/>
          <w:smallCaps w:val="0"/>
          <w:sz w:val="56"/>
          <w:szCs w:val="56"/>
        </w:rPr>
      </w:pPr>
    </w:p>
    <w:p w:rsidR="00781705" w:rsidRPr="00C826FB" w:rsidRDefault="00781705" w:rsidP="00845F48">
      <w:pPr>
        <w:jc w:val="center"/>
        <w:rPr>
          <w:b w:val="0"/>
          <w:smallCaps w:val="0"/>
          <w:sz w:val="56"/>
          <w:szCs w:val="56"/>
        </w:rPr>
      </w:pPr>
      <w:r>
        <w:rPr>
          <w:b w:val="0"/>
          <w:smallCaps w:val="0"/>
          <w:sz w:val="56"/>
          <w:szCs w:val="56"/>
        </w:rPr>
        <w:t>ЧУГАЕВ АЛЕКСАНДР ПЕТРОВИЧ</w:t>
      </w:r>
    </w:p>
    <w:p w:rsidR="00781705" w:rsidRPr="00C826FB" w:rsidRDefault="00781705" w:rsidP="00845F48">
      <w:pPr>
        <w:jc w:val="center"/>
        <w:rPr>
          <w:b w:val="0"/>
          <w:smallCaps w:val="0"/>
          <w:sz w:val="44"/>
          <w:szCs w:val="44"/>
        </w:rPr>
      </w:pPr>
      <w:r w:rsidRPr="00C826FB">
        <w:rPr>
          <w:b w:val="0"/>
          <w:smallCaps w:val="0"/>
          <w:sz w:val="44"/>
          <w:szCs w:val="44"/>
        </w:rPr>
        <w:t xml:space="preserve">Биобиблиографический указатель </w:t>
      </w:r>
    </w:p>
    <w:p w:rsidR="00781705" w:rsidRPr="00C826FB" w:rsidRDefault="00781705" w:rsidP="00845F48">
      <w:pPr>
        <w:jc w:val="center"/>
        <w:rPr>
          <w:b w:val="0"/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845F48">
      <w:pPr>
        <w:jc w:val="both"/>
        <w:rPr>
          <w:smallCaps w:val="0"/>
          <w:sz w:val="28"/>
          <w:szCs w:val="28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Default="00781705" w:rsidP="00A55A40">
      <w:pPr>
        <w:jc w:val="center"/>
        <w:rPr>
          <w:b w:val="0"/>
          <w:smallCaps w:val="0"/>
        </w:rPr>
      </w:pPr>
    </w:p>
    <w:p w:rsidR="00781705" w:rsidRPr="008A6ECD" w:rsidRDefault="00781705" w:rsidP="00A55A40">
      <w:pPr>
        <w:jc w:val="center"/>
        <w:rPr>
          <w:b w:val="0"/>
          <w:smallCaps w:val="0"/>
        </w:rPr>
      </w:pPr>
      <w:r w:rsidRPr="008A6ECD">
        <w:rPr>
          <w:b w:val="0"/>
          <w:smallCaps w:val="0"/>
        </w:rPr>
        <w:t>Краснодар</w:t>
      </w:r>
    </w:p>
    <w:p w:rsidR="00781705" w:rsidRPr="00A55A40" w:rsidRDefault="00781705" w:rsidP="00A55A40">
      <w:pPr>
        <w:jc w:val="center"/>
        <w:rPr>
          <w:b w:val="0"/>
        </w:rPr>
      </w:pPr>
      <w:r>
        <w:rPr>
          <w:noProof/>
        </w:rPr>
        <w:pict>
          <v:rect id="_x0000_s1026" style="position:absolute;left:0;text-align:left;margin-left:198pt;margin-top:32.95pt;width:45pt;height:45pt;z-index:251657728" stroked="f"/>
        </w:pict>
      </w:r>
      <w:r>
        <w:rPr>
          <w:noProof/>
        </w:rPr>
        <w:pict>
          <v:rect id="_x0000_s1027" style="position:absolute;left:0;text-align:left;margin-left:234pt;margin-top:71.05pt;width:27pt;height:9pt;z-index:251656704" stroked="f"/>
        </w:pict>
      </w:r>
      <w:r>
        <w:rPr>
          <w:b w:val="0"/>
        </w:rPr>
        <w:t>2015</w:t>
      </w:r>
    </w:p>
    <w:p w:rsidR="00781705" w:rsidRDefault="00781705" w:rsidP="00845F48">
      <w:pPr>
        <w:rPr>
          <w:b w:val="0"/>
          <w:sz w:val="28"/>
          <w:szCs w:val="28"/>
        </w:rPr>
      </w:pPr>
    </w:p>
    <w:p w:rsidR="00781705" w:rsidRDefault="00781705" w:rsidP="00845F48">
      <w:pPr>
        <w:rPr>
          <w:b w:val="0"/>
          <w:sz w:val="28"/>
          <w:szCs w:val="28"/>
        </w:rPr>
      </w:pPr>
    </w:p>
    <w:p w:rsidR="00781705" w:rsidRPr="00B43618" w:rsidRDefault="00781705" w:rsidP="00B43618">
      <w:pPr>
        <w:rPr>
          <w:b w:val="0"/>
        </w:rPr>
      </w:pPr>
      <w:r w:rsidRPr="00B43618">
        <w:rPr>
          <w:b w:val="0"/>
        </w:rPr>
        <w:t>УДК 343.2/7:343.9 (083.8)</w:t>
      </w:r>
    </w:p>
    <w:p w:rsidR="00781705" w:rsidRPr="00B43618" w:rsidRDefault="00781705" w:rsidP="00B43618">
      <w:pPr>
        <w:rPr>
          <w:b w:val="0"/>
        </w:rPr>
      </w:pPr>
      <w:r w:rsidRPr="00B43618">
        <w:rPr>
          <w:b w:val="0"/>
        </w:rPr>
        <w:t>ББК 67.408:я1</w:t>
      </w:r>
    </w:p>
    <w:p w:rsidR="00781705" w:rsidRPr="00B43618" w:rsidRDefault="00781705" w:rsidP="006346ED">
      <w:pPr>
        <w:ind w:firstLine="708"/>
        <w:rPr>
          <w:b w:val="0"/>
        </w:rPr>
      </w:pPr>
      <w:r w:rsidRPr="00B43618">
        <w:rPr>
          <w:b w:val="0"/>
        </w:rPr>
        <w:t>Ч 83</w:t>
      </w:r>
    </w:p>
    <w:p w:rsidR="00781705" w:rsidRPr="00B43618" w:rsidRDefault="00781705" w:rsidP="00B43618">
      <w:pPr>
        <w:jc w:val="both"/>
        <w:rPr>
          <w:smallCaps w:val="0"/>
        </w:rPr>
      </w:pPr>
    </w:p>
    <w:p w:rsidR="00781705" w:rsidRPr="00B43618" w:rsidRDefault="00781705" w:rsidP="00B43618">
      <w:pPr>
        <w:jc w:val="both"/>
        <w:rPr>
          <w:smallCaps w:val="0"/>
        </w:rPr>
      </w:pPr>
    </w:p>
    <w:p w:rsidR="00781705" w:rsidRPr="00B43618" w:rsidRDefault="00781705" w:rsidP="00B43618">
      <w:pPr>
        <w:jc w:val="both"/>
        <w:rPr>
          <w:smallCaps w:val="0"/>
        </w:rPr>
      </w:pPr>
    </w:p>
    <w:p w:rsidR="00781705" w:rsidRPr="00B43618" w:rsidRDefault="00781705" w:rsidP="00B43618">
      <w:pPr>
        <w:jc w:val="both"/>
        <w:rPr>
          <w:smallCaps w:val="0"/>
        </w:rPr>
      </w:pPr>
    </w:p>
    <w:p w:rsidR="00781705" w:rsidRDefault="00781705" w:rsidP="00B43618">
      <w:pPr>
        <w:ind w:firstLine="709"/>
        <w:jc w:val="both"/>
        <w:rPr>
          <w:smallCaps w:val="0"/>
        </w:rPr>
      </w:pPr>
    </w:p>
    <w:p w:rsidR="00781705" w:rsidRDefault="00781705" w:rsidP="00B43618">
      <w:pPr>
        <w:ind w:firstLine="709"/>
        <w:jc w:val="both"/>
        <w:rPr>
          <w:smallCaps w:val="0"/>
        </w:rPr>
      </w:pPr>
    </w:p>
    <w:p w:rsidR="00781705" w:rsidRPr="00B43618" w:rsidRDefault="00781705" w:rsidP="00DA7FB5">
      <w:pPr>
        <w:jc w:val="both"/>
        <w:rPr>
          <w:b w:val="0"/>
          <w:smallCaps w:val="0"/>
        </w:rPr>
      </w:pPr>
      <w:r w:rsidRPr="00B43618">
        <w:rPr>
          <w:smallCaps w:val="0"/>
        </w:rPr>
        <w:t>Ч 83</w:t>
      </w:r>
      <w:r>
        <w:rPr>
          <w:smallCaps w:val="0"/>
        </w:rPr>
        <w:tab/>
      </w:r>
      <w:r>
        <w:rPr>
          <w:smallCaps w:val="0"/>
        </w:rPr>
        <w:tab/>
      </w:r>
      <w:r w:rsidRPr="00252E31">
        <w:rPr>
          <w:b w:val="0"/>
          <w:smallCaps w:val="0"/>
        </w:rPr>
        <w:t>Чугаев Александр Петрович</w:t>
      </w:r>
      <w:r>
        <w:rPr>
          <w:b w:val="0"/>
          <w:smallCaps w:val="0"/>
        </w:rPr>
        <w:t>: биобиблиографи-</w:t>
      </w:r>
      <w:r>
        <w:rPr>
          <w:b w:val="0"/>
          <w:smallCaps w:val="0"/>
        </w:rPr>
        <w:tab/>
        <w:t>ческий</w:t>
      </w:r>
      <w:r w:rsidRPr="00B43618">
        <w:rPr>
          <w:b w:val="0"/>
          <w:smallCaps w:val="0"/>
        </w:rPr>
        <w:t xml:space="preserve"> указатель / сост. Е.Е. Канашина; под ред. Г.В. Соло</w:t>
      </w:r>
      <w:r>
        <w:rPr>
          <w:b w:val="0"/>
          <w:smallCaps w:val="0"/>
        </w:rPr>
        <w:t>-</w:t>
      </w:r>
      <w:r>
        <w:rPr>
          <w:b w:val="0"/>
          <w:smallCaps w:val="0"/>
        </w:rPr>
        <w:tab/>
      </w:r>
      <w:r w:rsidRPr="00B43618">
        <w:rPr>
          <w:b w:val="0"/>
          <w:smallCaps w:val="0"/>
        </w:rPr>
        <w:t xml:space="preserve">вьевой, Н.С. Протасовой. – Краснодар: Кубанский гос. ун-т, </w:t>
      </w:r>
      <w:r>
        <w:rPr>
          <w:b w:val="0"/>
          <w:smallCaps w:val="0"/>
        </w:rPr>
        <w:tab/>
        <w:t xml:space="preserve">2015. – 66 с. </w:t>
      </w:r>
      <w:r w:rsidRPr="00002AAF">
        <w:rPr>
          <w:b w:val="0"/>
          <w:smallCaps w:val="0"/>
        </w:rPr>
        <w:t>–</w:t>
      </w:r>
      <w:r>
        <w:rPr>
          <w:b w:val="0"/>
          <w:smallCaps w:val="0"/>
        </w:rPr>
        <w:t xml:space="preserve"> 5</w:t>
      </w:r>
      <w:r w:rsidRPr="00B43618">
        <w:rPr>
          <w:b w:val="0"/>
          <w:smallCaps w:val="0"/>
        </w:rPr>
        <w:t>0 экз.</w:t>
      </w:r>
    </w:p>
    <w:p w:rsidR="00781705" w:rsidRPr="00B43618" w:rsidRDefault="00781705" w:rsidP="00B43618">
      <w:pPr>
        <w:ind w:firstLine="709"/>
        <w:jc w:val="both"/>
        <w:rPr>
          <w:b w:val="0"/>
          <w:smallCaps w:val="0"/>
        </w:rPr>
      </w:pPr>
    </w:p>
    <w:p w:rsidR="00781705" w:rsidRPr="00B43618" w:rsidRDefault="00781705" w:rsidP="00B43618">
      <w:pPr>
        <w:ind w:firstLine="709"/>
        <w:jc w:val="both"/>
        <w:rPr>
          <w:smallCaps w:val="0"/>
        </w:rPr>
      </w:pPr>
    </w:p>
    <w:p w:rsidR="00781705" w:rsidRPr="00B43618" w:rsidRDefault="00781705" w:rsidP="00B43618">
      <w:pPr>
        <w:ind w:firstLine="709"/>
        <w:jc w:val="both"/>
        <w:rPr>
          <w:b w:val="0"/>
          <w:smallCaps w:val="0"/>
        </w:rPr>
      </w:pPr>
      <w:r w:rsidRPr="00B43618">
        <w:rPr>
          <w:b w:val="0"/>
          <w:smallCaps w:val="0"/>
        </w:rPr>
        <w:t>Биобиблиографический указатель работ кандидата</w:t>
      </w:r>
      <w:r>
        <w:rPr>
          <w:b w:val="0"/>
          <w:smallCaps w:val="0"/>
        </w:rPr>
        <w:t xml:space="preserve"> юридических</w:t>
      </w:r>
      <w:r w:rsidRPr="00002AAF">
        <w:rPr>
          <w:b w:val="0"/>
          <w:smallCaps w:val="0"/>
        </w:rPr>
        <w:t xml:space="preserve"> </w:t>
      </w:r>
      <w:r w:rsidRPr="00B43618">
        <w:rPr>
          <w:b w:val="0"/>
          <w:smallCaps w:val="0"/>
        </w:rPr>
        <w:t>наук,</w:t>
      </w:r>
      <w:r w:rsidRPr="00002AAF">
        <w:rPr>
          <w:b w:val="0"/>
          <w:smallCaps w:val="0"/>
        </w:rPr>
        <w:t xml:space="preserve"> </w:t>
      </w:r>
      <w:r>
        <w:rPr>
          <w:b w:val="0"/>
          <w:smallCaps w:val="0"/>
        </w:rPr>
        <w:t>профессора,</w:t>
      </w:r>
      <w:r w:rsidRPr="00002AAF">
        <w:rPr>
          <w:b w:val="0"/>
          <w:smallCaps w:val="0"/>
        </w:rPr>
        <w:t xml:space="preserve"> </w:t>
      </w:r>
      <w:r w:rsidRPr="00B43618">
        <w:rPr>
          <w:b w:val="0"/>
          <w:smallCaps w:val="0"/>
        </w:rPr>
        <w:t xml:space="preserve">ветерана </w:t>
      </w:r>
      <w:r>
        <w:rPr>
          <w:b w:val="0"/>
          <w:smallCaps w:val="0"/>
        </w:rPr>
        <w:t xml:space="preserve">Великой </w:t>
      </w:r>
      <w:r w:rsidRPr="00B43618">
        <w:rPr>
          <w:b w:val="0"/>
          <w:smallCaps w:val="0"/>
        </w:rPr>
        <w:t>Отечественной войны</w:t>
      </w:r>
      <w:r>
        <w:rPr>
          <w:b w:val="0"/>
          <w:smallCaps w:val="0"/>
        </w:rPr>
        <w:t xml:space="preserve"> </w:t>
      </w:r>
      <w:r w:rsidRPr="00B43618">
        <w:rPr>
          <w:b w:val="0"/>
          <w:smallCaps w:val="0"/>
        </w:rPr>
        <w:t>Александра Петровича</w:t>
      </w:r>
      <w:r w:rsidRPr="00002AAF">
        <w:rPr>
          <w:b w:val="0"/>
          <w:smallCaps w:val="0"/>
        </w:rPr>
        <w:t xml:space="preserve"> </w:t>
      </w:r>
      <w:r w:rsidRPr="00B43618">
        <w:rPr>
          <w:b w:val="0"/>
          <w:smallCaps w:val="0"/>
        </w:rPr>
        <w:t>Чуга</w:t>
      </w:r>
      <w:r>
        <w:rPr>
          <w:b w:val="0"/>
          <w:smallCaps w:val="0"/>
        </w:rPr>
        <w:t xml:space="preserve">ева включает </w:t>
      </w:r>
      <w:r w:rsidRPr="00B43618">
        <w:rPr>
          <w:b w:val="0"/>
          <w:smallCaps w:val="0"/>
        </w:rPr>
        <w:t xml:space="preserve">его </w:t>
      </w:r>
      <w:r>
        <w:rPr>
          <w:b w:val="0"/>
          <w:smallCaps w:val="0"/>
        </w:rPr>
        <w:t xml:space="preserve">опубликованные </w:t>
      </w:r>
      <w:r w:rsidRPr="00B43618">
        <w:rPr>
          <w:b w:val="0"/>
          <w:smallCaps w:val="0"/>
        </w:rPr>
        <w:t>работы с 1958 по 2014 г.</w:t>
      </w:r>
    </w:p>
    <w:p w:rsidR="00781705" w:rsidRPr="00B43618" w:rsidRDefault="00781705" w:rsidP="00B43618">
      <w:pPr>
        <w:ind w:firstLine="709"/>
        <w:jc w:val="both"/>
        <w:rPr>
          <w:smallCaps w:val="0"/>
        </w:rPr>
      </w:pPr>
      <w:r w:rsidRPr="00B43618">
        <w:rPr>
          <w:b w:val="0"/>
          <w:smallCaps w:val="0"/>
        </w:rPr>
        <w:t xml:space="preserve">В библиографии учтены статьи из книг и периодических изданий, рассказывающих о научном и жизненном пути </w:t>
      </w:r>
      <w:r>
        <w:rPr>
          <w:b w:val="0"/>
          <w:smallCaps w:val="0"/>
        </w:rPr>
        <w:t xml:space="preserve">             </w:t>
      </w:r>
      <w:r w:rsidRPr="00B43618">
        <w:rPr>
          <w:b w:val="0"/>
          <w:smallCaps w:val="0"/>
        </w:rPr>
        <w:t>А. П. Чугаева, которые дополнены фотодокументами.</w:t>
      </w:r>
    </w:p>
    <w:p w:rsidR="00781705" w:rsidRPr="00B43618" w:rsidRDefault="00781705" w:rsidP="00B43618">
      <w:pPr>
        <w:ind w:firstLine="709"/>
        <w:jc w:val="both"/>
        <w:rPr>
          <w:smallCaps w:val="0"/>
        </w:rPr>
      </w:pPr>
      <w:r w:rsidRPr="00B43618">
        <w:rPr>
          <w:b w:val="0"/>
          <w:smallCaps w:val="0"/>
        </w:rPr>
        <w:t>Биобиблиографический указатель предназначен для преподавателей, студентов, аспирантов, специалистов в области уголовного права, а также для широкого круга читателей, интересующихся научной деятельностью и</w:t>
      </w:r>
      <w:r>
        <w:rPr>
          <w:b w:val="0"/>
          <w:smallCaps w:val="0"/>
        </w:rPr>
        <w:t xml:space="preserve"> биографиями ученых </w:t>
      </w:r>
      <w:r w:rsidRPr="00B43618">
        <w:rPr>
          <w:b w:val="0"/>
          <w:smallCaps w:val="0"/>
        </w:rPr>
        <w:t>Кубанского государственного университета.</w:t>
      </w:r>
    </w:p>
    <w:p w:rsidR="00781705" w:rsidRPr="00002AAF" w:rsidRDefault="00781705" w:rsidP="00002AAF">
      <w:pPr>
        <w:tabs>
          <w:tab w:val="left" w:pos="8628"/>
        </w:tabs>
        <w:ind w:firstLine="709"/>
        <w:jc w:val="both"/>
        <w:rPr>
          <w:b w:val="0"/>
          <w:smallCaps w:val="0"/>
        </w:rPr>
      </w:pPr>
      <w:r w:rsidRPr="00B43618">
        <w:rPr>
          <w:b w:val="0"/>
          <w:smallCaps w:val="0"/>
        </w:rPr>
        <w:tab/>
      </w:r>
    </w:p>
    <w:p w:rsidR="00781705" w:rsidRPr="00B43618" w:rsidRDefault="00781705" w:rsidP="00B43618">
      <w:pPr>
        <w:jc w:val="both"/>
        <w:rPr>
          <w:smallCaps w:val="0"/>
        </w:rPr>
      </w:pPr>
    </w:p>
    <w:p w:rsidR="00781705" w:rsidRPr="00B43618" w:rsidRDefault="00781705" w:rsidP="00002AAF">
      <w:pPr>
        <w:jc w:val="right"/>
        <w:rPr>
          <w:smallCaps w:val="0"/>
        </w:rPr>
      </w:pPr>
    </w:p>
    <w:p w:rsidR="00781705" w:rsidRDefault="00781705" w:rsidP="005C4E43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  УДК </w:t>
      </w:r>
      <w:r w:rsidRPr="00B43618">
        <w:rPr>
          <w:b w:val="0"/>
        </w:rPr>
        <w:t>343/2/7:343/9(083/</w:t>
      </w:r>
      <w:r>
        <w:rPr>
          <w:b w:val="0"/>
        </w:rPr>
        <w:t>8)</w:t>
      </w:r>
    </w:p>
    <w:p w:rsidR="00781705" w:rsidRPr="005C4E43" w:rsidRDefault="00781705" w:rsidP="005C4E43"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B43618">
        <w:rPr>
          <w:b w:val="0"/>
        </w:rPr>
        <w:t>ББК</w:t>
      </w:r>
      <w:r w:rsidRPr="000A0DDC">
        <w:rPr>
          <w:b w:val="0"/>
        </w:rPr>
        <w:t xml:space="preserve"> </w:t>
      </w:r>
      <w:r w:rsidRPr="00B43618">
        <w:rPr>
          <w:b w:val="0"/>
        </w:rPr>
        <w:t>67.408:я1</w:t>
      </w:r>
    </w:p>
    <w:p w:rsidR="00781705" w:rsidRDefault="00781705" w:rsidP="005C4E43">
      <w:pPr>
        <w:ind w:firstLine="709"/>
        <w:rPr>
          <w:b w:val="0"/>
        </w:rPr>
      </w:pPr>
    </w:p>
    <w:p w:rsidR="00781705" w:rsidRPr="00002AAF" w:rsidRDefault="00781705" w:rsidP="00002AAF">
      <w:pPr>
        <w:ind w:firstLine="709"/>
        <w:rPr>
          <w:b w:val="0"/>
        </w:rPr>
      </w:pPr>
    </w:p>
    <w:p w:rsidR="00781705" w:rsidRPr="00B43618" w:rsidRDefault="00781705" w:rsidP="00B43618">
      <w:pPr>
        <w:ind w:firstLine="709"/>
        <w:jc w:val="right"/>
        <w:rPr>
          <w:b w:val="0"/>
          <w:smallCaps w:val="0"/>
        </w:rPr>
      </w:pPr>
      <w:r w:rsidRPr="00B43618">
        <w:rPr>
          <w:b w:val="0"/>
        </w:rPr>
        <w:t xml:space="preserve">© </w:t>
      </w:r>
      <w:r w:rsidRPr="00B43618">
        <w:rPr>
          <w:b w:val="0"/>
          <w:smallCaps w:val="0"/>
        </w:rPr>
        <w:t>Кубанский государственный</w:t>
      </w:r>
    </w:p>
    <w:p w:rsidR="00781705" w:rsidRPr="00837883" w:rsidRDefault="00781705" w:rsidP="00B43618">
      <w:pPr>
        <w:ind w:firstLine="709"/>
        <w:rPr>
          <w:b w:val="0"/>
          <w:smallCaps w:val="0"/>
          <w:sz w:val="28"/>
          <w:szCs w:val="28"/>
        </w:rPr>
        <w:sectPr w:rsidR="00781705" w:rsidRPr="00837883" w:rsidSect="00140B61">
          <w:footerReference w:type="even" r:id="rId7"/>
          <w:footerReference w:type="default" r:id="rId8"/>
          <w:pgSz w:w="11906" w:h="16838"/>
          <w:pgMar w:top="1418" w:right="1418" w:bottom="1701" w:left="1418" w:header="709" w:footer="709" w:gutter="0"/>
          <w:pgNumType w:start="0"/>
          <w:cols w:space="708"/>
          <w:titlePg/>
          <w:docGrid w:linePitch="360"/>
        </w:sectPr>
      </w:pPr>
      <w:r>
        <w:rPr>
          <w:b w:val="0"/>
          <w:smallCaps w:val="0"/>
        </w:rPr>
        <w:t xml:space="preserve"> </w:t>
      </w:r>
      <w:r>
        <w:rPr>
          <w:b w:val="0"/>
          <w:smallCaps w:val="0"/>
        </w:rPr>
        <w:tab/>
      </w:r>
      <w:r>
        <w:rPr>
          <w:b w:val="0"/>
          <w:smallCaps w:val="0"/>
        </w:rPr>
        <w:tab/>
      </w:r>
      <w:r>
        <w:rPr>
          <w:b w:val="0"/>
          <w:smallCaps w:val="0"/>
        </w:rPr>
        <w:tab/>
      </w:r>
      <w:r>
        <w:rPr>
          <w:b w:val="0"/>
          <w:smallCaps w:val="0"/>
        </w:rPr>
        <w:tab/>
      </w:r>
      <w:r>
        <w:rPr>
          <w:b w:val="0"/>
          <w:smallCaps w:val="0"/>
        </w:rPr>
        <w:tab/>
      </w:r>
      <w:r>
        <w:rPr>
          <w:b w:val="0"/>
          <w:smallCaps w:val="0"/>
        </w:rPr>
        <w:tab/>
      </w:r>
      <w:r w:rsidRPr="00B43618">
        <w:rPr>
          <w:b w:val="0"/>
          <w:smallCaps w:val="0"/>
        </w:rPr>
        <w:t>университет, 2015</w:t>
      </w:r>
    </w:p>
    <w:p w:rsidR="00781705" w:rsidRPr="00824F63" w:rsidRDefault="00781705" w:rsidP="00785B42">
      <w:pPr>
        <w:spacing w:line="276" w:lineRule="auto"/>
        <w:jc w:val="center"/>
        <w:outlineLvl w:val="0"/>
        <w:rPr>
          <w:smallCaps w:val="0"/>
        </w:rPr>
      </w:pPr>
      <w:bookmarkStart w:id="0" w:name="_Toc410831468"/>
      <w:r>
        <w:rPr>
          <w:smallCaps w:val="0"/>
        </w:rPr>
        <w:t>ПРЕДИСЛОВИЕ</w:t>
      </w:r>
      <w:bookmarkEnd w:id="0"/>
    </w:p>
    <w:p w:rsidR="00781705" w:rsidRPr="005C4E43" w:rsidRDefault="00781705" w:rsidP="004B065F">
      <w:pPr>
        <w:ind w:firstLine="709"/>
        <w:jc w:val="center"/>
        <w:rPr>
          <w:smallCaps w:val="0"/>
        </w:rPr>
      </w:pP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  <w:r w:rsidRPr="005C4E43">
        <w:rPr>
          <w:b w:val="0"/>
          <w:smallCaps w:val="0"/>
        </w:rPr>
        <w:t>Биобиблиографический указатель работ кандидата юридических наук, профессора кафедры уголовного права и криминологии юридического факультета КубГУ, ветерана Великой Отечественной войны Александра Петровича Чугаева включает его печатные работы с 1958 по 2014 г. Материал в указателе расположен в хронологическом порядке по годам изданий, в пределах каждого года – по алфавиту названий работ. Чтобы отразить научную деятельность А. П. Чугаева, в указателе выделен раздел «Кандидатские диссертации, защищенные под руководством А. П. Чугаева». Диссертации представлены в алфавитном порядке по фамилиям диссертантов. Вспомогательный аппарат представлен алфавитным указателем соавторов и указателем работ о</w:t>
      </w:r>
      <w:r>
        <w:rPr>
          <w:b w:val="0"/>
          <w:smallCaps w:val="0"/>
        </w:rPr>
        <w:t>б</w:t>
      </w:r>
      <w:r w:rsidRPr="005C4E43">
        <w:rPr>
          <w:b w:val="0"/>
          <w:smallCaps w:val="0"/>
        </w:rPr>
        <w:t xml:space="preserve"> А. П. Чугаеве.</w:t>
      </w: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  <w:r w:rsidRPr="005C4E43">
        <w:rPr>
          <w:b w:val="0"/>
          <w:smallCaps w:val="0"/>
        </w:rPr>
        <w:t xml:space="preserve">Библиографические описания составлены в соответствии с требованиями ГОСТ 7.1–2003 «Библиографическая запись. Библиографическое описание. Общие требования и правила составления», ГОСТ 7.80–2000 «Библиографическая запись. Заголовок. Общие требования и правила составления», ГОСТ Р 7.0.12–2011 «Библиографическая запись. Сокращение слов и словосочетаний на русском языке. Общие требования и правила». </w:t>
      </w: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  <w:r w:rsidRPr="005C4E43">
        <w:rPr>
          <w:b w:val="0"/>
          <w:smallCaps w:val="0"/>
        </w:rPr>
        <w:t>Отбор материала закончен 01.12.2014 г.</w:t>
      </w: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  <w:r w:rsidRPr="005C4E43">
        <w:rPr>
          <w:b w:val="0"/>
          <w:smallCaps w:val="0"/>
        </w:rPr>
        <w:t>Особенностью данного биобиблиографического указателя является то, что наряду с библиографическими записями в пособии</w:t>
      </w:r>
      <w:r>
        <w:rPr>
          <w:b w:val="0"/>
          <w:smallCaps w:val="0"/>
        </w:rPr>
        <w:t xml:space="preserve"> содержатся</w:t>
      </w:r>
      <w:r w:rsidRPr="005C4E43">
        <w:rPr>
          <w:b w:val="0"/>
          <w:smallCaps w:val="0"/>
        </w:rPr>
        <w:t xml:space="preserve"> статьи из периодических изданий о жизни и деятельности А. П. Чугаева, а также фотодокументы из его личного архива.</w:t>
      </w:r>
    </w:p>
    <w:p w:rsidR="00781705" w:rsidRDefault="00781705" w:rsidP="004B065F">
      <w:pPr>
        <w:ind w:firstLine="709"/>
        <w:jc w:val="both"/>
        <w:rPr>
          <w:b w:val="0"/>
          <w:smallCaps w:val="0"/>
        </w:rPr>
      </w:pPr>
      <w:r w:rsidRPr="005C4E43">
        <w:rPr>
          <w:b w:val="0"/>
          <w:smallCaps w:val="0"/>
        </w:rPr>
        <w:t xml:space="preserve">Указатель составлен заведующей сектором информационно-библиографического отдела научной библиотеки КубГУ </w:t>
      </w:r>
      <w:r>
        <w:rPr>
          <w:b w:val="0"/>
          <w:smallCaps w:val="0"/>
        </w:rPr>
        <w:t xml:space="preserve">            </w:t>
      </w:r>
      <w:r w:rsidRPr="005C4E43">
        <w:rPr>
          <w:b w:val="0"/>
          <w:smallCaps w:val="0"/>
        </w:rPr>
        <w:t>Е. Е. Канашиной.</w:t>
      </w: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Составитель выражает благодарность сотрудникам Музея истории Кубанского государственного университета, предоставившим для изучения свои материалы.</w:t>
      </w:r>
    </w:p>
    <w:p w:rsidR="00781705" w:rsidRPr="005C4E43" w:rsidRDefault="00781705" w:rsidP="004B065F">
      <w:pPr>
        <w:ind w:firstLine="709"/>
        <w:jc w:val="both"/>
        <w:rPr>
          <w:b w:val="0"/>
          <w:smallCaps w:val="0"/>
        </w:rPr>
      </w:pPr>
    </w:p>
    <w:p w:rsidR="00781705" w:rsidRPr="005C4E43" w:rsidRDefault="00781705" w:rsidP="004B065F">
      <w:pPr>
        <w:ind w:firstLine="709"/>
        <w:jc w:val="both"/>
      </w:pPr>
    </w:p>
    <w:p w:rsidR="00781705" w:rsidRDefault="00781705" w:rsidP="004B065F">
      <w:pPr>
        <w:ind w:firstLine="709"/>
        <w:jc w:val="center"/>
        <w:rPr>
          <w:b w:val="0"/>
          <w:smallCaps w:val="0"/>
          <w:sz w:val="24"/>
        </w:rPr>
      </w:pPr>
    </w:p>
    <w:p w:rsidR="00781705" w:rsidRPr="000F481C" w:rsidRDefault="00781705" w:rsidP="00785B42">
      <w:pPr>
        <w:keepNext/>
        <w:spacing w:line="276" w:lineRule="auto"/>
        <w:jc w:val="center"/>
        <w:outlineLvl w:val="0"/>
        <w:rPr>
          <w:smallCaps w:val="0"/>
        </w:rPr>
      </w:pPr>
      <w:bookmarkStart w:id="1" w:name="_Toc410831469"/>
      <w:r w:rsidRPr="000F481C">
        <w:rPr>
          <w:smallCaps w:val="0"/>
        </w:rPr>
        <w:t>ПРОФЕССОР АЛЕКСАНДР ПЕТРОВИЧ ЧУГАЕВ</w:t>
      </w:r>
      <w:bookmarkEnd w:id="1"/>
    </w:p>
    <w:p w:rsidR="00781705" w:rsidRPr="000F481C" w:rsidRDefault="00781705" w:rsidP="00E5482D">
      <w:pPr>
        <w:keepNext/>
        <w:spacing w:line="276" w:lineRule="auto"/>
        <w:ind w:firstLine="709"/>
        <w:jc w:val="both"/>
        <w:rPr>
          <w:b w:val="0"/>
          <w:smallCaps w:val="0"/>
          <w:sz w:val="24"/>
          <w:szCs w:val="28"/>
        </w:rPr>
      </w:pPr>
    </w:p>
    <w:p w:rsidR="00781705" w:rsidRPr="00442487" w:rsidRDefault="00781705" w:rsidP="00442487">
      <w:pPr>
        <w:keepNext/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Александр Петрович Чугаев</w:t>
      </w:r>
      <w:r>
        <w:rPr>
          <w:b w:val="0"/>
          <w:smallCaps w:val="0"/>
        </w:rPr>
        <w:t xml:space="preserve"> родился 6 сентября 1923 г.</w:t>
      </w:r>
      <w:r w:rsidRPr="00442487">
        <w:rPr>
          <w:b w:val="0"/>
          <w:smallCaps w:val="0"/>
        </w:rPr>
        <w:t xml:space="preserve"> в деревне Денисово Пермского кр</w:t>
      </w:r>
      <w:r>
        <w:rPr>
          <w:b w:val="0"/>
          <w:smallCaps w:val="0"/>
        </w:rPr>
        <w:t>ая в крестьянской семье.</w:t>
      </w:r>
      <w:r w:rsidRPr="00442487">
        <w:rPr>
          <w:b w:val="0"/>
          <w:smallCaps w:val="0"/>
        </w:rPr>
        <w:t xml:space="preserve"> </w:t>
      </w:r>
      <w:r>
        <w:rPr>
          <w:b w:val="0"/>
          <w:smallCaps w:val="0"/>
        </w:rPr>
        <w:t>Отец – участник</w:t>
      </w:r>
      <w:r w:rsidRPr="00442487">
        <w:rPr>
          <w:b w:val="0"/>
          <w:smallCaps w:val="0"/>
        </w:rPr>
        <w:t xml:space="preserve"> Первой мировой войны</w:t>
      </w:r>
      <w:r>
        <w:rPr>
          <w:b w:val="0"/>
          <w:smallCaps w:val="0"/>
        </w:rPr>
        <w:t xml:space="preserve"> Петр Матвеевич Чугаев, мать – </w:t>
      </w:r>
      <w:r w:rsidRPr="00442487">
        <w:rPr>
          <w:b w:val="0"/>
          <w:smallCaps w:val="0"/>
        </w:rPr>
        <w:t>Ек</w:t>
      </w:r>
      <w:r>
        <w:rPr>
          <w:b w:val="0"/>
          <w:smallCaps w:val="0"/>
        </w:rPr>
        <w:t>атерина Петровна Чугаева</w:t>
      </w:r>
      <w:r w:rsidRPr="00442487">
        <w:rPr>
          <w:b w:val="0"/>
          <w:smallCaps w:val="0"/>
        </w:rPr>
        <w:t>.</w:t>
      </w:r>
      <w:r>
        <w:rPr>
          <w:b w:val="0"/>
          <w:smallCaps w:val="0"/>
        </w:rPr>
        <w:t xml:space="preserve"> В 1941 г. Александр Петрович Чугаев </w:t>
      </w:r>
      <w:r w:rsidRPr="00442487">
        <w:rPr>
          <w:b w:val="0"/>
          <w:smallCaps w:val="0"/>
        </w:rPr>
        <w:t>с отличием окончил среднюю школу № 1 (в настоя</w:t>
      </w:r>
      <w:r>
        <w:rPr>
          <w:b w:val="0"/>
          <w:smallCaps w:val="0"/>
        </w:rPr>
        <w:t xml:space="preserve">щее время № 15) г. </w:t>
      </w:r>
      <w:r w:rsidRPr="00442487">
        <w:rPr>
          <w:b w:val="0"/>
          <w:smallCaps w:val="0"/>
        </w:rPr>
        <w:t xml:space="preserve">Сарапула Удмуртской АССР. </w:t>
      </w:r>
    </w:p>
    <w:p w:rsidR="00781705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Когда началась Великая Отечественная война, А. П. Чугаев добровольцем ушел на фронт. После окончания Смоленского военного пехотного училища и до демобилизации в 1944</w:t>
      </w:r>
      <w:r>
        <w:rPr>
          <w:b w:val="0"/>
          <w:smallCaps w:val="0"/>
        </w:rPr>
        <w:t xml:space="preserve"> г.</w:t>
      </w:r>
      <w:r w:rsidRPr="00442487">
        <w:rPr>
          <w:b w:val="0"/>
          <w:smallCaps w:val="0"/>
        </w:rPr>
        <w:t xml:space="preserve"> </w:t>
      </w:r>
      <w:r>
        <w:rPr>
          <w:b w:val="0"/>
          <w:smallCaps w:val="0"/>
        </w:rPr>
        <w:t>(</w:t>
      </w:r>
      <w:r w:rsidRPr="00442487">
        <w:rPr>
          <w:b w:val="0"/>
          <w:smallCaps w:val="0"/>
        </w:rPr>
        <w:t>вследствие полученного тяжелого ранения</w:t>
      </w:r>
      <w:r>
        <w:rPr>
          <w:b w:val="0"/>
          <w:smallCaps w:val="0"/>
        </w:rPr>
        <w:t>)</w:t>
      </w:r>
      <w:r w:rsidRPr="00442487">
        <w:rPr>
          <w:b w:val="0"/>
          <w:smallCaps w:val="0"/>
        </w:rPr>
        <w:t xml:space="preserve"> он находился в действующей армии. На Западном фронте командовал взводом, а затем – стрелковой ротой. Участвовал в Воронежско-Касторнской операции. Трижды был ранен. 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За боевые заслуги А.</w:t>
      </w:r>
      <w:r>
        <w:rPr>
          <w:b w:val="0"/>
          <w:smallCaps w:val="0"/>
        </w:rPr>
        <w:t xml:space="preserve"> </w:t>
      </w:r>
      <w:r w:rsidRPr="00442487">
        <w:rPr>
          <w:b w:val="0"/>
          <w:smallCaps w:val="0"/>
        </w:rPr>
        <w:t>П</w:t>
      </w:r>
      <w:r>
        <w:rPr>
          <w:b w:val="0"/>
          <w:smallCaps w:val="0"/>
        </w:rPr>
        <w:t>. Чугаев награжден орденами Красной Звезды и Отечественной войны</w:t>
      </w:r>
      <w:r w:rsidRPr="00442487">
        <w:rPr>
          <w:b w:val="0"/>
          <w:smallCaps w:val="0"/>
        </w:rPr>
        <w:t xml:space="preserve"> </w:t>
      </w:r>
      <w:r w:rsidRPr="00442487">
        <w:rPr>
          <w:b w:val="0"/>
          <w:smallCaps w:val="0"/>
          <w:lang w:val="en-US"/>
        </w:rPr>
        <w:t>I</w:t>
      </w:r>
      <w:r w:rsidRPr="00442487">
        <w:rPr>
          <w:b w:val="0"/>
          <w:smallCaps w:val="0"/>
        </w:rPr>
        <w:t xml:space="preserve"> степени, многими медалями.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В 1</w:t>
      </w:r>
      <w:r>
        <w:rPr>
          <w:b w:val="0"/>
          <w:smallCaps w:val="0"/>
        </w:rPr>
        <w:t>944–1945 гг.</w:t>
      </w:r>
      <w:r w:rsidRPr="00442487">
        <w:rPr>
          <w:b w:val="0"/>
          <w:smallCaps w:val="0"/>
        </w:rPr>
        <w:t xml:space="preserve"> А. П. Чугаев работал начальником спецзоны на Сарапулском заводе им. Ф. Дзержинского. Награжден</w:t>
      </w:r>
      <w:r>
        <w:rPr>
          <w:b w:val="0"/>
          <w:smallCaps w:val="0"/>
        </w:rPr>
        <w:t xml:space="preserve"> медалью «</w:t>
      </w:r>
      <w:r w:rsidRPr="00442487">
        <w:rPr>
          <w:b w:val="0"/>
          <w:smallCaps w:val="0"/>
        </w:rPr>
        <w:t>За доблестный труд в Великой От</w:t>
      </w:r>
      <w:r>
        <w:rPr>
          <w:b w:val="0"/>
          <w:smallCaps w:val="0"/>
        </w:rPr>
        <w:t>ечественной войне 1941–1945 гг.».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В 1945 г.</w:t>
      </w:r>
      <w:r w:rsidRPr="00442487">
        <w:rPr>
          <w:b w:val="0"/>
          <w:smallCaps w:val="0"/>
        </w:rPr>
        <w:t xml:space="preserve"> Александр Петрович Чугаев поступил и </w:t>
      </w:r>
      <w:r>
        <w:rPr>
          <w:b w:val="0"/>
          <w:smallCaps w:val="0"/>
        </w:rPr>
        <w:t>в 1949 г.</w:t>
      </w:r>
      <w:r w:rsidRPr="00442487">
        <w:rPr>
          <w:b w:val="0"/>
          <w:smallCaps w:val="0"/>
        </w:rPr>
        <w:t xml:space="preserve"> с отличием окончил Казанский юридический институт</w:t>
      </w:r>
      <w:r>
        <w:rPr>
          <w:b w:val="0"/>
          <w:smallCaps w:val="0"/>
        </w:rPr>
        <w:t xml:space="preserve">. В это же время он </w:t>
      </w:r>
      <w:r w:rsidRPr="00442487">
        <w:rPr>
          <w:b w:val="0"/>
          <w:smallCaps w:val="0"/>
        </w:rPr>
        <w:t xml:space="preserve">начал преподавательскую деятельность сначала в родном вузе, а после его реорганизации – в Казанском филиале Всесоюзного юридического заочного института и Казанском государственном </w:t>
      </w:r>
      <w:r>
        <w:rPr>
          <w:b w:val="0"/>
          <w:smallCaps w:val="0"/>
        </w:rPr>
        <w:t>университете им. В. И. Ульянова (</w:t>
      </w:r>
      <w:r w:rsidRPr="00442487">
        <w:rPr>
          <w:b w:val="0"/>
          <w:smallCaps w:val="0"/>
        </w:rPr>
        <w:t>Ленина</w:t>
      </w:r>
      <w:r>
        <w:rPr>
          <w:b w:val="0"/>
          <w:smallCaps w:val="0"/>
        </w:rPr>
        <w:t>)</w:t>
      </w:r>
      <w:r w:rsidRPr="00442487">
        <w:rPr>
          <w:b w:val="0"/>
          <w:smallCaps w:val="0"/>
        </w:rPr>
        <w:t>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А. П. Чугаев окончил целевую аспирантуру Московского государственного университета им. М. В.</w:t>
      </w:r>
      <w:r>
        <w:rPr>
          <w:b w:val="0"/>
          <w:smallCaps w:val="0"/>
        </w:rPr>
        <w:t xml:space="preserve"> Ломоносова. 13 марта 1964 г.</w:t>
      </w:r>
      <w:r w:rsidRPr="00442487">
        <w:rPr>
          <w:b w:val="0"/>
          <w:smallCaps w:val="0"/>
        </w:rPr>
        <w:t xml:space="preserve"> состоялась публичная защита А. П. Чугаевым диссертации на соискание ученой степени кандидата юридических наук по теме «Освобождение от уголовной ответственности с передачей дела в товарищеский суд».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В 1968–1969 гг.</w:t>
      </w:r>
      <w:r w:rsidRPr="00442487">
        <w:rPr>
          <w:b w:val="0"/>
          <w:smallCaps w:val="0"/>
        </w:rPr>
        <w:t xml:space="preserve"> А. П. Чугаев – доцент Волгоградской высшей следственной школы милиции. По ходатайству Всесоюзного юридического заочного института Министерство высшего и среднего специального образования СССР выделило А. П. Чугаеву целевую ставку доцента Краснодарского факультета</w:t>
      </w:r>
      <w:r>
        <w:rPr>
          <w:b w:val="0"/>
          <w:smallCaps w:val="0"/>
        </w:rPr>
        <w:t xml:space="preserve"> ВЮЗИ, где он преподавал в 1970–1971 гг</w:t>
      </w:r>
      <w:r w:rsidRPr="00442487">
        <w:rPr>
          <w:b w:val="0"/>
          <w:smallCaps w:val="0"/>
        </w:rPr>
        <w:t>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С 1972 г.</w:t>
      </w:r>
      <w:r w:rsidRPr="00442487">
        <w:rPr>
          <w:b w:val="0"/>
          <w:smallCaps w:val="0"/>
        </w:rPr>
        <w:t xml:space="preserve"> и по настоящее время Александр Петрович Чугаев  преподает уголовное право в Кубанском государст</w:t>
      </w:r>
      <w:r>
        <w:rPr>
          <w:b w:val="0"/>
          <w:smallCaps w:val="0"/>
        </w:rPr>
        <w:t>венном университете. В 2004 г.</w:t>
      </w:r>
      <w:r w:rsidRPr="00442487">
        <w:rPr>
          <w:b w:val="0"/>
          <w:smallCaps w:val="0"/>
        </w:rPr>
        <w:t xml:space="preserve"> А. П. Чугаеву присвоено ученое звание профессора.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А. П. Чугаев</w:t>
      </w:r>
      <w:r>
        <w:rPr>
          <w:b w:val="0"/>
          <w:smallCaps w:val="0"/>
        </w:rPr>
        <w:t xml:space="preserve"> 65 лет</w:t>
      </w:r>
      <w:r w:rsidRPr="00442487">
        <w:rPr>
          <w:b w:val="0"/>
          <w:smallCaps w:val="0"/>
        </w:rPr>
        <w:t xml:space="preserve"> отдал научно-педагогической деятельности. Он является автором более чем 100 научных и учебно-методических работ. </w:t>
      </w:r>
      <w:r>
        <w:rPr>
          <w:b w:val="0"/>
          <w:smallCaps w:val="0"/>
        </w:rPr>
        <w:t>В 2004 г.</w:t>
      </w:r>
      <w:r w:rsidRPr="00442487">
        <w:rPr>
          <w:b w:val="0"/>
          <w:smallCaps w:val="0"/>
        </w:rPr>
        <w:t xml:space="preserve"> за учебное пособие «Назначени</w:t>
      </w:r>
      <w:r>
        <w:rPr>
          <w:b w:val="0"/>
          <w:smallCaps w:val="0"/>
        </w:rPr>
        <w:t>е наказания» А. П. Чугаев стал</w:t>
      </w:r>
      <w:r w:rsidRPr="00442487">
        <w:rPr>
          <w:b w:val="0"/>
          <w:smallCaps w:val="0"/>
        </w:rPr>
        <w:t xml:space="preserve"> лауреатом краевого конкурса на лучшую научную и творческую работу (диплом </w:t>
      </w:r>
      <w:r w:rsidRPr="00442487">
        <w:rPr>
          <w:b w:val="0"/>
          <w:smallCaps w:val="0"/>
          <w:lang w:val="en-US"/>
        </w:rPr>
        <w:t>I</w:t>
      </w:r>
      <w:r w:rsidRPr="00442487">
        <w:rPr>
          <w:b w:val="0"/>
          <w:smallCaps w:val="0"/>
        </w:rPr>
        <w:t xml:space="preserve"> степени) среди преподавателей высших учебных заведений.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А. П. Чугаев</w:t>
      </w:r>
      <w:r w:rsidRPr="00442487">
        <w:rPr>
          <w:b w:val="0"/>
          <w:smallCaps w:val="0"/>
        </w:rPr>
        <w:t xml:space="preserve"> создал собственную научную школу «Индивидуализация наказания и его обоснованность в приговоре суда». Под его руководством защищено 5 кандидатских диссертаций.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В 1997 и 2003 гг.</w:t>
      </w:r>
      <w:r w:rsidRPr="00442487">
        <w:rPr>
          <w:b w:val="0"/>
          <w:smallCaps w:val="0"/>
        </w:rPr>
        <w:t xml:space="preserve"> А. П. Чугаев успешно прошел стажировку в Верховном Суде Российской Федерации.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При поддержке Верховного Суда РФ А. П. Чугаевым на кафедре уголовного права и криминологии юридического факультета КубГУ проводились исследования материалов судебной практики по проблемам назначения наказания и условного осуждения. Результаты исследований апробированы Краснодарским и Ставропольским краевыми судами.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 xml:space="preserve">А. П. Чугаев был активным участником парламентских слушаний по выработке проекта Уголовного кодекса Российской Федерации. В </w:t>
      </w:r>
      <w:r>
        <w:rPr>
          <w:b w:val="0"/>
          <w:smallCaps w:val="0"/>
        </w:rPr>
        <w:t>качестве докладчика А. П. Чугаев участвовал в 29 Международных, В</w:t>
      </w:r>
      <w:r w:rsidRPr="00442487">
        <w:rPr>
          <w:b w:val="0"/>
          <w:smallCaps w:val="0"/>
        </w:rPr>
        <w:t>сероссийских и межрегиональных научно-практических конференциях.</w:t>
      </w:r>
      <w:r>
        <w:rPr>
          <w:b w:val="0"/>
          <w:smallCaps w:val="0"/>
        </w:rPr>
        <w:t xml:space="preserve"> Особо стоит отметить </w:t>
      </w:r>
      <w:r w:rsidRPr="00442487">
        <w:rPr>
          <w:b w:val="0"/>
          <w:smallCaps w:val="0"/>
        </w:rPr>
        <w:t xml:space="preserve">организованную кафедрой уголовного права и </w:t>
      </w:r>
      <w:r>
        <w:rPr>
          <w:b w:val="0"/>
          <w:smallCaps w:val="0"/>
        </w:rPr>
        <w:t>криминологии в октябре 2011 г.</w:t>
      </w:r>
      <w:r w:rsidRPr="00442487">
        <w:rPr>
          <w:b w:val="0"/>
          <w:smallCaps w:val="0"/>
        </w:rPr>
        <w:t xml:space="preserve"> Международную научно-практическую конференцию «Уголовное право и экология: поиск гармонии», в работе которой приняли участие более 300 человек, которые представляли 40 вузов и научно-исследовательских учреждений из 26 городов и 18 субъектов РФ. 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За большой вклад в развитие юридических наук и подготовку юр</w:t>
      </w:r>
      <w:r>
        <w:rPr>
          <w:b w:val="0"/>
          <w:smallCaps w:val="0"/>
        </w:rPr>
        <w:t>идических кадров в 2006 г.</w:t>
      </w:r>
      <w:r w:rsidRPr="00442487">
        <w:rPr>
          <w:b w:val="0"/>
          <w:smallCaps w:val="0"/>
        </w:rPr>
        <w:t xml:space="preserve"> А. П. Чугаеву</w:t>
      </w:r>
      <w:r>
        <w:rPr>
          <w:b w:val="0"/>
          <w:smallCaps w:val="0"/>
        </w:rPr>
        <w:t xml:space="preserve"> присвоено звание заслуженного</w:t>
      </w:r>
      <w:r w:rsidRPr="00442487">
        <w:rPr>
          <w:b w:val="0"/>
          <w:smallCaps w:val="0"/>
        </w:rPr>
        <w:t xml:space="preserve"> юрист</w:t>
      </w:r>
      <w:r>
        <w:rPr>
          <w:b w:val="0"/>
          <w:smallCaps w:val="0"/>
        </w:rPr>
        <w:t>а Российской Федерации</w:t>
      </w:r>
      <w:r w:rsidRPr="00442487">
        <w:rPr>
          <w:b w:val="0"/>
          <w:smallCaps w:val="0"/>
        </w:rPr>
        <w:t>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Александр Петрович Чугаев избран действительным членом Академии педагогических и социальн</w:t>
      </w:r>
      <w:r>
        <w:rPr>
          <w:b w:val="0"/>
          <w:smallCaps w:val="0"/>
        </w:rPr>
        <w:t>ых наук, имеет почетные звания заслуженного</w:t>
      </w:r>
      <w:r w:rsidRPr="00442487">
        <w:rPr>
          <w:b w:val="0"/>
          <w:smallCaps w:val="0"/>
        </w:rPr>
        <w:t xml:space="preserve"> профессор</w:t>
      </w:r>
      <w:r>
        <w:rPr>
          <w:b w:val="0"/>
          <w:smallCaps w:val="0"/>
        </w:rPr>
        <w:t>а</w:t>
      </w:r>
      <w:r w:rsidRPr="00442487">
        <w:rPr>
          <w:b w:val="0"/>
          <w:smallCaps w:val="0"/>
        </w:rPr>
        <w:t xml:space="preserve"> Кубанског</w:t>
      </w:r>
      <w:r>
        <w:rPr>
          <w:b w:val="0"/>
          <w:smallCaps w:val="0"/>
        </w:rPr>
        <w:t>о государственного университета, почетного</w:t>
      </w:r>
      <w:r w:rsidRPr="00442487">
        <w:rPr>
          <w:b w:val="0"/>
          <w:smallCaps w:val="0"/>
        </w:rPr>
        <w:t xml:space="preserve"> работник</w:t>
      </w:r>
      <w:r>
        <w:rPr>
          <w:b w:val="0"/>
          <w:smallCaps w:val="0"/>
        </w:rPr>
        <w:t>а высшего образования РФ</w:t>
      </w:r>
      <w:r w:rsidRPr="00442487">
        <w:rPr>
          <w:b w:val="0"/>
          <w:smallCaps w:val="0"/>
        </w:rPr>
        <w:t>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Много лет отдал А. П. Чугаев военно-патриотической работе с молодежью. Он постоянно встречается со студентами КубГУ,</w:t>
      </w:r>
      <w:r>
        <w:rPr>
          <w:b w:val="0"/>
          <w:smallCaps w:val="0"/>
        </w:rPr>
        <w:t xml:space="preserve"> других учебных заведений г.</w:t>
      </w:r>
      <w:r w:rsidRPr="00442487">
        <w:rPr>
          <w:b w:val="0"/>
          <w:smallCaps w:val="0"/>
        </w:rPr>
        <w:t xml:space="preserve"> Краснодара, является активным членом совета ветеранов университета.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По итогам Всероссийского конкурса</w:t>
      </w:r>
      <w:r>
        <w:rPr>
          <w:b w:val="0"/>
          <w:smallCaps w:val="0"/>
        </w:rPr>
        <w:t xml:space="preserve"> </w:t>
      </w:r>
      <w:r w:rsidRPr="00442487">
        <w:rPr>
          <w:b w:val="0"/>
          <w:smallCaps w:val="0"/>
        </w:rPr>
        <w:t xml:space="preserve"> «Мир молодости»</w:t>
      </w:r>
      <w:r>
        <w:rPr>
          <w:b w:val="0"/>
          <w:smallCaps w:val="0"/>
        </w:rPr>
        <w:t xml:space="preserve"> 2012 г. </w:t>
      </w:r>
      <w:r w:rsidRPr="00442487">
        <w:rPr>
          <w:b w:val="0"/>
          <w:smallCaps w:val="0"/>
        </w:rPr>
        <w:t>А. П. Чугаев награжден серебряной медалью Между</w:t>
      </w:r>
      <w:r>
        <w:rPr>
          <w:b w:val="0"/>
          <w:smallCaps w:val="0"/>
        </w:rPr>
        <w:t>-</w:t>
      </w:r>
      <w:r w:rsidRPr="00442487">
        <w:rPr>
          <w:b w:val="0"/>
          <w:smallCaps w:val="0"/>
        </w:rPr>
        <w:t>народной славянской академии наук, образования, искусств и культуры как соавтор комплекса «Краевые инт</w:t>
      </w:r>
      <w:r>
        <w:rPr>
          <w:b w:val="0"/>
          <w:smallCaps w:val="0"/>
        </w:rPr>
        <w:t>еллектуальные турниры-конкурсы "</w:t>
      </w:r>
      <w:r w:rsidRPr="00442487">
        <w:rPr>
          <w:b w:val="0"/>
          <w:smallCaps w:val="0"/>
        </w:rPr>
        <w:t>Цветные стекла</w:t>
      </w:r>
      <w:r>
        <w:rPr>
          <w:b w:val="0"/>
          <w:smallCaps w:val="0"/>
        </w:rPr>
        <w:t>"»</w:t>
      </w:r>
      <w:r w:rsidRPr="00442487">
        <w:rPr>
          <w:b w:val="0"/>
          <w:smallCaps w:val="0"/>
        </w:rPr>
        <w:t>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 xml:space="preserve">В 2013 г. </w:t>
      </w:r>
      <w:r w:rsidRPr="00442487">
        <w:rPr>
          <w:b w:val="0"/>
          <w:smallCaps w:val="0"/>
        </w:rPr>
        <w:t>по итогам Всероссийского конкурса инновационных идей и проектов патриотического воспитания детей и молодежи, который проводился под эгидой Международной славянской академии наук, образования, искусств и культуры, за проект «Мы все в ответе за природу» Александр Петрович Чугаев удостоен золотой медали «Патриот России».</w:t>
      </w:r>
    </w:p>
    <w:p w:rsidR="00781705" w:rsidRPr="00442487" w:rsidRDefault="00781705" w:rsidP="00442487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>А. П. Чугаев в 2013 г.</w:t>
      </w:r>
      <w:r w:rsidRPr="00442487">
        <w:rPr>
          <w:b w:val="0"/>
          <w:smallCaps w:val="0"/>
        </w:rPr>
        <w:t xml:space="preserve"> стал лауреатом ежегодного «Краевого конкурса по военно-патриотическому воспитанию граждан, проживающих на территории Кр</w:t>
      </w:r>
      <w:r>
        <w:rPr>
          <w:b w:val="0"/>
          <w:smallCaps w:val="0"/>
        </w:rPr>
        <w:t>аснодарского края, на приз им. м</w:t>
      </w:r>
      <w:r w:rsidRPr="00442487">
        <w:rPr>
          <w:b w:val="0"/>
          <w:smallCaps w:val="0"/>
        </w:rPr>
        <w:t>аршала Г. К. Жукова» в номинации «Ветераны Великой Отечественной войны» за презентацию фотодокументов из личного архива «Великая война, великая Победа».</w:t>
      </w:r>
    </w:p>
    <w:p w:rsidR="00781705" w:rsidRPr="00442487" w:rsidRDefault="00781705" w:rsidP="00442487">
      <w:pPr>
        <w:pStyle w:val="Default"/>
        <w:ind w:firstLine="709"/>
        <w:rPr>
          <w:sz w:val="32"/>
          <w:szCs w:val="32"/>
        </w:rPr>
      </w:pPr>
    </w:p>
    <w:p w:rsidR="00781705" w:rsidRPr="00442487" w:rsidRDefault="00781705" w:rsidP="00442487">
      <w:pPr>
        <w:ind w:firstLine="709"/>
        <w:jc w:val="center"/>
        <w:rPr>
          <w:smallCaps w:val="0"/>
        </w:rPr>
      </w:pPr>
    </w:p>
    <w:p w:rsidR="00781705" w:rsidRPr="00442487" w:rsidRDefault="00781705" w:rsidP="00442487">
      <w:pPr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3E4D87">
      <w:pPr>
        <w:spacing w:line="276" w:lineRule="auto"/>
        <w:jc w:val="center"/>
        <w:outlineLvl w:val="0"/>
        <w:rPr>
          <w:smallCaps w:val="0"/>
        </w:rPr>
      </w:pPr>
      <w:bookmarkStart w:id="2" w:name="_Toc410831226"/>
      <w:bookmarkStart w:id="3" w:name="_Toc410831316"/>
      <w:bookmarkStart w:id="4" w:name="_Toc410831470"/>
      <w:r>
        <w:rPr>
          <w:smallCaps w:val="0"/>
        </w:rPr>
        <w:t>ОСНОВНЫЕ ДАТЫ ЖИЗНИ И ДЕЯТЕЛЬНОСТИ</w:t>
      </w:r>
      <w:bookmarkEnd w:id="2"/>
      <w:bookmarkEnd w:id="3"/>
      <w:bookmarkEnd w:id="4"/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Pr="00814A7F" w:rsidRDefault="00781705" w:rsidP="00042F6E">
      <w:pPr>
        <w:tabs>
          <w:tab w:val="left" w:pos="0"/>
        </w:tabs>
        <w:ind w:firstLine="709"/>
        <w:jc w:val="both"/>
        <w:rPr>
          <w:b w:val="0"/>
          <w:smallCaps w:val="0"/>
        </w:rPr>
      </w:pPr>
      <w:r>
        <w:rPr>
          <w:smallCaps w:val="0"/>
        </w:rPr>
        <w:t xml:space="preserve">1933 г. – </w:t>
      </w:r>
      <w:r w:rsidRPr="00814A7F">
        <w:rPr>
          <w:smallCaps w:val="0"/>
        </w:rPr>
        <w:t>июнь 1941 г.</w:t>
      </w:r>
      <w:r w:rsidRPr="00814A7F">
        <w:rPr>
          <w:b w:val="0"/>
          <w:smallCaps w:val="0"/>
        </w:rPr>
        <w:t xml:space="preserve"> – учеба в средней школе № 1 г. Сарапула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 xml:space="preserve">1941 г. – </w:t>
      </w:r>
      <w:r w:rsidRPr="00814A7F">
        <w:rPr>
          <w:smallCaps w:val="0"/>
        </w:rPr>
        <w:t xml:space="preserve">январь 1942 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учеба в Смоленском военном пехотном училище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>1942–</w:t>
      </w:r>
      <w:r w:rsidRPr="00814A7F">
        <w:rPr>
          <w:smallCaps w:val="0"/>
        </w:rPr>
        <w:t>1944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принимал участие в Великой Отечественной войне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>1944–</w:t>
      </w:r>
      <w:r w:rsidRPr="00814A7F">
        <w:rPr>
          <w:smallCaps w:val="0"/>
        </w:rPr>
        <w:t>1945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работал на С</w:t>
      </w:r>
      <w:r>
        <w:rPr>
          <w:b w:val="0"/>
          <w:smallCaps w:val="0"/>
        </w:rPr>
        <w:t>арапулском заводе им. Ф. Дзер-</w:t>
      </w:r>
      <w:r w:rsidRPr="00814A7F">
        <w:rPr>
          <w:b w:val="0"/>
          <w:smallCaps w:val="0"/>
        </w:rPr>
        <w:t xml:space="preserve"> жинского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 w:rsidRPr="00814A7F">
        <w:rPr>
          <w:smallCaps w:val="0"/>
        </w:rPr>
        <w:t>1945</w:t>
      </w:r>
      <w:r>
        <w:rPr>
          <w:smallCaps w:val="0"/>
        </w:rPr>
        <w:t>–</w:t>
      </w:r>
      <w:r w:rsidRPr="00814A7F">
        <w:rPr>
          <w:smallCaps w:val="0"/>
        </w:rPr>
        <w:t>1949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учеба в Казанском юридическом институте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 w:rsidRPr="00814A7F">
        <w:rPr>
          <w:smallCaps w:val="0"/>
        </w:rPr>
        <w:t>13 марта 1964 г.</w:t>
      </w:r>
      <w:r w:rsidRPr="00814A7F">
        <w:rPr>
          <w:b w:val="0"/>
          <w:smallCaps w:val="0"/>
        </w:rPr>
        <w:t xml:space="preserve"> – защита диссертации на соискание ученой степени кандидата юридических наук в МГУ им. М. Ломоносова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>1945–</w:t>
      </w:r>
      <w:r w:rsidRPr="00814A7F">
        <w:rPr>
          <w:smallCaps w:val="0"/>
        </w:rPr>
        <w:t>1968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преподаватель Казанского юридического института, Казанского филиала ВЮЗИ, Казанского государственного университета им. </w:t>
      </w:r>
      <w:r>
        <w:rPr>
          <w:b w:val="0"/>
          <w:smallCaps w:val="0"/>
        </w:rPr>
        <w:t>В. И. Ульянова (</w:t>
      </w:r>
      <w:r w:rsidRPr="00814A7F">
        <w:rPr>
          <w:b w:val="0"/>
          <w:smallCaps w:val="0"/>
        </w:rPr>
        <w:t>Ленина</w:t>
      </w:r>
      <w:r>
        <w:rPr>
          <w:b w:val="0"/>
          <w:smallCaps w:val="0"/>
        </w:rPr>
        <w:t>).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>1968–</w:t>
      </w:r>
      <w:r w:rsidRPr="00814A7F">
        <w:rPr>
          <w:smallCaps w:val="0"/>
        </w:rPr>
        <w:t>1969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доцент Волгоградской высшей следственной школы милиции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>
        <w:rPr>
          <w:smallCaps w:val="0"/>
        </w:rPr>
        <w:t>1970–</w:t>
      </w:r>
      <w:r w:rsidRPr="00814A7F">
        <w:rPr>
          <w:smallCaps w:val="0"/>
        </w:rPr>
        <w:t>1971 г</w:t>
      </w:r>
      <w:r>
        <w:rPr>
          <w:smallCaps w:val="0"/>
        </w:rPr>
        <w:t>г</w:t>
      </w:r>
      <w:r w:rsidRPr="00814A7F">
        <w:rPr>
          <w:smallCaps w:val="0"/>
        </w:rPr>
        <w:t>.</w:t>
      </w:r>
      <w:r w:rsidRPr="00814A7F">
        <w:rPr>
          <w:b w:val="0"/>
          <w:smallCaps w:val="0"/>
        </w:rPr>
        <w:t xml:space="preserve"> – доцент Краснодарского факультета ВЮЗИ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 w:rsidRPr="00814A7F">
        <w:rPr>
          <w:smallCaps w:val="0"/>
        </w:rPr>
        <w:t>1972 г. –</w:t>
      </w:r>
      <w:r>
        <w:rPr>
          <w:smallCaps w:val="0"/>
        </w:rPr>
        <w:t xml:space="preserve"> </w:t>
      </w:r>
      <w:r w:rsidRPr="00814A7F">
        <w:rPr>
          <w:smallCaps w:val="0"/>
        </w:rPr>
        <w:t>настоящее время</w:t>
      </w:r>
      <w:r w:rsidRPr="00814A7F">
        <w:rPr>
          <w:b w:val="0"/>
          <w:smallCaps w:val="0"/>
        </w:rPr>
        <w:t xml:space="preserve"> – профессор кафедры уголовного права и криминологии юридического факультета КубГУ</w:t>
      </w:r>
      <w:r>
        <w:rPr>
          <w:b w:val="0"/>
          <w:smallCaps w:val="0"/>
        </w:rPr>
        <w:t>.</w:t>
      </w: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  <w:r w:rsidRPr="00814A7F">
        <w:rPr>
          <w:smallCaps w:val="0"/>
        </w:rPr>
        <w:t>2006 г. –</w:t>
      </w:r>
      <w:r>
        <w:rPr>
          <w:b w:val="0"/>
          <w:smallCaps w:val="0"/>
        </w:rPr>
        <w:t xml:space="preserve"> присвоено звание з</w:t>
      </w:r>
      <w:r w:rsidRPr="00814A7F">
        <w:rPr>
          <w:b w:val="0"/>
          <w:smallCaps w:val="0"/>
        </w:rPr>
        <w:t>аслужен</w:t>
      </w:r>
      <w:r>
        <w:rPr>
          <w:b w:val="0"/>
          <w:smallCaps w:val="0"/>
        </w:rPr>
        <w:t>ного</w:t>
      </w:r>
      <w:r w:rsidRPr="00814A7F">
        <w:rPr>
          <w:b w:val="0"/>
          <w:smallCaps w:val="0"/>
        </w:rPr>
        <w:t xml:space="preserve"> юрист</w:t>
      </w:r>
      <w:r>
        <w:rPr>
          <w:b w:val="0"/>
          <w:smallCaps w:val="0"/>
        </w:rPr>
        <w:t>а Российской Федерации.</w:t>
      </w: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  <w:r w:rsidRPr="00814A7F">
        <w:rPr>
          <w:smallCaps w:val="0"/>
        </w:rPr>
        <w:t xml:space="preserve">2013 г. – </w:t>
      </w:r>
      <w:r w:rsidRPr="00814A7F">
        <w:rPr>
          <w:b w:val="0"/>
          <w:smallCaps w:val="0"/>
        </w:rPr>
        <w:t>удостоен золотой медали «Патриот России», стал лауреатом ежегодного «Краевого конкурса по военно-патриотическому воспитанию граждан, проживающих на территории Кр</w:t>
      </w:r>
      <w:r>
        <w:rPr>
          <w:b w:val="0"/>
          <w:smallCaps w:val="0"/>
        </w:rPr>
        <w:t>аснодарского края, на приз им. м</w:t>
      </w:r>
      <w:r w:rsidRPr="00814A7F">
        <w:rPr>
          <w:b w:val="0"/>
          <w:smallCaps w:val="0"/>
        </w:rPr>
        <w:t xml:space="preserve">аршала </w:t>
      </w:r>
      <w:r>
        <w:rPr>
          <w:b w:val="0"/>
          <w:smallCaps w:val="0"/>
        </w:rPr>
        <w:t xml:space="preserve">               </w:t>
      </w:r>
      <w:r w:rsidRPr="00814A7F">
        <w:rPr>
          <w:b w:val="0"/>
          <w:smallCaps w:val="0"/>
        </w:rPr>
        <w:t>Г. К. Жукова»</w:t>
      </w:r>
      <w:r>
        <w:rPr>
          <w:b w:val="0"/>
          <w:smallCaps w:val="0"/>
        </w:rPr>
        <w:t>.</w:t>
      </w: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Pr="00814A7F" w:rsidRDefault="00781705" w:rsidP="00814A7F">
      <w:pPr>
        <w:ind w:firstLine="709"/>
        <w:jc w:val="both"/>
        <w:rPr>
          <w:b w:val="0"/>
          <w:smallCaps w:val="0"/>
        </w:rPr>
      </w:pPr>
    </w:p>
    <w:p w:rsidR="00781705" w:rsidRPr="00472502" w:rsidRDefault="00781705" w:rsidP="003E4D87">
      <w:pPr>
        <w:spacing w:line="276" w:lineRule="auto"/>
        <w:jc w:val="center"/>
        <w:outlineLvl w:val="0"/>
        <w:rPr>
          <w:b w:val="0"/>
          <w:smallCaps w:val="0"/>
          <w:sz w:val="28"/>
          <w:szCs w:val="28"/>
        </w:rPr>
      </w:pPr>
      <w:bookmarkStart w:id="5" w:name="_Toc410831227"/>
      <w:bookmarkStart w:id="6" w:name="_Toc410831317"/>
      <w:bookmarkStart w:id="7" w:name="_Toc410831471"/>
      <w:r>
        <w:rPr>
          <w:smallCaps w:val="0"/>
        </w:rPr>
        <w:t>ХРОНОЛОГИЧЕСКИЙ УКАЗАТЕЛЬ ТРУДОВ</w:t>
      </w:r>
      <w:r>
        <w:rPr>
          <w:smallCaps w:val="0"/>
        </w:rPr>
        <w:br/>
        <w:t>А. П. ЧУГАЕВА</w:t>
      </w:r>
      <w:bookmarkEnd w:id="5"/>
      <w:bookmarkEnd w:id="6"/>
      <w:bookmarkEnd w:id="7"/>
    </w:p>
    <w:p w:rsidR="00781705" w:rsidRDefault="00781705" w:rsidP="00AB1986">
      <w:pPr>
        <w:spacing w:line="276" w:lineRule="auto"/>
        <w:jc w:val="center"/>
        <w:rPr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1958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1. Чугаев, А. П.</w:t>
      </w:r>
      <w:r w:rsidRPr="00F15118">
        <w:rPr>
          <w:b w:val="0"/>
          <w:smallCaps w:val="0"/>
        </w:rPr>
        <w:t xml:space="preserve"> Ошибки в квалификации должностных преступлений судами Татарской АССР / А. П. Чугаев // Советская юстиция. – 1958. – № 4. – С. 10-11.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1960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2. Чугаев, А. П.</w:t>
      </w:r>
      <w:r w:rsidRPr="00F15118">
        <w:rPr>
          <w:b w:val="0"/>
          <w:smallCaps w:val="0"/>
        </w:rPr>
        <w:t xml:space="preserve"> Над этим стоит подумать : некоторые вопросы повышения качества подготовки юристов / А. П. Чугаев // Советская юстиция. – 1960. – № 10. – С 3-5.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3. Чугаев, А. П. </w:t>
      </w:r>
      <w:r w:rsidRPr="00F15118">
        <w:rPr>
          <w:b w:val="0"/>
          <w:smallCaps w:val="0"/>
        </w:rPr>
        <w:t xml:space="preserve">Органы общественного воздействия / А. П. </w:t>
      </w:r>
      <w:r>
        <w:rPr>
          <w:b w:val="0"/>
          <w:smallCaps w:val="0"/>
        </w:rPr>
        <w:t xml:space="preserve">Чу-  </w:t>
      </w:r>
      <w:r w:rsidRPr="00F15118">
        <w:rPr>
          <w:b w:val="0"/>
          <w:smallCaps w:val="0"/>
        </w:rPr>
        <w:t>гаев // Коммунист Татарии. – 1960. – № 10. – С. 13-19.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1961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4. Чугаев, А. П.</w:t>
      </w:r>
      <w:r w:rsidRPr="00F15118">
        <w:rPr>
          <w:b w:val="0"/>
          <w:smallCaps w:val="0"/>
        </w:rPr>
        <w:t xml:space="preserve"> Борьба с преступлениями мерами общественного воздействия / А. П. Чугаев // Ученые записки Казанского университета. – Казань : Изд-во Казанского гос. ун-та, </w:t>
      </w:r>
      <w:r>
        <w:rPr>
          <w:b w:val="0"/>
          <w:smallCaps w:val="0"/>
        </w:rPr>
        <w:t xml:space="preserve">1961. –     Т. </w:t>
      </w:r>
      <w:r w:rsidRPr="00F15118">
        <w:rPr>
          <w:b w:val="0"/>
          <w:smallCaps w:val="0"/>
        </w:rPr>
        <w:t>121, кн. 7. – С. 125-161.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1963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5. Чугаев, А. П.</w:t>
      </w:r>
      <w:r w:rsidRPr="00F15118">
        <w:rPr>
          <w:b w:val="0"/>
          <w:smallCaps w:val="0"/>
        </w:rPr>
        <w:t xml:space="preserve"> Освобождение от уголовной ответственности с передачей дела в товарищеский суд : дис. … канд. юрид. наук / Чугаев Александр Петрович ; науч.  рук. Н. Д. Дурманов ; Московский гос. ун-т. – Москва : [б. и.], 1963. – 420 с.</w:t>
      </w:r>
    </w:p>
    <w:p w:rsidR="00781705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6. Чугаев, А. П.</w:t>
      </w:r>
      <w:r w:rsidRPr="00F15118">
        <w:rPr>
          <w:b w:val="0"/>
          <w:smallCaps w:val="0"/>
        </w:rPr>
        <w:t xml:space="preserve"> Основания передачи дела о преступлении в товарищеский суд / А. П. Чугаев ; науч. ред. Б. С. Волков. – Казань : Изд-во Казанского гос. ун-та, 1963. – 45 с.</w:t>
      </w:r>
    </w:p>
    <w:p w:rsidR="00781705" w:rsidRDefault="00781705" w:rsidP="00F15118">
      <w:pPr>
        <w:jc w:val="both"/>
        <w:rPr>
          <w:b w:val="0"/>
          <w:smallCaps w:val="0"/>
        </w:rPr>
      </w:pPr>
    </w:p>
    <w:p w:rsidR="00781705" w:rsidRDefault="00781705" w:rsidP="00F15118">
      <w:pPr>
        <w:jc w:val="both"/>
        <w:rPr>
          <w:b w:val="0"/>
          <w:smallCaps w:val="0"/>
        </w:rPr>
      </w:pPr>
    </w:p>
    <w:p w:rsidR="00781705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b w:val="0"/>
          <w:smallCaps w:val="0"/>
        </w:rPr>
      </w:pPr>
      <w:r w:rsidRPr="00F15118">
        <w:rPr>
          <w:smallCaps w:val="0"/>
        </w:rPr>
        <w:t>1964 г.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 xml:space="preserve"> 7. Чугаев, А. П.</w:t>
      </w:r>
      <w:r w:rsidRPr="00F15118">
        <w:rPr>
          <w:b w:val="0"/>
          <w:smallCaps w:val="0"/>
        </w:rPr>
        <w:t xml:space="preserve"> Освобождение от уголовной ответственности с передачей дела в товарищеский суд : автореф. дис. …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канд. юрид. наук / А. П. Чугаев ; Моск. гос. ун-т им. М. В. Ломоносова, Юрид. фак. – Москва : [б. и.], 1964. – 16 с. 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1966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8. Чугаев, А. П.</w:t>
      </w:r>
      <w:r w:rsidRPr="00F15118">
        <w:rPr>
          <w:b w:val="0"/>
          <w:smallCaps w:val="0"/>
        </w:rPr>
        <w:t xml:space="preserve"> Малозначительное преступление и товарищеский суд / А. П. Чугаев ; под ред. Г. А. Кригер. –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Казань : Изд-во Казанского гос. ун-та, 1966. – 297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1969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9. Чугаев, А. П.</w:t>
      </w:r>
      <w:r w:rsidRPr="00F15118">
        <w:rPr>
          <w:b w:val="0"/>
          <w:smallCaps w:val="0"/>
        </w:rPr>
        <w:t xml:space="preserve"> К вопросу о понятии и признаках уголовной  ответственности в советском праве / А. П. Чугаев // Вопросы уголовного и уголовно-процессуального законодательства : сб. ст. – Казань : Изд-во Казанского гос. ун-та, 1969. – С. 148-168.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10. Чугаев, А. П.</w:t>
      </w:r>
      <w:r w:rsidRPr="00F15118">
        <w:rPr>
          <w:b w:val="0"/>
          <w:smallCaps w:val="0"/>
        </w:rPr>
        <w:t xml:space="preserve"> Освобождение от уголовной ответственности в истории советского уголовного права / А. П. Чугаев // Труды Высш. следственной шк. МВД СССР. – Вып. 1. – Волгоград : НИиРИО МВД СССР,  1969. – С. 185-198.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1971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11.</w:t>
      </w:r>
      <w:r w:rsidRPr="00F15118">
        <w:rPr>
          <w:b w:val="0"/>
          <w:smallCaps w:val="0"/>
        </w:rPr>
        <w:t xml:space="preserve"> Сборник задач по советскому уголовному праву : учеб. пособие / под ред. А. В. Наумова, Н. А. Огурцова. – Волгоград : ВСШ МВД СССР, 1971. – 116 с.</w:t>
      </w:r>
      <w:r>
        <w:rPr>
          <w:b w:val="0"/>
          <w:smallCaps w:val="0"/>
        </w:rPr>
        <w:t xml:space="preserve"> – Авт. : А. Ф. Зелинский,           Н. </w:t>
      </w:r>
      <w:r w:rsidRPr="00F15118">
        <w:rPr>
          <w:b w:val="0"/>
          <w:smallCaps w:val="0"/>
        </w:rPr>
        <w:t>И.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Коржанский, Н. И. Кулагин, С. Е. Майоров, А. В. Наумов, Н. А. Огурцов, Д. И. Соколов,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1979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12. Чугаев, А. П.</w:t>
      </w:r>
      <w:r w:rsidRPr="00F15118">
        <w:rPr>
          <w:b w:val="0"/>
          <w:smallCaps w:val="0"/>
        </w:rPr>
        <w:t xml:space="preserve"> Индивидуализация ответственности за преступления и ее особенности по д</w:t>
      </w:r>
      <w:r>
        <w:rPr>
          <w:b w:val="0"/>
          <w:smallCaps w:val="0"/>
        </w:rPr>
        <w:t xml:space="preserve">елам несовершеннолетних : учеб. </w:t>
      </w:r>
      <w:r w:rsidRPr="00F15118">
        <w:rPr>
          <w:b w:val="0"/>
          <w:smallCaps w:val="0"/>
        </w:rPr>
        <w:t>пособие // А. П. Чугаев ; М-во высш. и среднего специального образования РСФСР, Кубанский гос. ун-т. – Краснодар : [б. и.], 1979. – 95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13. Чугаев, А. П.</w:t>
      </w:r>
      <w:r w:rsidRPr="00F15118">
        <w:rPr>
          <w:b w:val="0"/>
          <w:smallCaps w:val="0"/>
        </w:rPr>
        <w:t xml:space="preserve"> Развитие системы уголовно-правовых мер воздействия в свете Конституции СССР / А. П. Чугаев </w:t>
      </w:r>
      <w:r>
        <w:rPr>
          <w:b w:val="0"/>
          <w:smallCaps w:val="0"/>
        </w:rPr>
        <w:t xml:space="preserve">// </w:t>
      </w:r>
      <w:r w:rsidRPr="00F15118">
        <w:rPr>
          <w:b w:val="0"/>
          <w:smallCaps w:val="0"/>
        </w:rPr>
        <w:t>Конституция развитого социализма и вопросы государства и права : сб. науч. тр. – Саранск : [б. и.], 1979. – С. 128-142.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A27D4E">
      <w:pPr>
        <w:jc w:val="center"/>
        <w:rPr>
          <w:smallCaps w:val="0"/>
        </w:rPr>
      </w:pPr>
      <w:r w:rsidRPr="00F15118">
        <w:rPr>
          <w:smallCaps w:val="0"/>
        </w:rPr>
        <w:t>1981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14. Чугаев, А. П.</w:t>
      </w:r>
      <w:r w:rsidRPr="00F15118">
        <w:rPr>
          <w:b w:val="0"/>
          <w:smallCaps w:val="0"/>
        </w:rPr>
        <w:t xml:space="preserve"> Критерии индивидуализации ответственности и наказания по советскому уголовному праву / А. </w:t>
      </w:r>
      <w:r>
        <w:rPr>
          <w:b w:val="0"/>
          <w:smallCaps w:val="0"/>
        </w:rPr>
        <w:t xml:space="preserve">П. Чугаев            </w:t>
      </w:r>
      <w:r w:rsidRPr="00F15118">
        <w:rPr>
          <w:b w:val="0"/>
          <w:smallCaps w:val="0"/>
        </w:rPr>
        <w:t>// Проблемы соверш</w:t>
      </w:r>
      <w:r>
        <w:rPr>
          <w:b w:val="0"/>
          <w:smallCaps w:val="0"/>
        </w:rPr>
        <w:t xml:space="preserve">енствования вопросов советского государст-     </w:t>
      </w:r>
      <w:r w:rsidRPr="00F15118">
        <w:rPr>
          <w:b w:val="0"/>
          <w:smallCaps w:val="0"/>
        </w:rPr>
        <w:t>ва и права : сб. материалов краевой науч.-практ. конф. – Краснодар : [б. и.], 1981. – С. 104-108.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15. Чугаев, А. П.</w:t>
      </w:r>
      <w:r w:rsidRPr="00F15118">
        <w:rPr>
          <w:b w:val="0"/>
          <w:smallCaps w:val="0"/>
        </w:rPr>
        <w:t xml:space="preserve"> Организационно-правовые меры охраны природы в системе «город – село» / А. П. Чугаев, В. Г. Дудкин // </w:t>
      </w:r>
      <w:r w:rsidRPr="00F15118">
        <w:rPr>
          <w:b w:val="0"/>
          <w:smallCaps w:val="0"/>
          <w:lang w:val="en-US"/>
        </w:rPr>
        <w:t>XXVI</w:t>
      </w:r>
      <w:r w:rsidRPr="00F15118">
        <w:rPr>
          <w:b w:val="0"/>
          <w:smallCaps w:val="0"/>
        </w:rPr>
        <w:t xml:space="preserve"> съезд КПСС о совершенствовании плановой, экономической и</w:t>
      </w:r>
      <w:r>
        <w:rPr>
          <w:b w:val="0"/>
          <w:smallCaps w:val="0"/>
        </w:rPr>
        <w:t xml:space="preserve"> воспитательной работы местных С</w:t>
      </w:r>
      <w:r w:rsidRPr="00F15118">
        <w:rPr>
          <w:b w:val="0"/>
          <w:smallCaps w:val="0"/>
        </w:rPr>
        <w:t xml:space="preserve">оветов народных депутатов : сб. науч. тр. – Краснодар : [б. и.], 1981. –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С. 29-36.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16. Чугаев, А. П.</w:t>
      </w:r>
      <w:r w:rsidRPr="00F15118">
        <w:rPr>
          <w:b w:val="0"/>
          <w:smallCaps w:val="0"/>
        </w:rPr>
        <w:t xml:space="preserve"> Организация борьбы с преступностью в системе «город – село» : пр</w:t>
      </w:r>
      <w:r>
        <w:rPr>
          <w:b w:val="0"/>
          <w:smallCaps w:val="0"/>
        </w:rPr>
        <w:t xml:space="preserve">авовой аспект / А. П. Чугаев // </w:t>
      </w:r>
      <w:r w:rsidRPr="00F15118">
        <w:rPr>
          <w:b w:val="0"/>
          <w:smallCaps w:val="0"/>
        </w:rPr>
        <w:t>Проблемы формирования и развития региональных социально-экономических систем «город – село» в республиках и областях нечерноземной зоны РСФСР : материалы Всерос. науч.-практ. конф. – Саранск : [б. и.], 1981. – С. 418-419.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17. Чугаев, А. П.</w:t>
      </w:r>
      <w:r w:rsidRPr="00F15118">
        <w:rPr>
          <w:b w:val="0"/>
          <w:smallCaps w:val="0"/>
        </w:rPr>
        <w:t xml:space="preserve"> Укрепление социалистической собственности –  общенародная задача / А. П. Чугаев // Блокнот агитатора. – 1981.– № 4. – С. 30-32.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48372F">
      <w:pPr>
        <w:jc w:val="center"/>
        <w:rPr>
          <w:smallCaps w:val="0"/>
        </w:rPr>
      </w:pPr>
      <w:r w:rsidRPr="00F15118">
        <w:rPr>
          <w:smallCaps w:val="0"/>
        </w:rPr>
        <w:t>1982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18. </w:t>
      </w:r>
      <w:r w:rsidRPr="00F15118">
        <w:rPr>
          <w:b w:val="0"/>
          <w:smallCaps w:val="0"/>
          <w:lang w:val="en-US"/>
        </w:rPr>
        <w:t>XXVI</w:t>
      </w:r>
      <w:r w:rsidRPr="00F15118">
        <w:rPr>
          <w:b w:val="0"/>
          <w:smallCaps w:val="0"/>
        </w:rPr>
        <w:t xml:space="preserve"> съезд КПСС и правовые проблемы регионального управления : межвуз. темат. сб. науч. тр. / редкол. М. С. Букин,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В. А. Юсупов ; отв. ред.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. – Саранск : [б. и.],  1982. – 154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19. Чугаев, А. П.</w:t>
      </w:r>
      <w:r w:rsidRPr="00F15118">
        <w:rPr>
          <w:b w:val="0"/>
          <w:smallCaps w:val="0"/>
        </w:rPr>
        <w:t xml:space="preserve"> О совершенствовании организационно-правовых способов охраны окружающей среды с учетом территориальных факторов / А. П. Чугаев, В. А. Велиев // </w:t>
      </w:r>
      <w:r w:rsidRPr="00F15118">
        <w:rPr>
          <w:b w:val="0"/>
          <w:smallCaps w:val="0"/>
          <w:lang w:val="en-US"/>
        </w:rPr>
        <w:t>XXVI</w:t>
      </w:r>
      <w:r w:rsidRPr="00F15118">
        <w:rPr>
          <w:b w:val="0"/>
          <w:smallCaps w:val="0"/>
        </w:rPr>
        <w:t xml:space="preserve">  съезд КПСС и правовые проблемы регионального управления : межвуз. темат. сб. науч. тр. – Саранск : [б. и.], 1982. – С. 116-125.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48372F">
      <w:pPr>
        <w:keepNext/>
        <w:jc w:val="center"/>
        <w:rPr>
          <w:smallCaps w:val="0"/>
        </w:rPr>
      </w:pPr>
      <w:r w:rsidRPr="00F15118">
        <w:rPr>
          <w:smallCaps w:val="0"/>
        </w:rPr>
        <w:t xml:space="preserve">1984 г. 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>20. Чугаев, А. П.</w:t>
      </w:r>
      <w:r w:rsidRPr="00F15118">
        <w:rPr>
          <w:b w:val="0"/>
          <w:smallCaps w:val="0"/>
        </w:rPr>
        <w:t xml:space="preserve"> Проблемы эколого-правового обеспечения  Продовольственной программы СССР / А. П. Чугаев // Правовые проблемы реализации продовольственной программы на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Кавказе</w:t>
      </w:r>
      <w:r>
        <w:rPr>
          <w:b w:val="0"/>
          <w:smallCaps w:val="0"/>
        </w:rPr>
        <w:t xml:space="preserve"> : </w:t>
      </w:r>
      <w:r w:rsidRPr="00F15118">
        <w:rPr>
          <w:b w:val="0"/>
          <w:smallCaps w:val="0"/>
        </w:rPr>
        <w:t>тез. выступлений на науч.-практ. конф.</w:t>
      </w:r>
      <w:r>
        <w:rPr>
          <w:b w:val="0"/>
          <w:smallCaps w:val="0"/>
        </w:rPr>
        <w:t>,</w:t>
      </w:r>
      <w:r w:rsidRPr="00F15118">
        <w:rPr>
          <w:b w:val="0"/>
          <w:smallCaps w:val="0"/>
        </w:rPr>
        <w:t xml:space="preserve"> 18-19 мая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>1984 г. ; Сев.-Кав</w:t>
      </w:r>
      <w:r>
        <w:rPr>
          <w:b w:val="0"/>
          <w:smallCaps w:val="0"/>
        </w:rPr>
        <w:t>к</w:t>
      </w:r>
      <w:r w:rsidRPr="00F15118">
        <w:rPr>
          <w:b w:val="0"/>
          <w:smallCaps w:val="0"/>
        </w:rPr>
        <w:t>. науч. центр высш. шк., КГУ. – Краснодар :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 xml:space="preserve"> [б. и.], 1984. – С. 131-133.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1985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21. Чугаев, А. П.</w:t>
      </w:r>
      <w:r w:rsidRPr="00F15118">
        <w:rPr>
          <w:b w:val="0"/>
          <w:smallCaps w:val="0"/>
        </w:rPr>
        <w:t xml:space="preserve"> Дифференциация ответственности за преступления против</w:t>
      </w:r>
      <w:r>
        <w:rPr>
          <w:b w:val="0"/>
          <w:smallCaps w:val="0"/>
        </w:rPr>
        <w:t xml:space="preserve"> природной среды / А. П. Чугаев // </w:t>
      </w:r>
      <w:r w:rsidRPr="00F15118">
        <w:rPr>
          <w:b w:val="0"/>
          <w:smallCaps w:val="0"/>
        </w:rPr>
        <w:t>Региональные особенности преступности и проблемы эффективности борьбы с нею : материалы науч.-практ. конф., 30-31 мая 1985 г. ; Дагестан. гос. ун-т им. В. И. Ленина, МВД Дагестан. АССР. – Махачкала : [б. и.], 1985. – С. 126-127.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22. Чугаев, А. П.</w:t>
      </w:r>
      <w:r w:rsidRPr="00F15118">
        <w:rPr>
          <w:b w:val="0"/>
          <w:smallCaps w:val="0"/>
        </w:rPr>
        <w:t xml:space="preserve"> Основы дифференциации ответственности и индивидуализация наказания : учеб. пособие / А. П. Чугаев ; Кубан. гос. ун-т. – Краснодар : КубГУ, 1985. – 74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23. Чугаев, А. П.</w:t>
      </w:r>
      <w:r w:rsidRPr="00F15118">
        <w:rPr>
          <w:b w:val="0"/>
          <w:smallCaps w:val="0"/>
        </w:rPr>
        <w:t xml:space="preserve"> Предпосылки эффективности назначаемого судом наказания / А. П. Чугаев // Проблемы повышения эффективности уголовной ответственности и предупреждения преступлений : межвуз. сб. науч. ст. – Махачкала : [б. и.], 1985. – С. 33-38.</w:t>
      </w:r>
    </w:p>
    <w:p w:rsidR="00781705" w:rsidRPr="00F15118" w:rsidRDefault="00781705" w:rsidP="0048372F">
      <w:pPr>
        <w:jc w:val="center"/>
        <w:rPr>
          <w:smallCaps w:val="0"/>
        </w:rPr>
      </w:pPr>
      <w:r w:rsidRPr="00F15118">
        <w:rPr>
          <w:smallCaps w:val="0"/>
        </w:rPr>
        <w:t>1986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24. </w:t>
      </w:r>
      <w:r w:rsidRPr="00F15118">
        <w:rPr>
          <w:b w:val="0"/>
          <w:smallCaps w:val="0"/>
        </w:rPr>
        <w:t xml:space="preserve">Дементьев, С. И. Построение уголовно-правовых санкций в виде лишения свободы / С. И. Дементьев ; отв. ред. </w:t>
      </w:r>
      <w:r w:rsidRPr="00F15118">
        <w:rPr>
          <w:smallCaps w:val="0"/>
        </w:rPr>
        <w:t>А. П. Чуга</w:t>
      </w:r>
      <w:r>
        <w:rPr>
          <w:smallCaps w:val="0"/>
        </w:rPr>
        <w:t xml:space="preserve">- </w:t>
      </w:r>
      <w:r w:rsidRPr="00F15118">
        <w:rPr>
          <w:smallCaps w:val="0"/>
        </w:rPr>
        <w:t>е</w:t>
      </w:r>
      <w:r>
        <w:rPr>
          <w:smallCaps w:val="0"/>
        </w:rPr>
        <w:t xml:space="preserve">в </w:t>
      </w:r>
      <w:r w:rsidRPr="00F15118">
        <w:rPr>
          <w:b w:val="0"/>
          <w:smallCaps w:val="0"/>
        </w:rPr>
        <w:t>; Сев.-Кав</w:t>
      </w:r>
      <w:r>
        <w:rPr>
          <w:b w:val="0"/>
          <w:smallCaps w:val="0"/>
        </w:rPr>
        <w:t>к</w:t>
      </w:r>
      <w:r w:rsidRPr="00F15118">
        <w:rPr>
          <w:b w:val="0"/>
          <w:smallCaps w:val="0"/>
        </w:rPr>
        <w:t>. н</w:t>
      </w:r>
      <w:r>
        <w:rPr>
          <w:b w:val="0"/>
          <w:smallCaps w:val="0"/>
        </w:rPr>
        <w:t>ауч. центр высш. шк. – Ростов-на-</w:t>
      </w:r>
      <w:r w:rsidRPr="00F15118">
        <w:rPr>
          <w:b w:val="0"/>
          <w:smallCaps w:val="0"/>
        </w:rPr>
        <w:t>Д</w:t>
      </w:r>
      <w:r>
        <w:rPr>
          <w:b w:val="0"/>
          <w:smallCaps w:val="0"/>
        </w:rPr>
        <w:t>ону : Изд-во Ростов.</w:t>
      </w:r>
      <w:r w:rsidRPr="00F15118">
        <w:rPr>
          <w:b w:val="0"/>
          <w:smallCaps w:val="0"/>
        </w:rPr>
        <w:t xml:space="preserve"> гос. ун-та, 1986. – 159 с.</w:t>
      </w:r>
    </w:p>
    <w:p w:rsidR="00781705" w:rsidRPr="00F15118" w:rsidRDefault="00781705" w:rsidP="0048372F">
      <w:pPr>
        <w:jc w:val="center"/>
        <w:rPr>
          <w:smallCaps w:val="0"/>
        </w:rPr>
      </w:pPr>
      <w:r w:rsidRPr="00F15118">
        <w:rPr>
          <w:smallCaps w:val="0"/>
        </w:rPr>
        <w:t>1987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25. Чугаев, А. П.</w:t>
      </w:r>
      <w:r w:rsidRPr="00F15118">
        <w:rPr>
          <w:b w:val="0"/>
          <w:smallCaps w:val="0"/>
        </w:rPr>
        <w:t xml:space="preserve"> Пределы лишения свободы в отношении лиц, совершивших преступления по неосторожности / А. П. Чугаев,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С. И. Дементьев // Повешение эффективности борьбы с хищениями социалистического имущества и должностными преступлениями : сб. науч. тр. – Краснодар : Кубан. гос. ун-т, 1987. – С. 57-67.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48372F">
      <w:pPr>
        <w:jc w:val="center"/>
        <w:rPr>
          <w:smallCaps w:val="0"/>
        </w:rPr>
      </w:pPr>
      <w:r w:rsidRPr="00F15118">
        <w:rPr>
          <w:smallCaps w:val="0"/>
        </w:rPr>
        <w:t>1988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26. </w:t>
      </w:r>
      <w:r w:rsidRPr="00F15118">
        <w:rPr>
          <w:b w:val="0"/>
          <w:smallCaps w:val="0"/>
        </w:rPr>
        <w:t xml:space="preserve">Дементьев, С. И. Уголовное право : методические указания по выполнению контрольных и курсовых работ / С. И. Дементьев,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Г. В. Кардашев, В. П. Коняхин,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. – Краснодар : Кубан. гос. ун-т, 1988. – 42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27. Чугаев, А. П. </w:t>
      </w:r>
      <w:r w:rsidRPr="00F15118">
        <w:rPr>
          <w:b w:val="0"/>
          <w:smallCaps w:val="0"/>
        </w:rPr>
        <w:t xml:space="preserve">Подготовка, оформление и защита дипломной работы по юридическим дисциплинам : метод. указания / </w:t>
      </w:r>
      <w:r>
        <w:rPr>
          <w:b w:val="0"/>
          <w:smallCaps w:val="0"/>
        </w:rPr>
        <w:t xml:space="preserve">           </w:t>
      </w:r>
      <w:r w:rsidRPr="00F15118">
        <w:rPr>
          <w:b w:val="0"/>
          <w:smallCaps w:val="0"/>
        </w:rPr>
        <w:t>А. П. Чугаев // Краснодар : [б. и.], 1988. – 43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28. Чугаев, А. П.</w:t>
      </w:r>
      <w:r w:rsidRPr="00F15118">
        <w:rPr>
          <w:b w:val="0"/>
          <w:smallCaps w:val="0"/>
        </w:rPr>
        <w:t xml:space="preserve"> Проблемы совершенствования института уголовной ответственности / А. П. Чугаев // Региональные особенности государственного строительства и укрепления правопорядка в свете идей Октября : материалы Всесоюз. науч.-практ. конф. – Орджоникидзе : [б. и.], 1988. – С. 19-21.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29. Чугаев, А. П.</w:t>
      </w:r>
      <w:r w:rsidRPr="00F15118">
        <w:rPr>
          <w:b w:val="0"/>
          <w:smallCaps w:val="0"/>
        </w:rPr>
        <w:t xml:space="preserve"> Проблемы справедливости и дифференциации наказания за хищение государственного и общественного имущества / А. П. Чугаев // Проблемы усиления борьбы с нетрудовыми доходами : сб. материалов науч.-практ. конф. – Махачкала : [б. и.], 1988. – С. 62-65.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48372F">
      <w:pPr>
        <w:jc w:val="center"/>
        <w:rPr>
          <w:smallCaps w:val="0"/>
        </w:rPr>
      </w:pPr>
      <w:r w:rsidRPr="00F15118">
        <w:rPr>
          <w:smallCaps w:val="0"/>
        </w:rPr>
        <w:t>1989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30. Чугаев, А. П.</w:t>
      </w:r>
      <w:r w:rsidRPr="00F15118">
        <w:rPr>
          <w:b w:val="0"/>
          <w:smallCaps w:val="0"/>
        </w:rPr>
        <w:t xml:space="preserve"> О совершенствовании конституционных основ института уголовной ответственности / А. П. Чугаев // Правовая реформа и проблемы ее реализации : тез. докл. и сообщ. регион. науч.-практ. конф., 14-15 сент. 1989 г. – Краснодар : Изд-во Кубан. гос. ун-та, 1989. – С. 169-171.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1990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31.</w:t>
      </w:r>
      <w:r w:rsidRPr="00F15118">
        <w:rPr>
          <w:b w:val="0"/>
          <w:smallCaps w:val="0"/>
        </w:rPr>
        <w:t xml:space="preserve"> Материалы для самостоятельного изучения курса «Советское уголовное право. Общая часть» / сост. :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 xml:space="preserve">, Т. М. </w:t>
      </w:r>
      <w:r>
        <w:rPr>
          <w:b w:val="0"/>
          <w:smallCaps w:val="0"/>
        </w:rPr>
        <w:t xml:space="preserve">Гре-    </w:t>
      </w:r>
      <w:r w:rsidRPr="00F15118">
        <w:rPr>
          <w:b w:val="0"/>
          <w:smallCaps w:val="0"/>
        </w:rPr>
        <w:t>кова, Н. В. Огородникова. ; под общ. ред. С. И. Дементьева. – Краснодар : КубГУ, 1990. – 39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32. Чугаев, А. П. </w:t>
      </w:r>
      <w:r w:rsidRPr="00F15118">
        <w:rPr>
          <w:b w:val="0"/>
          <w:smallCaps w:val="0"/>
        </w:rPr>
        <w:t xml:space="preserve">Руководство, контроль и рецензирование дипломных работ : метод. указания / А. П. Чугаев, М. З. </w:t>
      </w:r>
      <w:r>
        <w:rPr>
          <w:b w:val="0"/>
          <w:smallCaps w:val="0"/>
        </w:rPr>
        <w:t xml:space="preserve">Эфен-  </w:t>
      </w:r>
      <w:r w:rsidRPr="00F15118">
        <w:rPr>
          <w:b w:val="0"/>
          <w:smallCaps w:val="0"/>
        </w:rPr>
        <w:t>диев // Краснодар : КубГУ, 1990. – 17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48372F">
      <w:pPr>
        <w:keepNext/>
        <w:jc w:val="center"/>
        <w:rPr>
          <w:smallCaps w:val="0"/>
        </w:rPr>
      </w:pPr>
      <w:r w:rsidRPr="00F15118">
        <w:rPr>
          <w:smallCaps w:val="0"/>
        </w:rPr>
        <w:t>1991 г.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>33. Чугаев, А. П.</w:t>
      </w:r>
      <w:r w:rsidRPr="00F15118">
        <w:rPr>
          <w:b w:val="0"/>
          <w:smallCaps w:val="0"/>
        </w:rPr>
        <w:t xml:space="preserve"> Уголовно-правовое регулирование возмещения ущерба как гарантия защиты собственности / А. П. Чугаев // Проблемы обеспечения защиты права собственности в условиях перехода к рыночным отношениям : сб. науч. тр. – Махачкала : [б. и.], 1991. – С. 91-93.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34. Чугаев, А. П.</w:t>
      </w:r>
      <w:r w:rsidRPr="00F15118">
        <w:rPr>
          <w:b w:val="0"/>
          <w:smallCaps w:val="0"/>
        </w:rPr>
        <w:t xml:space="preserve"> Экологические преступления / А. П. Чугаев //  Комментарии уголовных законов от ответственности за имущественные, хозяйственные, экологические и должностные преступления : пособие для хозяйственника. – Краснодар : МП «Право», 1991. – С. 79-113.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1992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35. Чугаев, А. П.</w:t>
      </w:r>
      <w:r w:rsidRPr="00F15118">
        <w:rPr>
          <w:b w:val="0"/>
          <w:smallCaps w:val="0"/>
        </w:rPr>
        <w:t xml:space="preserve"> О проекте Уголовного кодекса России : о разработке новой концепции уголовной ответствен</w:t>
      </w:r>
      <w:r>
        <w:rPr>
          <w:b w:val="0"/>
          <w:smallCaps w:val="0"/>
        </w:rPr>
        <w:t xml:space="preserve">ности /           А. П. </w:t>
      </w:r>
      <w:r w:rsidRPr="00F15118">
        <w:rPr>
          <w:b w:val="0"/>
          <w:smallCaps w:val="0"/>
        </w:rPr>
        <w:t xml:space="preserve">Чугаев, С. Н. Никулин // Государство и право. – 1992. –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>№ 7. – С. 90-94.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36. Чугаев, А. П.</w:t>
      </w:r>
      <w:r w:rsidRPr="00F15118">
        <w:rPr>
          <w:b w:val="0"/>
          <w:smallCaps w:val="0"/>
        </w:rPr>
        <w:t xml:space="preserve"> О совершенствовании правового регулирования  ответственности / А. П. Чугаев // Реализация уголовной ответственности : материально-правовые и процессуальные аспекты : межвуз. сб. науч. ст. – Самара : [б. и.], 1992. – С. 40-47.</w:t>
      </w:r>
    </w:p>
    <w:p w:rsidR="00781705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1993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37. Чугаев, А. П. </w:t>
      </w:r>
      <w:r w:rsidRPr="00F15118">
        <w:rPr>
          <w:b w:val="0"/>
          <w:smallCaps w:val="0"/>
        </w:rPr>
        <w:t>Программа к советскому уголовному праву : метод. материалы / А. П. Чугаев, Н. В. Огородникова. – Краснодар : КубГУ, 1993. – 38 с.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1994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37. Чугаев, А. П. </w:t>
      </w:r>
      <w:r w:rsidRPr="00F15118">
        <w:rPr>
          <w:b w:val="0"/>
          <w:smallCaps w:val="0"/>
        </w:rPr>
        <w:t>Проблемы дифференциации и интеграции мер уголовно-правового характера / А. П. Чугаев // Проблемы укрепления правопорядка : сб. ст. ; КубГУ, Ин-т экономики, права и естеств. специальностей. – Краснодар : Изд-во Кубан. гос. ун-та, 1994. – С. 8-14.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keepNext/>
        <w:jc w:val="center"/>
        <w:rPr>
          <w:smallCaps w:val="0"/>
        </w:rPr>
      </w:pPr>
      <w:r w:rsidRPr="00F15118">
        <w:rPr>
          <w:smallCaps w:val="0"/>
        </w:rPr>
        <w:t>1995 г.</w:t>
      </w:r>
    </w:p>
    <w:p w:rsidR="00781705" w:rsidRPr="00F15118" w:rsidRDefault="00781705" w:rsidP="00F15118">
      <w:pPr>
        <w:keepNext/>
        <w:jc w:val="center"/>
        <w:rPr>
          <w:b w:val="0"/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>39. Чугаев, А. П.</w:t>
      </w:r>
      <w:r w:rsidRPr="00F15118">
        <w:rPr>
          <w:b w:val="0"/>
          <w:smallCaps w:val="0"/>
        </w:rPr>
        <w:t xml:space="preserve"> О проекте Уголовного кодекса Российской Федерации / А. П. Чугаев // Законность. – 1995. – № 4. – С. 35-38.</w:t>
      </w:r>
    </w:p>
    <w:p w:rsidR="00781705" w:rsidRPr="00F15118" w:rsidRDefault="00781705" w:rsidP="00F15118">
      <w:pPr>
        <w:tabs>
          <w:tab w:val="left" w:pos="440"/>
        </w:tabs>
        <w:jc w:val="both"/>
        <w:rPr>
          <w:b w:val="0"/>
          <w:smallCaps w:val="0"/>
        </w:rPr>
      </w:pPr>
      <w:r w:rsidRPr="00F15118">
        <w:rPr>
          <w:smallCaps w:val="0"/>
        </w:rPr>
        <w:t xml:space="preserve">40. Чугаев, А. П. </w:t>
      </w:r>
      <w:r w:rsidRPr="00F15118">
        <w:rPr>
          <w:b w:val="0"/>
          <w:smallCaps w:val="0"/>
        </w:rPr>
        <w:t>Основные направления совершенствования мер уголовно-правового воздействия / А. П. Чугаев // Юридическая наука в Кубанском государственном университете : сб. науч. тр. – Краснодар : Изд-во Кубан. гос. ун-та, 1995. – С. 167-172. – (Посвящается 75-летию КубГУ).</w:t>
      </w:r>
    </w:p>
    <w:p w:rsidR="00781705" w:rsidRPr="00F15118" w:rsidRDefault="00781705" w:rsidP="00F15118">
      <w:pPr>
        <w:tabs>
          <w:tab w:val="left" w:pos="440"/>
          <w:tab w:val="left" w:pos="550"/>
        </w:tabs>
        <w:jc w:val="both"/>
        <w:rPr>
          <w:b w:val="0"/>
          <w:smallCaps w:val="0"/>
        </w:rPr>
      </w:pPr>
    </w:p>
    <w:p w:rsidR="00781705" w:rsidRPr="00F15118" w:rsidRDefault="00781705" w:rsidP="00F15118">
      <w:pPr>
        <w:tabs>
          <w:tab w:val="left" w:pos="440"/>
          <w:tab w:val="left" w:pos="550"/>
        </w:tabs>
        <w:jc w:val="center"/>
        <w:rPr>
          <w:smallCaps w:val="0"/>
        </w:rPr>
      </w:pPr>
      <w:r w:rsidRPr="00F15118">
        <w:rPr>
          <w:smallCaps w:val="0"/>
        </w:rPr>
        <w:t>1997 г.</w:t>
      </w:r>
    </w:p>
    <w:p w:rsidR="00781705" w:rsidRPr="00F15118" w:rsidRDefault="00781705" w:rsidP="00F15118">
      <w:pPr>
        <w:tabs>
          <w:tab w:val="left" w:pos="440"/>
          <w:tab w:val="left" w:pos="550"/>
        </w:tabs>
        <w:jc w:val="center"/>
        <w:rPr>
          <w:smallCaps w:val="0"/>
        </w:rPr>
      </w:pPr>
    </w:p>
    <w:p w:rsidR="00781705" w:rsidRPr="00F15118" w:rsidRDefault="00781705" w:rsidP="00F15118">
      <w:pPr>
        <w:tabs>
          <w:tab w:val="left" w:pos="440"/>
          <w:tab w:val="left" w:pos="550"/>
        </w:tabs>
        <w:jc w:val="both"/>
        <w:rPr>
          <w:b w:val="0"/>
          <w:smallCaps w:val="0"/>
        </w:rPr>
      </w:pPr>
      <w:r w:rsidRPr="00F15118">
        <w:rPr>
          <w:smallCaps w:val="0"/>
        </w:rPr>
        <w:t xml:space="preserve">41. Чугаев, А. П. </w:t>
      </w:r>
      <w:r w:rsidRPr="00F15118">
        <w:rPr>
          <w:b w:val="0"/>
          <w:smallCaps w:val="0"/>
        </w:rPr>
        <w:t xml:space="preserve">Меры уголовно-правового характера за </w:t>
      </w:r>
      <w:r>
        <w:rPr>
          <w:b w:val="0"/>
          <w:smallCaps w:val="0"/>
        </w:rPr>
        <w:t xml:space="preserve">совер-       </w:t>
      </w:r>
      <w:r w:rsidRPr="00F15118">
        <w:rPr>
          <w:b w:val="0"/>
          <w:smallCaps w:val="0"/>
        </w:rPr>
        <w:t>шенное преступление / А. П. Чугаев // Актуальные проблемы социально-правовой подготовки специалистов и перспективы совершенствования системы комплектования органов внутренних дел : материалы межвуз. науч.-практ. конф, 16-18 мая 1997 г. – Краснодар : КЮИ, 1997. – С. 138-144.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42. Чугаев, А. П. </w:t>
      </w:r>
      <w:r w:rsidRPr="00F15118">
        <w:rPr>
          <w:b w:val="0"/>
          <w:smallCaps w:val="0"/>
        </w:rPr>
        <w:t xml:space="preserve">Особенности ответственности </w:t>
      </w:r>
      <w:r>
        <w:rPr>
          <w:b w:val="0"/>
          <w:smallCaps w:val="0"/>
        </w:rPr>
        <w:t xml:space="preserve">несовершен-        </w:t>
      </w:r>
      <w:r w:rsidRPr="00F15118">
        <w:rPr>
          <w:b w:val="0"/>
          <w:smallCaps w:val="0"/>
        </w:rPr>
        <w:t>нолетних за экологические преступления / А. П.</w:t>
      </w:r>
      <w:r>
        <w:rPr>
          <w:b w:val="0"/>
          <w:smallCaps w:val="0"/>
        </w:rPr>
        <w:t xml:space="preserve"> Чу</w:t>
      </w:r>
      <w:r w:rsidRPr="00F15118">
        <w:rPr>
          <w:b w:val="0"/>
          <w:smallCaps w:val="0"/>
        </w:rPr>
        <w:t xml:space="preserve">гаев // Экология. Культура. Образование : материалы межрегион. науч.-практ. конф., г. Сочи, 27-30 авг. 1997 г. / отв. ред. </w:t>
      </w:r>
      <w:r>
        <w:rPr>
          <w:b w:val="0"/>
          <w:smallCaps w:val="0"/>
        </w:rPr>
        <w:t>Г. А. Плутахин</w:t>
      </w:r>
      <w:r w:rsidRPr="00F15118">
        <w:rPr>
          <w:b w:val="0"/>
          <w:smallCaps w:val="0"/>
        </w:rPr>
        <w:t>; КубГУ, Науч.-просвет. центр «Цветные стекл</w:t>
      </w:r>
      <w:r>
        <w:rPr>
          <w:b w:val="0"/>
          <w:smallCaps w:val="0"/>
        </w:rPr>
        <w:t xml:space="preserve">а». </w:t>
      </w:r>
      <w:r w:rsidRPr="00F15118">
        <w:rPr>
          <w:b w:val="0"/>
          <w:smallCaps w:val="0"/>
        </w:rPr>
        <w:t xml:space="preserve">– Краснодар :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[б. и.], 1997. – С. 6-10.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43. Чугаев, А. П. </w:t>
      </w:r>
      <w:r w:rsidRPr="00F15118">
        <w:rPr>
          <w:b w:val="0"/>
          <w:smallCaps w:val="0"/>
        </w:rPr>
        <w:t>Принцип гуманизма и наказание несовершеннолетних / А. П. Чугаев // Проблемы</w:t>
      </w:r>
      <w:r>
        <w:rPr>
          <w:b w:val="0"/>
          <w:smallCaps w:val="0"/>
        </w:rPr>
        <w:t xml:space="preserve"> правопри-</w:t>
      </w:r>
      <w:r w:rsidRPr="00F15118">
        <w:rPr>
          <w:b w:val="0"/>
          <w:smallCaps w:val="0"/>
        </w:rPr>
        <w:t xml:space="preserve">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>менительной деятельности : сб. науч. тр. / отв. ред. В. Д.</w:t>
      </w:r>
      <w:r>
        <w:rPr>
          <w:b w:val="0"/>
          <w:smallCaps w:val="0"/>
        </w:rPr>
        <w:t xml:space="preserve"> Зелен-</w:t>
      </w:r>
      <w:r w:rsidRPr="00F15118">
        <w:rPr>
          <w:b w:val="0"/>
          <w:smallCaps w:val="0"/>
        </w:rPr>
        <w:t xml:space="preserve">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>ский ; КубГУ. – Краснодар : [б. и.], 1997. – С. 175-179.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44. Чугаев, А. П.</w:t>
      </w:r>
      <w:r w:rsidRPr="00F15118">
        <w:rPr>
          <w:b w:val="0"/>
          <w:smallCaps w:val="0"/>
        </w:rPr>
        <w:t xml:space="preserve"> Проблемы мотивировки на</w:t>
      </w:r>
      <w:r>
        <w:rPr>
          <w:b w:val="0"/>
          <w:smallCaps w:val="0"/>
        </w:rPr>
        <w:t>казания в судебном пригово</w:t>
      </w:r>
      <w:r w:rsidRPr="00F15118">
        <w:rPr>
          <w:b w:val="0"/>
          <w:smallCaps w:val="0"/>
        </w:rPr>
        <w:t>ре : уголовно-правовой аспект / А. П. Чугаев // Проблемы применения нового уголов</w:t>
      </w:r>
      <w:r>
        <w:rPr>
          <w:b w:val="0"/>
          <w:smallCaps w:val="0"/>
        </w:rPr>
        <w:t xml:space="preserve">ного законодательства. – Москва </w:t>
      </w:r>
      <w:r w:rsidRPr="00F15118">
        <w:rPr>
          <w:b w:val="0"/>
          <w:smallCaps w:val="0"/>
        </w:rPr>
        <w:t xml:space="preserve">: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>[б. и.], 1997. – С. 287-298.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7748B3">
      <w:pPr>
        <w:jc w:val="center"/>
        <w:rPr>
          <w:smallCaps w:val="0"/>
        </w:rPr>
      </w:pPr>
      <w:r w:rsidRPr="00F15118">
        <w:rPr>
          <w:smallCaps w:val="0"/>
        </w:rPr>
        <w:t>1998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45. </w:t>
      </w:r>
      <w:r w:rsidRPr="00F15118">
        <w:rPr>
          <w:b w:val="0"/>
          <w:smallCaps w:val="0"/>
        </w:rPr>
        <w:t xml:space="preserve">Уголовное право Российской Федерации : программа курса и библиограф. указ. / сост. : В. П. Коняхин, Н. В. Огородникова, </w:t>
      </w:r>
      <w:r>
        <w:rPr>
          <w:b w:val="0"/>
          <w:smallCaps w:val="0"/>
        </w:rPr>
        <w:t xml:space="preserve"> 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; КубГУ, Каф. уголовного права и криминологии. – Москва : Изд-во «МК», 1998. – 207 с. – (Юридические науки).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46. Чугаев, А. П. </w:t>
      </w:r>
      <w:r w:rsidRPr="00F15118">
        <w:rPr>
          <w:b w:val="0"/>
          <w:smallCaps w:val="0"/>
        </w:rPr>
        <w:t xml:space="preserve">Некоторые проблемы применения </w:t>
      </w:r>
      <w:r>
        <w:rPr>
          <w:b w:val="0"/>
          <w:smallCaps w:val="0"/>
        </w:rPr>
        <w:t xml:space="preserve">экологического законодательства </w:t>
      </w:r>
      <w:r w:rsidRPr="00F15118">
        <w:rPr>
          <w:b w:val="0"/>
          <w:smallCaps w:val="0"/>
        </w:rPr>
        <w:t>: (по материалам практики Краснодарской межрайонной природоохранной прокуратуры) // А. П. Чугаев, А. П. Глущенко, А. М. Максимов // Экология. Наука. Образование : материалы межрегион. на</w:t>
      </w:r>
      <w:r>
        <w:rPr>
          <w:b w:val="0"/>
          <w:smallCaps w:val="0"/>
        </w:rPr>
        <w:t>уч.-практ. конф., 11-12 сент.</w:t>
      </w:r>
      <w:r w:rsidRPr="00F15118">
        <w:rPr>
          <w:b w:val="0"/>
          <w:smallCaps w:val="0"/>
        </w:rPr>
        <w:t xml:space="preserve"> 1998 г. / отв. ред. Г. А. Плутахин ; КубГУ, Науч.-просвет. центр «Цветные стекла». – Краснодар : [б. и.], 1998. –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С. 14-15.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47. Чугаев, А. П.</w:t>
      </w:r>
      <w:r w:rsidRPr="00F15118">
        <w:rPr>
          <w:b w:val="0"/>
          <w:smallCaps w:val="0"/>
        </w:rPr>
        <w:t xml:space="preserve"> Нужна эффективная уголовно-правовая охрана экологической безопасности человека и природы / А. П. Чугаев // Экология. Наука. Образование : материалы межрегион. на</w:t>
      </w:r>
      <w:r>
        <w:rPr>
          <w:b w:val="0"/>
          <w:smallCaps w:val="0"/>
        </w:rPr>
        <w:t>уч.-практ. конф., 11-12 сент.</w:t>
      </w:r>
      <w:r w:rsidRPr="00F15118">
        <w:rPr>
          <w:b w:val="0"/>
          <w:smallCaps w:val="0"/>
        </w:rPr>
        <w:t xml:space="preserve"> 1998 г. / отв. ред. Г. А. Плутахин ; КубГУ, Науч.-просвет. центр «Цветные стекла». – Краснодар :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[б. и.], 1998. – С. 7-9.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48. Чугаев, А. П.</w:t>
      </w:r>
      <w:r w:rsidRPr="00F15118">
        <w:rPr>
          <w:b w:val="0"/>
          <w:smallCaps w:val="0"/>
        </w:rPr>
        <w:t xml:space="preserve"> О разграничении экологических преступлений и иных экологических правонарушений / А. П. Чугаев, </w:t>
      </w:r>
      <w:r>
        <w:rPr>
          <w:b w:val="0"/>
          <w:smallCaps w:val="0"/>
        </w:rPr>
        <w:t xml:space="preserve">                </w:t>
      </w:r>
      <w:r w:rsidRPr="00F15118">
        <w:rPr>
          <w:b w:val="0"/>
          <w:smallCaps w:val="0"/>
        </w:rPr>
        <w:t>Е. Г.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Лисовская // Экология. Наука. Образование : материалы межрегион. на</w:t>
      </w:r>
      <w:r>
        <w:rPr>
          <w:b w:val="0"/>
          <w:smallCaps w:val="0"/>
        </w:rPr>
        <w:t>уч.-практ. конф., 11-12 сент.</w:t>
      </w:r>
      <w:r w:rsidRPr="00F15118">
        <w:rPr>
          <w:b w:val="0"/>
          <w:smallCaps w:val="0"/>
        </w:rPr>
        <w:t xml:space="preserve"> 1998 г. / отв. ред. </w:t>
      </w:r>
      <w:r>
        <w:rPr>
          <w:b w:val="0"/>
          <w:smallCaps w:val="0"/>
        </w:rPr>
        <w:t xml:space="preserve">      </w:t>
      </w:r>
      <w:r w:rsidRPr="00F15118">
        <w:rPr>
          <w:b w:val="0"/>
          <w:smallCaps w:val="0"/>
        </w:rPr>
        <w:t xml:space="preserve">Г. А. Плутахин ; КубГУ, Науч.-просвет. центр «Цветные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стекла». – Краснодар : КубГУ, 1998. – С. 26-28.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49. Чугаев, А. П. </w:t>
      </w:r>
      <w:r w:rsidRPr="00F15118">
        <w:rPr>
          <w:b w:val="0"/>
          <w:smallCaps w:val="0"/>
        </w:rPr>
        <w:t xml:space="preserve">Состав экологического преступления : системно-структурный анализ / А. П. Чугаев // Современные проблемы правоведения : сб. науч. тр., посвящ. 40-летию юрид. фак. ; КубГУ. – Краснодар : Изд-во Кубан. гос. ун-та, 1998. – </w:t>
      </w:r>
      <w:r>
        <w:rPr>
          <w:b w:val="0"/>
          <w:smallCaps w:val="0"/>
        </w:rPr>
        <w:t xml:space="preserve">      </w:t>
      </w:r>
      <w:r w:rsidRPr="00F15118">
        <w:rPr>
          <w:b w:val="0"/>
          <w:smallCaps w:val="0"/>
        </w:rPr>
        <w:t>С. 276-283.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50. Чугаев, А. П.</w:t>
      </w:r>
      <w:r w:rsidRPr="00F15118">
        <w:rPr>
          <w:b w:val="0"/>
          <w:smallCaps w:val="0"/>
        </w:rPr>
        <w:t xml:space="preserve"> Состояние преступности в сфере экологии и тенденции развития законодательства / А. П. Чугаев, В. А. Чуга</w:t>
      </w:r>
      <w:r>
        <w:rPr>
          <w:b w:val="0"/>
          <w:smallCaps w:val="0"/>
        </w:rPr>
        <w:t>-</w:t>
      </w:r>
      <w:r w:rsidRPr="00F15118">
        <w:rPr>
          <w:b w:val="0"/>
          <w:smallCaps w:val="0"/>
        </w:rPr>
        <w:t xml:space="preserve">ев // Тенденции развития правовых систем стран СНГ : материалы Междунар. науч.-практ. конф., г. Ростов-на-Дону, 22-23 апр. 1998 г. – Ростов-на-Дону : РЮИ МВД России, 1998. –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>Ч. 2. – С. 164-170.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51. Чугаев, А. П. </w:t>
      </w:r>
      <w:r w:rsidRPr="00F15118">
        <w:rPr>
          <w:b w:val="0"/>
          <w:smallCaps w:val="0"/>
        </w:rPr>
        <w:t>Экологические преступления : необходимость совершенствования общего понятия / А. П. Чугаев // Актуальные проблемы уголовного законодательства Российской Федерации : материалы Всерос. науч.-практ. конф., 29-30 мая 1998 г. – Краснодар : КЮИ, 1998. – С. 312-315.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1999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52. </w:t>
      </w:r>
      <w:r w:rsidRPr="00F15118">
        <w:rPr>
          <w:b w:val="0"/>
          <w:smallCaps w:val="0"/>
        </w:rPr>
        <w:t xml:space="preserve">Душкин, С. В. Уголовная ответственность за контрабанду : науч. практ. пособие / С. В. Душкин ; под науч. ред. </w:t>
      </w:r>
      <w:r>
        <w:rPr>
          <w:b w:val="0"/>
          <w:smallCaps w:val="0"/>
        </w:rPr>
        <w:t xml:space="preserve">                    </w:t>
      </w:r>
      <w:r w:rsidRPr="00F15118">
        <w:rPr>
          <w:smallCaps w:val="0"/>
        </w:rPr>
        <w:t xml:space="preserve">А. П. </w:t>
      </w:r>
      <w:r>
        <w:rPr>
          <w:smallCaps w:val="0"/>
        </w:rPr>
        <w:t>Чу</w:t>
      </w:r>
      <w:r w:rsidRPr="00F15118">
        <w:rPr>
          <w:smallCaps w:val="0"/>
        </w:rPr>
        <w:t>гаева</w:t>
      </w:r>
      <w:r w:rsidRPr="00F15118">
        <w:rPr>
          <w:b w:val="0"/>
          <w:smallCaps w:val="0"/>
        </w:rPr>
        <w:t xml:space="preserve"> ; Рос. таможенная акад. Ростовский фил. – </w:t>
      </w:r>
      <w:r>
        <w:rPr>
          <w:b w:val="0"/>
          <w:smallCaps w:val="0"/>
        </w:rPr>
        <w:t xml:space="preserve">                   </w:t>
      </w:r>
      <w:r w:rsidRPr="00F15118">
        <w:rPr>
          <w:b w:val="0"/>
          <w:smallCaps w:val="0"/>
        </w:rPr>
        <w:t>Ростов-на-Дону : [б.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и.], 1999. – 103 с. </w:t>
      </w:r>
    </w:p>
    <w:p w:rsidR="00781705" w:rsidRPr="00F15118" w:rsidRDefault="00781705" w:rsidP="00F15118">
      <w:pPr>
        <w:jc w:val="both"/>
        <w:rPr>
          <w:smallCaps w:val="0"/>
        </w:rPr>
      </w:pPr>
      <w:r w:rsidRPr="00F15118">
        <w:rPr>
          <w:smallCaps w:val="0"/>
        </w:rPr>
        <w:t xml:space="preserve">53. </w:t>
      </w:r>
      <w:r w:rsidRPr="00F15118">
        <w:rPr>
          <w:b w:val="0"/>
          <w:smallCaps w:val="0"/>
        </w:rPr>
        <w:t>Написание,</w:t>
      </w:r>
      <w:r w:rsidRPr="00F15118">
        <w:rPr>
          <w:smallCaps w:val="0"/>
        </w:rPr>
        <w:t xml:space="preserve"> </w:t>
      </w:r>
      <w:r w:rsidRPr="00F15118">
        <w:rPr>
          <w:b w:val="0"/>
          <w:smallCaps w:val="0"/>
        </w:rPr>
        <w:t xml:space="preserve">оформление и защита курсовых и дипломных работ / В. В. Момотов [и др.]. – Краснодар : КубГУ, 1999. –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 xml:space="preserve">48 с. – Авт. : В. В. Момотов, Е. А. Шапиро, С. А. Даниелян,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 xml:space="preserve">П. Н. </w:t>
      </w:r>
      <w:r>
        <w:rPr>
          <w:b w:val="0"/>
          <w:smallCaps w:val="0"/>
        </w:rPr>
        <w:t>Сер</w:t>
      </w:r>
      <w:r w:rsidRPr="00F15118">
        <w:rPr>
          <w:b w:val="0"/>
          <w:smallCaps w:val="0"/>
        </w:rPr>
        <w:t xml:space="preserve">гейко, М. Н. Тарасенко, </w:t>
      </w:r>
      <w:r w:rsidRPr="00F15118">
        <w:rPr>
          <w:smallCaps w:val="0"/>
        </w:rPr>
        <w:t>А. П. Чугаев.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54. Чугаев, А. П. </w:t>
      </w:r>
      <w:r w:rsidRPr="00F15118">
        <w:rPr>
          <w:b w:val="0"/>
          <w:smallCaps w:val="0"/>
        </w:rPr>
        <w:t>Критерии назначения наказания : их разноречивое толкование в юридической литературе и судебной практике / А. П. Чугаев  // Экология. Право. Образование : материалы межрегион. н</w:t>
      </w:r>
      <w:r>
        <w:rPr>
          <w:b w:val="0"/>
          <w:smallCaps w:val="0"/>
        </w:rPr>
        <w:t>ауч.-практ. конф., 30-31 окт.</w:t>
      </w:r>
      <w:r w:rsidRPr="00F15118">
        <w:rPr>
          <w:b w:val="0"/>
          <w:smallCaps w:val="0"/>
        </w:rPr>
        <w:t xml:space="preserve"> 1999 г. / отв. ред. Г. А. Плутахин ; </w:t>
      </w:r>
      <w:r>
        <w:rPr>
          <w:b w:val="0"/>
          <w:smallCaps w:val="0"/>
        </w:rPr>
        <w:t>КубГУ, Краснодар. отд-ние Рус. геогр. о</w:t>
      </w:r>
      <w:r w:rsidRPr="00F15118">
        <w:rPr>
          <w:b w:val="0"/>
          <w:smallCaps w:val="0"/>
        </w:rPr>
        <w:t>-ва, Науч.-просвет. центр «Цветные стекла». – Краснодар : КубГУ, 1999. – С. 92.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55. Чугаев, А. П. </w:t>
      </w:r>
      <w:r w:rsidRPr="00F15118">
        <w:rPr>
          <w:b w:val="0"/>
          <w:smallCaps w:val="0"/>
        </w:rPr>
        <w:t>Формы вины в экологических преступлениях / А. П. Чугаев, И. О. Шанявский // Экология. Право. Образование : материалы межрегион. н</w:t>
      </w:r>
      <w:r>
        <w:rPr>
          <w:b w:val="0"/>
          <w:smallCaps w:val="0"/>
        </w:rPr>
        <w:t>ауч.-практ. конф., 30-31 окт.</w:t>
      </w:r>
      <w:r w:rsidRPr="00F15118">
        <w:rPr>
          <w:b w:val="0"/>
          <w:smallCaps w:val="0"/>
        </w:rPr>
        <w:t xml:space="preserve"> 1999 г. / отв. ред. Г. А. Плутахин ; </w:t>
      </w:r>
      <w:r>
        <w:rPr>
          <w:b w:val="0"/>
          <w:smallCaps w:val="0"/>
        </w:rPr>
        <w:t>КубГУ, Краснодар. отд-ние Рус. геогр. о</w:t>
      </w:r>
      <w:r w:rsidRPr="00F15118">
        <w:rPr>
          <w:b w:val="0"/>
          <w:smallCaps w:val="0"/>
        </w:rPr>
        <w:t>-ва, Науч.-просвет. центр «Цветные стекла». – Краснодар : КубГУ, 1999. – С. 93.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2000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56. </w:t>
      </w:r>
      <w:r w:rsidRPr="00F15118">
        <w:rPr>
          <w:b w:val="0"/>
          <w:smallCaps w:val="0"/>
        </w:rPr>
        <w:t>Курс лекций по уголовному праву : сохранение традиций и</w:t>
      </w:r>
      <w:r>
        <w:rPr>
          <w:b w:val="0"/>
          <w:smallCaps w:val="0"/>
        </w:rPr>
        <w:t xml:space="preserve"> научная новизна : рец. на кн. :</w:t>
      </w:r>
      <w:r w:rsidRPr="00F15118">
        <w:rPr>
          <w:b w:val="0"/>
          <w:smallCaps w:val="0"/>
        </w:rPr>
        <w:t xml:space="preserve"> Наумова А. Российское уголовное право. Общая часть / В. Коняхин, М. Феоктистов, </w:t>
      </w:r>
      <w:r w:rsidRPr="00F15118">
        <w:rPr>
          <w:smallCaps w:val="0"/>
        </w:rPr>
        <w:t>А. Чугаев</w:t>
      </w:r>
      <w:r w:rsidRPr="00F15118">
        <w:rPr>
          <w:b w:val="0"/>
          <w:smallCaps w:val="0"/>
        </w:rPr>
        <w:t xml:space="preserve"> // Российская юстиция. – 2000. – № 6. – С. 56.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57. </w:t>
      </w:r>
      <w:r w:rsidRPr="00F15118">
        <w:rPr>
          <w:b w:val="0"/>
          <w:smallCaps w:val="0"/>
        </w:rPr>
        <w:t xml:space="preserve">Курсовые и дипломные работы по юридическим специальностям (написание, оформление и защита) : метод. указания для студентов юрид. фак. / сост. В. А. Момотов, </w:t>
      </w:r>
      <w:r>
        <w:rPr>
          <w:b w:val="0"/>
          <w:smallCaps w:val="0"/>
        </w:rPr>
        <w:t xml:space="preserve">           </w:t>
      </w:r>
      <w:r w:rsidRPr="00F15118">
        <w:rPr>
          <w:b w:val="0"/>
          <w:smallCaps w:val="0"/>
        </w:rPr>
        <w:t xml:space="preserve">С. А. Даниелян, П. Н. Сергейко,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 xml:space="preserve"> ; Кубан. гос. ун-т. – Краснодар : Кубан. гос. ун-т, 2000. – 47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58. Чугаев, А. П.</w:t>
      </w:r>
      <w:r w:rsidRPr="00F15118">
        <w:rPr>
          <w:b w:val="0"/>
          <w:smallCaps w:val="0"/>
        </w:rPr>
        <w:t xml:space="preserve"> Дифференциация уголовной ответственности за  экологические преступления с учетом формы вины / А. П. Чуга</w:t>
      </w:r>
      <w:r>
        <w:rPr>
          <w:b w:val="0"/>
          <w:smallCaps w:val="0"/>
        </w:rPr>
        <w:t>-</w:t>
      </w:r>
      <w:r w:rsidRPr="00F15118">
        <w:rPr>
          <w:b w:val="0"/>
          <w:smallCaps w:val="0"/>
        </w:rPr>
        <w:t xml:space="preserve">ев // Экология. Медицина. Образование : материалы межрегион. </w:t>
      </w:r>
      <w:r>
        <w:rPr>
          <w:b w:val="0"/>
          <w:smallCaps w:val="0"/>
        </w:rPr>
        <w:t>науч.-практ. конф, 28-29 окт.</w:t>
      </w:r>
      <w:r w:rsidRPr="00F15118">
        <w:rPr>
          <w:b w:val="0"/>
          <w:smallCaps w:val="0"/>
        </w:rPr>
        <w:t xml:space="preserve"> 2000 г. / отв. ред. Г. А. Плутахин ; КубГУ, Краснодар. отд-ние рус. географ. о-ва, ООО МИП – «Кубань», Науч.-просвет. центр «Цветные стекла». – Краснодар : КубГУ, 2000. – С. 14-15.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59. Чугаев, А. П. </w:t>
      </w:r>
      <w:r w:rsidRPr="00F15118">
        <w:rPr>
          <w:b w:val="0"/>
          <w:smallCaps w:val="0"/>
        </w:rPr>
        <w:t xml:space="preserve">Условное осуждение как мера уголовной ответственности в законодательстве России и некоторых зарубежных государств / А. П. Чугаев, А. Б. Виноградов // Современные проблемы борьбы с транснациональной преступностью : материалы Междунар. науч.-практ. конф., </w:t>
      </w:r>
      <w:r>
        <w:rPr>
          <w:b w:val="0"/>
          <w:smallCaps w:val="0"/>
        </w:rPr>
        <w:t xml:space="preserve">         </w:t>
      </w:r>
      <w:r w:rsidRPr="00F15118">
        <w:rPr>
          <w:b w:val="0"/>
          <w:smallCaps w:val="0"/>
        </w:rPr>
        <w:t>г. Сочи, 9-12 окт. 2000 г. – Краснодар : Изд-во Кубан. гос. ун-та, 2000. – С. 82-93.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60. Чугаев, А. П. </w:t>
      </w:r>
      <w:r w:rsidRPr="00F15118">
        <w:rPr>
          <w:b w:val="0"/>
          <w:smallCaps w:val="0"/>
        </w:rPr>
        <w:t xml:space="preserve">Характер и степень общественной опасности совершенного преступления : теоретический и </w:t>
      </w:r>
      <w:r>
        <w:rPr>
          <w:b w:val="0"/>
          <w:smallCaps w:val="0"/>
        </w:rPr>
        <w:t xml:space="preserve">правопримени-             </w:t>
      </w:r>
      <w:r w:rsidRPr="00F15118">
        <w:rPr>
          <w:b w:val="0"/>
          <w:smallCaps w:val="0"/>
        </w:rPr>
        <w:t xml:space="preserve">тельный аспекты / А. П. Чугаев // Теория и практика применения законодательства на современном этапе : сб. науч. ст. / отв. за вып. С. И. Дементьев ; Санкт-Петербургский ин-т внешнеэконом. связей, экономики и права, КубГУ, Юрид. фак. – Краснодар : </w:t>
      </w:r>
      <w:r>
        <w:rPr>
          <w:b w:val="0"/>
          <w:smallCaps w:val="0"/>
        </w:rPr>
        <w:t xml:space="preserve">     </w:t>
      </w:r>
      <w:r w:rsidRPr="00F15118">
        <w:rPr>
          <w:b w:val="0"/>
          <w:smallCaps w:val="0"/>
        </w:rPr>
        <w:t>[б. и.], 2000. – С. 161-166.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61. Чугаев, А. П. </w:t>
      </w:r>
      <w:r w:rsidRPr="00F15118">
        <w:rPr>
          <w:b w:val="0"/>
          <w:smallCaps w:val="0"/>
        </w:rPr>
        <w:t>Характер преступления и характер общественной опасности преступления : закон, теория и практика назначения наказания / А. П. Чугаев, В. А. Чугаев // Правоведение :</w:t>
      </w:r>
      <w:r>
        <w:rPr>
          <w:b w:val="0"/>
          <w:smallCaps w:val="0"/>
        </w:rPr>
        <w:t xml:space="preserve"> сб. науч. ст. ученых юрид. фак</w:t>
      </w:r>
      <w:r w:rsidRPr="00F15118">
        <w:rPr>
          <w:b w:val="0"/>
          <w:smallCaps w:val="0"/>
        </w:rPr>
        <w:t>. – Краснодар : Кубан. гос. ун-т, 2000. – С. 72-76.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2001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62. Чугаев, А. П. </w:t>
      </w:r>
      <w:r w:rsidRPr="00F15118">
        <w:rPr>
          <w:b w:val="0"/>
          <w:smallCaps w:val="0"/>
        </w:rPr>
        <w:t>К вопросу о качестве современного уголовного закона / А. П. Чугаев, Е. В. Баранкина // Законодательная техника современной России : состояние, проблема совершенствования : сб. ст.</w:t>
      </w:r>
      <w:r>
        <w:rPr>
          <w:b w:val="0"/>
          <w:smallCaps w:val="0"/>
        </w:rPr>
        <w:t xml:space="preserve"> :</w:t>
      </w:r>
      <w:r w:rsidRPr="00F15118">
        <w:rPr>
          <w:b w:val="0"/>
          <w:smallCaps w:val="0"/>
        </w:rPr>
        <w:t xml:space="preserve"> в 2 т. – Нижний Новгород : [б. и.], 2001. – Т. 2. – С. 301-309.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63. Чугаев, А. П. </w:t>
      </w:r>
      <w:r w:rsidRPr="00F15118">
        <w:rPr>
          <w:b w:val="0"/>
          <w:smallCaps w:val="0"/>
        </w:rPr>
        <w:t xml:space="preserve">Концепция ответственности за экологические преступления в законодательстве России и зарубежных стран /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А. П. Чугаев // Экология и здоровье человека. Экологическое образование. Математические модели и информационные технологии : материалы </w:t>
      </w:r>
      <w:r w:rsidRPr="00F15118">
        <w:rPr>
          <w:b w:val="0"/>
          <w:smallCaps w:val="0"/>
          <w:lang w:val="en-US"/>
        </w:rPr>
        <w:t>VI</w:t>
      </w:r>
      <w:r w:rsidRPr="00F15118">
        <w:rPr>
          <w:b w:val="0"/>
          <w:smallCaps w:val="0"/>
        </w:rPr>
        <w:t xml:space="preserve"> Междунар. конф., 7-12 сент. 2001 г.,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г. Краснодар – Криница : сб. науч. тр. / гл. ред. Б. Д. Елецкий ; отв. ред. и сост. А. Н. Назаревский ; М-во образования Рос. Федерации, Рос. гуманитар. науч. фонд, Департамент образования и науки Краснодар. края, Моск. гос. ун-т </w:t>
      </w:r>
      <w:r>
        <w:rPr>
          <w:b w:val="0"/>
          <w:smallCaps w:val="0"/>
        </w:rPr>
        <w:t xml:space="preserve">               </w:t>
      </w:r>
      <w:r w:rsidRPr="00F15118">
        <w:rPr>
          <w:b w:val="0"/>
          <w:smallCaps w:val="0"/>
        </w:rPr>
        <w:t>им. М. В. Ломоносова, КубГУ. – Краснодар : Изд-во КубГУ, 2001. – С. 113-123.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64. Чугаев, А. П. </w:t>
      </w:r>
      <w:r w:rsidRPr="00F15118">
        <w:rPr>
          <w:b w:val="0"/>
          <w:smallCaps w:val="0"/>
        </w:rPr>
        <w:t xml:space="preserve">Концепция ответственности за экологические преступления в законодательстве России и зарубежных стран /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А. П. Чугаев // Наука Кубани : сб. науч. тр. – Краснодар : [б. и.], 2001. – С. 145-155.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65. Чугаев, А. П. </w:t>
      </w:r>
      <w:r w:rsidRPr="00F15118">
        <w:rPr>
          <w:b w:val="0"/>
          <w:smallCaps w:val="0"/>
        </w:rPr>
        <w:t>Критерии и обстоятельства, подлежащие учету при назначении условного наказания / А. П. Чугаев // Современные проблемы законности</w:t>
      </w:r>
      <w:r>
        <w:rPr>
          <w:b w:val="0"/>
          <w:smallCaps w:val="0"/>
        </w:rPr>
        <w:t xml:space="preserve"> в России : сб. ст. – Красно-дар : </w:t>
      </w:r>
      <w:r w:rsidRPr="00F15118">
        <w:rPr>
          <w:b w:val="0"/>
          <w:smallCaps w:val="0"/>
        </w:rPr>
        <w:t>[б. и.], 2001. – С. 278-281.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66. Чугаев, А. П. </w:t>
      </w:r>
      <w:r w:rsidRPr="00F15118">
        <w:rPr>
          <w:b w:val="0"/>
          <w:smallCaps w:val="0"/>
        </w:rPr>
        <w:t>Реализация принципа справедливости наказания в его законодательной дифференциации / А. П. Чуга</w:t>
      </w:r>
      <w:r>
        <w:rPr>
          <w:b w:val="0"/>
          <w:smallCaps w:val="0"/>
        </w:rPr>
        <w:t xml:space="preserve">- </w:t>
      </w:r>
      <w:r w:rsidRPr="00F15118">
        <w:rPr>
          <w:b w:val="0"/>
          <w:smallCaps w:val="0"/>
        </w:rPr>
        <w:t>ев // Закон и судебная практика : материалы межвуз</w:t>
      </w:r>
      <w:r>
        <w:rPr>
          <w:b w:val="0"/>
          <w:smallCaps w:val="0"/>
        </w:rPr>
        <w:t>. науч.-практ. конф., 28 февр.</w:t>
      </w:r>
      <w:r w:rsidRPr="00F15118">
        <w:rPr>
          <w:b w:val="0"/>
          <w:smallCaps w:val="0"/>
        </w:rPr>
        <w:t xml:space="preserve"> 2001 г. ; Южный ин-т менеджмента. – К</w:t>
      </w:r>
      <w:r>
        <w:rPr>
          <w:b w:val="0"/>
          <w:smallCaps w:val="0"/>
        </w:rPr>
        <w:t xml:space="preserve">раснодар : Изд-во Южного ин-та </w:t>
      </w:r>
      <w:r w:rsidRPr="00F15118">
        <w:rPr>
          <w:b w:val="0"/>
          <w:smallCaps w:val="0"/>
        </w:rPr>
        <w:t>менеджмента, 2001. – С. 372-375.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  <w:r w:rsidRPr="00F15118">
        <w:rPr>
          <w:smallCaps w:val="0"/>
        </w:rPr>
        <w:t>2002 г.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 xml:space="preserve">67. Чугаев, А. П. </w:t>
      </w:r>
      <w:r w:rsidRPr="00F15118">
        <w:rPr>
          <w:b w:val="0"/>
          <w:smallCaps w:val="0"/>
        </w:rPr>
        <w:t xml:space="preserve">Девиантное поведение в сфере экологии : его обусловленность социальными причинами / А. П. Чугаев // Социальный порядок и толерантность : сб. тез. </w:t>
      </w:r>
      <w:r w:rsidRPr="00F15118">
        <w:rPr>
          <w:b w:val="0"/>
          <w:smallCaps w:val="0"/>
          <w:lang w:val="en-US"/>
        </w:rPr>
        <w:t>III</w:t>
      </w:r>
      <w:r w:rsidRPr="00F15118">
        <w:rPr>
          <w:b w:val="0"/>
          <w:smallCaps w:val="0"/>
        </w:rPr>
        <w:t xml:space="preserve"> Всерос. науч. конф., 30-31 мая 2002 г. – Краснодар : [б. и.], 2002. – Ч. 1. – </w:t>
      </w:r>
      <w:r>
        <w:rPr>
          <w:b w:val="0"/>
          <w:smallCaps w:val="0"/>
        </w:rPr>
        <w:t xml:space="preserve">        </w:t>
      </w:r>
      <w:r w:rsidRPr="00F15118">
        <w:rPr>
          <w:b w:val="0"/>
          <w:smallCaps w:val="0"/>
        </w:rPr>
        <w:t>С. 340-345.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68. Чугаев, А. П. </w:t>
      </w:r>
      <w:r w:rsidRPr="00F15118">
        <w:rPr>
          <w:b w:val="0"/>
          <w:smallCaps w:val="0"/>
        </w:rPr>
        <w:t>К вопросу о возможности освобождения от уголовной ответственности с учетом послепреступного поведения / А. П. Чугаев // Социальный порядок и толерант</w:t>
      </w:r>
      <w:r>
        <w:rPr>
          <w:b w:val="0"/>
          <w:smallCaps w:val="0"/>
        </w:rPr>
        <w:t xml:space="preserve">- </w:t>
      </w:r>
      <w:r w:rsidRPr="00F15118">
        <w:rPr>
          <w:b w:val="0"/>
          <w:smallCaps w:val="0"/>
        </w:rPr>
        <w:t xml:space="preserve">ность : сб. тез. </w:t>
      </w:r>
      <w:r w:rsidRPr="00F15118">
        <w:rPr>
          <w:b w:val="0"/>
          <w:smallCaps w:val="0"/>
          <w:lang w:val="en-US"/>
        </w:rPr>
        <w:t>III</w:t>
      </w:r>
      <w:r w:rsidRPr="00F15118">
        <w:rPr>
          <w:b w:val="0"/>
          <w:smallCaps w:val="0"/>
        </w:rPr>
        <w:t xml:space="preserve"> Всерос. науч. конф., 30-31 мая 2002 г. – Краснодар : [б. и.], 2002. – Ч. 1. – С. 340-345.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69. Чугаев, А. П. </w:t>
      </w:r>
      <w:r w:rsidRPr="00F15118">
        <w:rPr>
          <w:b w:val="0"/>
          <w:smallCaps w:val="0"/>
        </w:rPr>
        <w:t>Критерии дифференциации наказания в Общей части Уголовного кодекса Российской Федерации / А. П. Чугаев ; Кубан. гос. ун-т, Юрид. фак. // Ученые записки : сб. науч. тр. – Краснодар : Изд-во КубГУ, 2002. – Вып. 1. – С. 94-101.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70. Чугаев, А. П. </w:t>
      </w:r>
      <w:r w:rsidRPr="00F15118">
        <w:rPr>
          <w:b w:val="0"/>
          <w:smallCaps w:val="0"/>
        </w:rPr>
        <w:t xml:space="preserve">Система мер уголовно-правового характера /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А. П. Чугаев // Актуальные проблемы уголовного </w:t>
      </w:r>
      <w:r>
        <w:rPr>
          <w:b w:val="0"/>
          <w:smallCaps w:val="0"/>
        </w:rPr>
        <w:t xml:space="preserve">законода-         </w:t>
      </w:r>
      <w:r w:rsidRPr="00F15118">
        <w:rPr>
          <w:b w:val="0"/>
          <w:smallCaps w:val="0"/>
        </w:rPr>
        <w:t xml:space="preserve">тельства России на современном этапе : материалы </w:t>
      </w:r>
      <w:r w:rsidRPr="00F15118">
        <w:rPr>
          <w:b w:val="0"/>
          <w:smallCaps w:val="0"/>
          <w:lang w:val="en-US"/>
        </w:rPr>
        <w:t>III</w:t>
      </w:r>
      <w:r w:rsidRPr="00F15118">
        <w:rPr>
          <w:b w:val="0"/>
          <w:smallCaps w:val="0"/>
        </w:rPr>
        <w:t xml:space="preserve"> Всерос. на</w:t>
      </w:r>
      <w:r>
        <w:rPr>
          <w:b w:val="0"/>
          <w:smallCaps w:val="0"/>
        </w:rPr>
        <w:t>уч.-практ. конф., 19-20 сент.</w:t>
      </w:r>
      <w:r w:rsidRPr="00F15118">
        <w:rPr>
          <w:b w:val="0"/>
          <w:smallCaps w:val="0"/>
        </w:rPr>
        <w:t xml:space="preserve"> 2002 г. – Краснодар : [б. и.],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>2002. – С. 214-220.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2003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71. Чугаев, А. П. </w:t>
      </w:r>
      <w:r w:rsidRPr="00F15118">
        <w:rPr>
          <w:b w:val="0"/>
          <w:smallCaps w:val="0"/>
        </w:rPr>
        <w:t xml:space="preserve">Критерии индивидуализации наказания по уголовным кодексам Российской Федерации и зарубежных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 xml:space="preserve">стран / А. П. Чугаев ; Кубан. гос. ун-т, Юрид. фак. // Ученые записки : сб. науч. тр. – Краснодар : [б. и.], 2003. – Вып. 2. – </w:t>
      </w:r>
      <w:r>
        <w:rPr>
          <w:b w:val="0"/>
          <w:smallCaps w:val="0"/>
        </w:rPr>
        <w:t xml:space="preserve">      </w:t>
      </w:r>
      <w:r w:rsidRPr="00F15118">
        <w:rPr>
          <w:b w:val="0"/>
          <w:smallCaps w:val="0"/>
        </w:rPr>
        <w:t>С. 84-92.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72. Чугаев, А. П. </w:t>
      </w:r>
      <w:r w:rsidRPr="00F15118">
        <w:rPr>
          <w:b w:val="0"/>
          <w:smallCaps w:val="0"/>
        </w:rPr>
        <w:t>Назначение наказания : учеб. пособие для студентов вузов, обуч. по спец.</w:t>
      </w:r>
      <w:r>
        <w:rPr>
          <w:b w:val="0"/>
          <w:smallCaps w:val="0"/>
        </w:rPr>
        <w:t xml:space="preserve"> 021100 «Юриспруденция» /        А. П. </w:t>
      </w:r>
      <w:r w:rsidRPr="00F15118">
        <w:rPr>
          <w:b w:val="0"/>
          <w:smallCaps w:val="0"/>
        </w:rPr>
        <w:t>Чугаев ; М-во образования РФ, КубГУ. – Краснодар : Изд-во КубГУ, 2003. – 347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73. Чугаев, А. П. </w:t>
      </w:r>
      <w:r w:rsidRPr="00F15118">
        <w:rPr>
          <w:b w:val="0"/>
          <w:smallCaps w:val="0"/>
        </w:rPr>
        <w:t>Назначение наказания : метод. материалы к изучению спец. курса / А. П. Чугаев, Е. Г. Веселов. – Краснодар : КубГУ, 2003. – 102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74. Чугаев, А. П. </w:t>
      </w:r>
      <w:r w:rsidRPr="00F15118">
        <w:rPr>
          <w:b w:val="0"/>
          <w:smallCaps w:val="0"/>
        </w:rPr>
        <w:t>Нормы международного и национального уголовного законодательства о защите окружающей среды и человека : проблемы их гармонизации / А. П. Чугаев // Российская академия юридических наук : науч. тр. – Москва : Издат. группа «Ю</w:t>
      </w:r>
      <w:r>
        <w:rPr>
          <w:b w:val="0"/>
          <w:smallCaps w:val="0"/>
        </w:rPr>
        <w:t xml:space="preserve">рист», 2003. – Т. 2, вып. 3. – </w:t>
      </w:r>
      <w:r w:rsidRPr="00F15118">
        <w:rPr>
          <w:b w:val="0"/>
          <w:smallCaps w:val="0"/>
        </w:rPr>
        <w:t>С. 672-679.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75. Чугаев, А. П. </w:t>
      </w:r>
      <w:r w:rsidRPr="00F15118">
        <w:rPr>
          <w:b w:val="0"/>
          <w:smallCaps w:val="0"/>
        </w:rPr>
        <w:t>Принудительные меры медицинского характера, назначаемые наряду с наказанием в отношении лиц, нуждающихся в лечении от алкоголизма и наркомании по уголовному законодательству Российской Федерации и зарубежных стран / А. П. Чугаев, Е. Г. Лисовская // Уголовное право и судебная психиатрия : межвуз. сб. науч. тр. – Архангельск : [б. и.], 2003. – С. 112-119.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76. Чугаев, А. П. </w:t>
      </w:r>
      <w:r w:rsidRPr="00F15118">
        <w:rPr>
          <w:b w:val="0"/>
          <w:smallCaps w:val="0"/>
        </w:rPr>
        <w:t xml:space="preserve">Специфика назначения наказания соучастникам преступления : компаративное исследование / А. П. Чугаев,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 xml:space="preserve">О. В. Вакарюк //Уголовно-правовые аспекты борьбы с </w:t>
      </w:r>
      <w:r>
        <w:rPr>
          <w:b w:val="0"/>
          <w:smallCaps w:val="0"/>
        </w:rPr>
        <w:t xml:space="preserve">соучас-         </w:t>
      </w:r>
      <w:r w:rsidRPr="00F15118">
        <w:rPr>
          <w:b w:val="0"/>
          <w:smallCaps w:val="0"/>
        </w:rPr>
        <w:t xml:space="preserve">тием в преступлении : материалы Всерос. науч.-практ. конф., </w:t>
      </w:r>
      <w:r>
        <w:rPr>
          <w:b w:val="0"/>
          <w:smallCaps w:val="0"/>
        </w:rPr>
        <w:t xml:space="preserve">     </w:t>
      </w:r>
      <w:r w:rsidRPr="00F15118">
        <w:rPr>
          <w:b w:val="0"/>
          <w:smallCaps w:val="0"/>
        </w:rPr>
        <w:t>9-10 окт. 2003 г. – Краснодар : [б. и.], 2003. – С. 59-67.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77. Чугаев, А. П. </w:t>
      </w:r>
      <w:r w:rsidRPr="00F15118">
        <w:rPr>
          <w:b w:val="0"/>
          <w:smallCaps w:val="0"/>
        </w:rPr>
        <w:t xml:space="preserve">Уголовная ответственность лиц с психическими расстройствами, не исключающими вменяемости, по законодательству Российской Федерации и зарубежных стран /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А. П. Чугаев, О. В. Вакарюк // Уголовное право и судебная психиатрия : межвуз. сб. науч. тр. – Архангельск : [б. и.], 2003. – С. 108-112.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2004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>78. Чугаев, А. П.</w:t>
      </w:r>
      <w:r w:rsidRPr="00F15118">
        <w:rPr>
          <w:b w:val="0"/>
          <w:smallCaps w:val="0"/>
        </w:rPr>
        <w:t xml:space="preserve"> Назначение наказания : метод. материалы к изучению спецкурса / сост. А. П. Чугаев, Е. Г. Веселов ; М-во образования и науки Рос. Федерации, КубГУ, Кафедра уголовного права и криминологии. – Краснодар : [Изд-во КубГУ], 2004. – 104 с.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79. Чугаев, А. П. </w:t>
      </w:r>
      <w:r w:rsidRPr="00F15118">
        <w:rPr>
          <w:b w:val="0"/>
          <w:smallCaps w:val="0"/>
        </w:rPr>
        <w:t xml:space="preserve">О некоторых изменениях Уголовного кодекса  Российской Федерации, касающихся смягчения наказания / </w:t>
      </w:r>
      <w:r>
        <w:rPr>
          <w:b w:val="0"/>
          <w:smallCaps w:val="0"/>
        </w:rPr>
        <w:t xml:space="preserve">       </w:t>
      </w:r>
      <w:r w:rsidRPr="00F15118">
        <w:rPr>
          <w:b w:val="0"/>
          <w:smallCaps w:val="0"/>
        </w:rPr>
        <w:t>А. П. Чугаев, В. В. Соболев //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Актуальные проблемы права : теория и практика : материалы Междунар. науч.-практ. конф.,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 xml:space="preserve">16-19 окт., г. Краснодар. – Краснодар : Изд-во КубГУ, 2004. –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>С. 329-335.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80. Чугаев, А. П. </w:t>
      </w:r>
      <w:r w:rsidRPr="00F15118">
        <w:rPr>
          <w:b w:val="0"/>
          <w:smallCaps w:val="0"/>
        </w:rPr>
        <w:t xml:space="preserve">Обстоятельства, смягчающие наказание, по Уголовному кодексу Российской Федерации и обстоятельства, смягчающие ответственность преступника, по Уголовному кодексу Китайской Народной Республики / А. П. Чугаев, </w:t>
      </w:r>
      <w:r>
        <w:rPr>
          <w:b w:val="0"/>
          <w:smallCaps w:val="0"/>
        </w:rPr>
        <w:t xml:space="preserve">           </w:t>
      </w:r>
      <w:r w:rsidRPr="00F15118">
        <w:rPr>
          <w:b w:val="0"/>
          <w:smallCaps w:val="0"/>
        </w:rPr>
        <w:t xml:space="preserve">А. С. Клинов ; Кубан. гос. ун-т, Юрид. фак. // Ученые записки : сб. науч. тр. – Краснодар : Изд-во КубГУ, 2004. – Вып. 3. – </w:t>
      </w:r>
      <w:r>
        <w:rPr>
          <w:b w:val="0"/>
          <w:smallCaps w:val="0"/>
        </w:rPr>
        <w:t xml:space="preserve">        </w:t>
      </w:r>
      <w:r w:rsidRPr="00F15118">
        <w:rPr>
          <w:b w:val="0"/>
          <w:smallCaps w:val="0"/>
        </w:rPr>
        <w:t>С. 92-97.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81. Чугаев, А. П. </w:t>
      </w:r>
      <w:r w:rsidRPr="00F15118">
        <w:rPr>
          <w:b w:val="0"/>
          <w:smallCaps w:val="0"/>
        </w:rPr>
        <w:t xml:space="preserve">Связь обучения с вузовской наукой и практикой в условиях Болонского процесса на примере кафедры уголовного права и криминологии Кубанского государственного университета / А. П. Чугаев, Е. Г. Веселов // Наука. Экология. Образование : материалы </w:t>
      </w:r>
      <w:r w:rsidRPr="00F15118">
        <w:rPr>
          <w:b w:val="0"/>
          <w:smallCaps w:val="0"/>
          <w:lang w:val="en-US"/>
        </w:rPr>
        <w:t>IX</w:t>
      </w:r>
      <w:r w:rsidRPr="00F15118">
        <w:rPr>
          <w:b w:val="0"/>
          <w:smallCaps w:val="0"/>
        </w:rPr>
        <w:t xml:space="preserve"> Всерос. науч.-практ конф., г. Анапа, 1-3 окт. 2004 г. – Краснодар : [б. и.], 2004. – С. 218-220.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2005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82. Чугаев, А. П. </w:t>
      </w:r>
      <w:r w:rsidRPr="00F15118">
        <w:rPr>
          <w:b w:val="0"/>
          <w:smallCaps w:val="0"/>
        </w:rPr>
        <w:t xml:space="preserve">О совершенствовании понятия «лицо, подлежащее уголовной ответственности» / </w:t>
      </w:r>
      <w:r>
        <w:rPr>
          <w:b w:val="0"/>
          <w:smallCaps w:val="0"/>
        </w:rPr>
        <w:t xml:space="preserve">А. П. Чугаев,             О. В. </w:t>
      </w:r>
      <w:r w:rsidRPr="00F15118">
        <w:rPr>
          <w:b w:val="0"/>
          <w:smallCaps w:val="0"/>
        </w:rPr>
        <w:t>Чунталова ; Кубан. гос. ун-т, Юрид. фак. // Ученые запис</w:t>
      </w:r>
      <w:r>
        <w:rPr>
          <w:b w:val="0"/>
          <w:smallCaps w:val="0"/>
        </w:rPr>
        <w:t xml:space="preserve">- </w:t>
      </w:r>
      <w:r w:rsidRPr="00F15118">
        <w:rPr>
          <w:b w:val="0"/>
          <w:smallCaps w:val="0"/>
        </w:rPr>
        <w:t xml:space="preserve">ки : сб. науч. тр. – Краснодар : Изд-во КубГУ, 2005. – Вып. 4. – </w:t>
      </w:r>
      <w:r>
        <w:rPr>
          <w:b w:val="0"/>
          <w:smallCaps w:val="0"/>
        </w:rPr>
        <w:t xml:space="preserve">      </w:t>
      </w:r>
      <w:r w:rsidRPr="00F15118">
        <w:rPr>
          <w:b w:val="0"/>
          <w:smallCaps w:val="0"/>
        </w:rPr>
        <w:t>С. 215-221.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83. Чугаев, А. П. </w:t>
      </w:r>
      <w:r w:rsidRPr="00F15118">
        <w:rPr>
          <w:b w:val="0"/>
          <w:smallCaps w:val="0"/>
        </w:rPr>
        <w:t xml:space="preserve">Основания уголовной ответственности за преступления, предусмотренные Шанхайской конвенцией о борьбе с терроризмом, сепаратизмом и экстремизмом / </w:t>
      </w:r>
      <w:r>
        <w:rPr>
          <w:b w:val="0"/>
          <w:smallCaps w:val="0"/>
        </w:rPr>
        <w:t xml:space="preserve">               </w:t>
      </w:r>
      <w:r w:rsidRPr="00F15118">
        <w:rPr>
          <w:b w:val="0"/>
          <w:smallCaps w:val="0"/>
        </w:rPr>
        <w:t xml:space="preserve">А. П. </w:t>
      </w:r>
      <w:r>
        <w:rPr>
          <w:b w:val="0"/>
          <w:smallCaps w:val="0"/>
        </w:rPr>
        <w:t>Чу</w:t>
      </w:r>
      <w:r w:rsidRPr="00F15118">
        <w:rPr>
          <w:b w:val="0"/>
          <w:smallCaps w:val="0"/>
        </w:rPr>
        <w:t xml:space="preserve">гаев, А. С. Клинов ; Кубан. гос. ун-т, Юрид. фак. // Ученые записки : сб. науч. тр. – Краснодар : Изд-во КубГУ,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>2005. – Вып. 3. – С. 92-96.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84. Чугаев, А. П. </w:t>
      </w:r>
      <w:r w:rsidRPr="00F15118">
        <w:rPr>
          <w:b w:val="0"/>
          <w:smallCaps w:val="0"/>
        </w:rPr>
        <w:t xml:space="preserve">Связь обучения с вузовской наукой и практикой в условиях Болонского процесса : на примере кафедры уголовного права и криминологии КубГУ / А. П. Чугаев, </w:t>
      </w:r>
      <w:r>
        <w:rPr>
          <w:b w:val="0"/>
          <w:smallCaps w:val="0"/>
        </w:rPr>
        <w:t xml:space="preserve">            </w:t>
      </w:r>
      <w:r w:rsidRPr="00F15118">
        <w:rPr>
          <w:b w:val="0"/>
          <w:smallCaps w:val="0"/>
        </w:rPr>
        <w:t xml:space="preserve">Е. Г. Веселов // Наука Кубани : сб. науч. тр. – 2005. – № 2. – </w:t>
      </w:r>
      <w:r>
        <w:rPr>
          <w:b w:val="0"/>
          <w:smallCaps w:val="0"/>
        </w:rPr>
        <w:t xml:space="preserve">        </w:t>
      </w:r>
      <w:r w:rsidRPr="00F15118">
        <w:rPr>
          <w:b w:val="0"/>
          <w:smallCaps w:val="0"/>
        </w:rPr>
        <w:t>С. 96-102.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85. Чугаев, А. П. </w:t>
      </w:r>
      <w:r w:rsidRPr="00F15118">
        <w:rPr>
          <w:b w:val="0"/>
          <w:smallCaps w:val="0"/>
        </w:rPr>
        <w:t xml:space="preserve">Условное осуждение в российском уголовном законодательстве / А. П. Чугаев // Уголовное право – 2005. – </w:t>
      </w:r>
      <w:r>
        <w:rPr>
          <w:b w:val="0"/>
          <w:smallCaps w:val="0"/>
        </w:rPr>
        <w:t xml:space="preserve">     </w:t>
      </w:r>
      <w:r w:rsidRPr="00F15118">
        <w:rPr>
          <w:b w:val="0"/>
          <w:smallCaps w:val="0"/>
        </w:rPr>
        <w:t>№ 2. – С. 65-67.</w:t>
      </w:r>
    </w:p>
    <w:p w:rsidR="00781705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2006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86. Чугаев, А. П. </w:t>
      </w:r>
      <w:r w:rsidRPr="00F15118">
        <w:rPr>
          <w:b w:val="0"/>
          <w:smallCaps w:val="0"/>
        </w:rPr>
        <w:t>Вопросы законности, справедливости и обоснованности в обвинительном приговоре : квалификация преступления, назначение наказания / А. П. Чугаев // Юридический вестник. – 2006. – № 3. – С. 4-5.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87. Чугаев, А. П. </w:t>
      </w:r>
      <w:r w:rsidRPr="00F15118">
        <w:rPr>
          <w:b w:val="0"/>
          <w:smallCaps w:val="0"/>
        </w:rPr>
        <w:t>Научный образец мотивировки назначения наказания и условного осуждения : на основе анализа приговора по делу о получении взятки / А. П. Чугаев, Е. Г. Лисовская // Актуальные проблемы противодействия коррупции : материалы Всерос. науч.-практ. конф., г. Краснодар, 12-14 окт. 2006 г. – Краснодар : [б. и.], 2006. – С. 123-133.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keepNext/>
        <w:jc w:val="center"/>
        <w:rPr>
          <w:smallCaps w:val="0"/>
        </w:rPr>
      </w:pPr>
      <w:r w:rsidRPr="00F15118">
        <w:rPr>
          <w:smallCaps w:val="0"/>
        </w:rPr>
        <w:t>2007 г.</w:t>
      </w:r>
    </w:p>
    <w:p w:rsidR="00781705" w:rsidRPr="00F15118" w:rsidRDefault="00781705" w:rsidP="00F15118">
      <w:pPr>
        <w:keepNext/>
        <w:jc w:val="center"/>
        <w:rPr>
          <w:smallCaps w:val="0"/>
        </w:rPr>
      </w:pPr>
    </w:p>
    <w:p w:rsidR="00781705" w:rsidRPr="00F15118" w:rsidRDefault="00781705" w:rsidP="00F15118">
      <w:pPr>
        <w:keepNext/>
        <w:jc w:val="both"/>
        <w:rPr>
          <w:b w:val="0"/>
          <w:smallCaps w:val="0"/>
        </w:rPr>
      </w:pPr>
      <w:r w:rsidRPr="00F15118">
        <w:rPr>
          <w:smallCaps w:val="0"/>
        </w:rPr>
        <w:t xml:space="preserve">88. Чугаев, А. П. </w:t>
      </w:r>
      <w:r w:rsidRPr="00F15118">
        <w:rPr>
          <w:b w:val="0"/>
          <w:smallCaps w:val="0"/>
        </w:rPr>
        <w:t xml:space="preserve">К проблеме усиления международно-правовой и национальной уголовно-правовой борьбы с организацией незаконной миграции / А. П. Чугаев // Известия Академии педагогических и социальных наук. Миграция. – 2007. – </w:t>
      </w:r>
      <w:r>
        <w:rPr>
          <w:b w:val="0"/>
          <w:smallCaps w:val="0"/>
        </w:rPr>
        <w:t xml:space="preserve">        </w:t>
      </w:r>
      <w:r w:rsidRPr="00F15118">
        <w:rPr>
          <w:b w:val="0"/>
          <w:smallCaps w:val="0"/>
        </w:rPr>
        <w:t>Вып. 11. – С. 211-216.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89. Чугаев, А. П. </w:t>
      </w:r>
      <w:r w:rsidRPr="00F15118">
        <w:rPr>
          <w:b w:val="0"/>
          <w:smallCaps w:val="0"/>
        </w:rPr>
        <w:t>Мотивировка назначения наказания и условного осуждения : методика изучения и анализ на примере приговора по делу о контрабанде / А. П. Чугаев, Е. Г. Веселов // Традиции криминалистических школ Казанского университета и современные тенденции противодействия преступности : материалы Всерос. науч.-практ. конф., посвящ. 40-летию каф. уголовного права, уголовного процесса и криминалистики Казанского университета, г. Казань, 29-30 нояб. 2007 г. – Казань : Изд-во Казанского ун-та, 2007. – С. 108-119.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90. Чугаев, А. П. </w:t>
      </w:r>
      <w:r w:rsidRPr="00F15118">
        <w:rPr>
          <w:b w:val="0"/>
          <w:smallCaps w:val="0"/>
        </w:rPr>
        <w:t xml:space="preserve">Ответственность за экологические преступления, связанные с причинением смерти или вреда здоровью человека в нормах международного права / </w:t>
      </w:r>
      <w:r>
        <w:rPr>
          <w:b w:val="0"/>
          <w:smallCaps w:val="0"/>
        </w:rPr>
        <w:t xml:space="preserve">                  </w:t>
      </w:r>
      <w:r w:rsidRPr="00F15118">
        <w:rPr>
          <w:b w:val="0"/>
          <w:smallCaps w:val="0"/>
        </w:rPr>
        <w:t xml:space="preserve">А. П. Чугаев, В. А. Чугаев // Экологическая и экономическая безопасность : проблемы и пути решения : материалы </w:t>
      </w:r>
      <w:r w:rsidRPr="00F15118">
        <w:rPr>
          <w:b w:val="0"/>
          <w:smallCaps w:val="0"/>
          <w:lang w:val="en-US"/>
        </w:rPr>
        <w:t>XII</w:t>
      </w:r>
      <w:r w:rsidRPr="00F15118">
        <w:rPr>
          <w:b w:val="0"/>
          <w:smallCaps w:val="0"/>
        </w:rPr>
        <w:t xml:space="preserve"> Междунар. науч.-практ. конф., Краснодар. край, пос. Шепси, </w:t>
      </w:r>
      <w:r>
        <w:rPr>
          <w:b w:val="0"/>
          <w:smallCaps w:val="0"/>
        </w:rPr>
        <w:t xml:space="preserve">   20-24 сент. </w:t>
      </w:r>
      <w:r w:rsidRPr="00F15118">
        <w:rPr>
          <w:b w:val="0"/>
          <w:smallCaps w:val="0"/>
        </w:rPr>
        <w:t>2007 г. – Краснодар : [б. и.], 2007. – С 113-115.</w:t>
      </w:r>
    </w:p>
    <w:p w:rsidR="00781705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2008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91. Чугаев, А. П. </w:t>
      </w:r>
      <w:r w:rsidRPr="00F15118">
        <w:rPr>
          <w:b w:val="0"/>
          <w:smallCaps w:val="0"/>
        </w:rPr>
        <w:t>Назначение наказания : науч.-практ. пособие / А. П. Чугаев, Е. Г. Веселов. – Москва : Юрлитинформ, 2008. – 328 с. – (Библиотека криминалиста).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2009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92. Балуцкая, Г. А. </w:t>
      </w:r>
      <w:r w:rsidRPr="00F15118">
        <w:rPr>
          <w:b w:val="0"/>
          <w:smallCaps w:val="0"/>
        </w:rPr>
        <w:t xml:space="preserve">Соблюдение заповедного режима как обязательное условие реализации олимпийских проектов / </w:t>
      </w:r>
      <w:r>
        <w:rPr>
          <w:b w:val="0"/>
          <w:smallCaps w:val="0"/>
        </w:rPr>
        <w:t xml:space="preserve">         </w:t>
      </w:r>
      <w:r w:rsidRPr="00F15118">
        <w:rPr>
          <w:b w:val="0"/>
          <w:smallCaps w:val="0"/>
        </w:rPr>
        <w:t xml:space="preserve">Г. А. Балуцкая, </w:t>
      </w:r>
      <w:r w:rsidRPr="00F15118">
        <w:rPr>
          <w:smallCaps w:val="0"/>
        </w:rPr>
        <w:t xml:space="preserve">А. П. Чугаев </w:t>
      </w:r>
      <w:r w:rsidRPr="00F15118">
        <w:rPr>
          <w:b w:val="0"/>
          <w:smallCaps w:val="0"/>
        </w:rPr>
        <w:t xml:space="preserve">// Актуальные проблемы экологии, экономики, социологии и пути их решения : материалы </w:t>
      </w:r>
      <w:r w:rsidRPr="00F15118">
        <w:rPr>
          <w:b w:val="0"/>
          <w:smallCaps w:val="0"/>
          <w:lang w:val="en-US"/>
        </w:rPr>
        <w:t>XIV</w:t>
      </w:r>
      <w:r w:rsidRPr="00F15118">
        <w:rPr>
          <w:b w:val="0"/>
          <w:smallCaps w:val="0"/>
        </w:rPr>
        <w:t xml:space="preserve"> Междунар. науч.-практ. конф., Краснодар. край, пос. Шепси,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 xml:space="preserve">20-24 сент. 2009 г. – Краснодар : Просвещение–Юг, 2009. – Т. 2. – </w:t>
      </w:r>
      <w:r>
        <w:rPr>
          <w:b w:val="0"/>
          <w:smallCaps w:val="0"/>
        </w:rPr>
        <w:t xml:space="preserve"> </w:t>
      </w:r>
      <w:r w:rsidRPr="00F15118">
        <w:rPr>
          <w:b w:val="0"/>
          <w:smallCaps w:val="0"/>
        </w:rPr>
        <w:t>С. 8-10.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93. </w:t>
      </w:r>
      <w:r w:rsidRPr="00F15118">
        <w:rPr>
          <w:b w:val="0"/>
          <w:smallCaps w:val="0"/>
        </w:rPr>
        <w:t xml:space="preserve">Интеллектуальные турниры как школа экологического воспитания и научного творчества / Б. Д. Суятин [и др.] // Актуальные проблемы экологии, экономики, социологии и пути их решения : материалы </w:t>
      </w:r>
      <w:r w:rsidRPr="00F15118">
        <w:rPr>
          <w:b w:val="0"/>
          <w:smallCaps w:val="0"/>
          <w:lang w:val="en-US"/>
        </w:rPr>
        <w:t>XIV</w:t>
      </w:r>
      <w:r w:rsidRPr="00F15118">
        <w:rPr>
          <w:b w:val="0"/>
          <w:smallCaps w:val="0"/>
        </w:rPr>
        <w:t xml:space="preserve"> Междунар. науч.-практ. конф., Краснодар. край, пос. Шепси, 20-24 сент. 2009 г. – Краснодар : Просвещение-Юг, 2009. – Т. 1. – С. 271-281. – Авт. : Б. Д. Суятин, Г. А. Балуцкая,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, В. А. Чугаев, М. А. Коврижко.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94. Чугаев, А. П. </w:t>
      </w:r>
      <w:r w:rsidRPr="00F15118">
        <w:rPr>
          <w:b w:val="0"/>
          <w:smallCaps w:val="0"/>
        </w:rPr>
        <w:t>Оптимизация уголовно-правов</w:t>
      </w:r>
      <w:r>
        <w:rPr>
          <w:b w:val="0"/>
          <w:smallCaps w:val="0"/>
        </w:rPr>
        <w:t xml:space="preserve">ой охраны окружающей природной </w:t>
      </w:r>
      <w:r w:rsidRPr="00F15118">
        <w:rPr>
          <w:b w:val="0"/>
          <w:smallCaps w:val="0"/>
        </w:rPr>
        <w:t xml:space="preserve">среды / А. П. Чугаев, М. А. Коврижко // Актуальные проблемы экологии, экономики, социологии и пути их решения : материалы </w:t>
      </w:r>
      <w:r w:rsidRPr="00F15118">
        <w:rPr>
          <w:b w:val="0"/>
          <w:smallCaps w:val="0"/>
          <w:lang w:val="en-US"/>
        </w:rPr>
        <w:t>XIV</w:t>
      </w:r>
      <w:r w:rsidRPr="00F15118">
        <w:rPr>
          <w:b w:val="0"/>
          <w:smallCaps w:val="0"/>
        </w:rPr>
        <w:t xml:space="preserve"> Междунар. науч.-практ. конф., Краснодар. край, пос. Шепси, 20-24 сент. 2009 г. – Краснодар : Просвещение-Юг, 2009. – Т. 2. – С. 37-40.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95. Чугаев, А. П. </w:t>
      </w:r>
      <w:r w:rsidRPr="00F15118">
        <w:rPr>
          <w:b w:val="0"/>
          <w:smallCaps w:val="0"/>
        </w:rPr>
        <w:t xml:space="preserve">Правовая охрана благоприятной природной среды в процессе подготовки к Сочинской Олимпиаде / </w:t>
      </w:r>
      <w:r>
        <w:rPr>
          <w:b w:val="0"/>
          <w:smallCaps w:val="0"/>
        </w:rPr>
        <w:t xml:space="preserve">              </w:t>
      </w:r>
      <w:r w:rsidRPr="00F15118">
        <w:rPr>
          <w:b w:val="0"/>
          <w:smallCaps w:val="0"/>
        </w:rPr>
        <w:t>А. П. Чугаев, Г. А. Балуцкая // Право и правосудие : теория, история, практика : сб. ст. по материалам Междунар. науч.-практ. конф., г. Краснодар, 18 мая 2009 ; Гос. образоват. учреждение высш. проф. образования «Рос. акад. правосудия», Сев.-Кав. фил. Рос. акад. правосудия (г. Краснодар). – Краснодар : [б. и.], 2009. – Т. 2. – С. 134-141.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96. Чугаев, А. П. </w:t>
      </w:r>
      <w:r w:rsidRPr="00F15118">
        <w:rPr>
          <w:b w:val="0"/>
          <w:smallCaps w:val="0"/>
        </w:rPr>
        <w:t>Специальные правила смягчения и усиления наказания : проблема их конкуренции и законодательного регулирования / А. П. Чугаев, В. В. Соболев // Право и правосудие : теория, история, практика : сб. ст. по материалам Междунар. науч.-практ. конф.</w:t>
      </w:r>
      <w:r>
        <w:rPr>
          <w:b w:val="0"/>
          <w:smallCaps w:val="0"/>
        </w:rPr>
        <w:t>, г. Краснодар, 18 мая 2009 г. /</w:t>
      </w:r>
      <w:r w:rsidRPr="00F15118">
        <w:rPr>
          <w:b w:val="0"/>
          <w:smallCaps w:val="0"/>
        </w:rPr>
        <w:t xml:space="preserve"> Гос. образоват. учреждение высш. проф. образования «Рос. акад. правосудия», Сев.-Кав</w:t>
      </w:r>
      <w:r>
        <w:rPr>
          <w:b w:val="0"/>
          <w:smallCaps w:val="0"/>
        </w:rPr>
        <w:t>к</w:t>
      </w:r>
      <w:r w:rsidRPr="00F15118">
        <w:rPr>
          <w:b w:val="0"/>
          <w:smallCaps w:val="0"/>
        </w:rPr>
        <w:t>. фил. Ро</w:t>
      </w:r>
      <w:r>
        <w:rPr>
          <w:b w:val="0"/>
          <w:smallCaps w:val="0"/>
        </w:rPr>
        <w:t>с. акад. правосудия</w:t>
      </w:r>
      <w:r w:rsidRPr="00F15118">
        <w:rPr>
          <w:b w:val="0"/>
          <w:smallCaps w:val="0"/>
        </w:rPr>
        <w:t>(г.</w:t>
      </w:r>
      <w:r>
        <w:rPr>
          <w:b w:val="0"/>
          <w:smallCaps w:val="0"/>
        </w:rPr>
        <w:t xml:space="preserve"> Крас-          </w:t>
      </w:r>
      <w:r w:rsidRPr="00F15118">
        <w:rPr>
          <w:b w:val="0"/>
          <w:smallCaps w:val="0"/>
        </w:rPr>
        <w:t>нодар). – Краснодар : [б. и.], 2009. – Т. 2. – С. 51-55.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2010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97. </w:t>
      </w:r>
      <w:r w:rsidRPr="00F15118">
        <w:rPr>
          <w:b w:val="0"/>
          <w:smallCaps w:val="0"/>
        </w:rPr>
        <w:t xml:space="preserve">Российское уголовное право. Общая часть : сб. задач / под ред. В. П. Коняхина, М. В. Феоктистова ; М-во образования и науки Рос. Федерации, Кубан. гос. ун-т. – Москва : [Московские учебники], 2010. – 187 с. – Авт. : Е. Г. Веселов, М. Л. Греков,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 xml:space="preserve">А. В. Грошев, С. Г. Дзиконская, А. А. Жинкин, В. П. Коняхин,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 xml:space="preserve">Н. В. Огородникова, Л. А. Прохоров, </w:t>
      </w:r>
      <w:r w:rsidRPr="00F15118">
        <w:rPr>
          <w:smallCaps w:val="0"/>
        </w:rPr>
        <w:t>А. П. Чугаев</w:t>
      </w:r>
      <w:r w:rsidRPr="00F15118">
        <w:rPr>
          <w:b w:val="0"/>
          <w:smallCaps w:val="0"/>
        </w:rPr>
        <w:t>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98. </w:t>
      </w:r>
      <w:r w:rsidRPr="00F15118">
        <w:rPr>
          <w:b w:val="0"/>
          <w:smallCaps w:val="0"/>
        </w:rPr>
        <w:t xml:space="preserve">Российское уголовное право. Особенная часть : сб. задач / под ред. В. П. Коняхина, М. В. Феоктистова ; М-во образования и науки Рос. Федерации, Кубан. гос. ун-т. – Москва : [Московские учебники], 2010. – 191 с. – Авт. : Е. Г. Веселов, М. Л. Греков,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 xml:space="preserve">А. В. Грошев, С. Г. Дзиконская, А. А. Жинкин, В. П. Коняхин,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 xml:space="preserve">Н. В. Огородникова, Л. А. Прохоров, </w:t>
      </w:r>
      <w:r w:rsidRPr="00F15118">
        <w:rPr>
          <w:smallCaps w:val="0"/>
        </w:rPr>
        <w:t>А. П. Чугаев</w:t>
      </w:r>
      <w:r>
        <w:rPr>
          <w:b w:val="0"/>
          <w:smallCaps w:val="0"/>
        </w:rPr>
        <w:t xml:space="preserve">,                     </w:t>
      </w:r>
      <w:r w:rsidRPr="00F15118">
        <w:rPr>
          <w:b w:val="0"/>
          <w:smallCaps w:val="0"/>
        </w:rPr>
        <w:t xml:space="preserve">М. Л. </w:t>
      </w:r>
      <w:r>
        <w:rPr>
          <w:b w:val="0"/>
          <w:smallCaps w:val="0"/>
        </w:rPr>
        <w:t>Прохо</w:t>
      </w:r>
      <w:r w:rsidRPr="00F15118">
        <w:rPr>
          <w:b w:val="0"/>
          <w:smallCaps w:val="0"/>
        </w:rPr>
        <w:t>рова, М. В. Феоктистов, И. М. Цокуева.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99. Чугаев, А. П. </w:t>
      </w:r>
      <w:r w:rsidRPr="00F15118">
        <w:rPr>
          <w:b w:val="0"/>
          <w:smallCaps w:val="0"/>
        </w:rPr>
        <w:t>Проблема наказания за экологические преступления в свете задач современной уголовно-правовой политики / А. П. Чугаев, В. В. Соболев, Е. А. Максимова // Современные проблемы уголовной политики. – Краснодар : КрУ МВД России, 2010. – Т. 1. – С. 301-309.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100. Чугаев, А. П. </w:t>
      </w:r>
      <w:r w:rsidRPr="00F15118">
        <w:rPr>
          <w:b w:val="0"/>
          <w:smallCaps w:val="0"/>
        </w:rPr>
        <w:t xml:space="preserve">Развитие творчества в образовательном пространстве / А. П. Чугаев, Б. Д. Суятин // Пространство современного образования : материалы Всерос. науч.-практ. конф. с </w:t>
      </w:r>
      <w:r>
        <w:rPr>
          <w:b w:val="0"/>
          <w:smallCaps w:val="0"/>
        </w:rPr>
        <w:t>междунар. участием, 19-20 нояб.</w:t>
      </w:r>
      <w:r w:rsidRPr="00F15118">
        <w:rPr>
          <w:b w:val="0"/>
          <w:smallCaps w:val="0"/>
        </w:rPr>
        <w:t xml:space="preserve"> 2009 г. – Краснодар :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>[б. и.], 2010. – С. 177-182.</w:t>
      </w:r>
    </w:p>
    <w:p w:rsidR="00781705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101. Чугаев, А. П. </w:t>
      </w:r>
      <w:r w:rsidRPr="00F15118">
        <w:rPr>
          <w:b w:val="0"/>
          <w:smallCaps w:val="0"/>
        </w:rPr>
        <w:t>Современные проблемы вузовского образования в сфере уголовно-правовой охраны окружающей среды / А. П. Чугаев, В. В. Соболев, Б. Д. Суятин // Здоровьеобеспечение учащихся в образовательном процессе совреме</w:t>
      </w:r>
      <w:r>
        <w:rPr>
          <w:b w:val="0"/>
          <w:smallCaps w:val="0"/>
        </w:rPr>
        <w:t xml:space="preserve">нной школы : материалы регион. науч.-практ. конф.,        9 </w:t>
      </w:r>
      <w:r w:rsidRPr="00F15118">
        <w:rPr>
          <w:b w:val="0"/>
          <w:smallCaps w:val="0"/>
        </w:rPr>
        <w:t>апр. 2010 г. – Краснодар : [б. и.], 2010. – С. 31-35.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2011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102. Чугаев, А. П. </w:t>
      </w:r>
      <w:r w:rsidRPr="00F15118">
        <w:rPr>
          <w:b w:val="0"/>
          <w:smallCaps w:val="0"/>
        </w:rPr>
        <w:t xml:space="preserve">К вопросу о совершенствовании законодательного описания составов загрязнения окружающей среды / А. П. Чугаев, Н. А. Парахуда // Экология и уголовное право : поиск гармонии : материалы Междунар. науч.-практ. конф., посвящ. подготовке </w:t>
      </w:r>
      <w:r w:rsidRPr="00F15118">
        <w:rPr>
          <w:b w:val="0"/>
          <w:smallCaps w:val="0"/>
          <w:lang w:val="en-US"/>
        </w:rPr>
        <w:t>XXII</w:t>
      </w:r>
      <w:r w:rsidRPr="00F15118">
        <w:rPr>
          <w:b w:val="0"/>
          <w:smallCaps w:val="0"/>
        </w:rPr>
        <w:t xml:space="preserve"> Олимпийских зимних и </w:t>
      </w:r>
      <w:r w:rsidRPr="00F15118">
        <w:rPr>
          <w:b w:val="0"/>
          <w:smallCaps w:val="0"/>
          <w:lang w:val="en-US"/>
        </w:rPr>
        <w:t>XI</w:t>
      </w:r>
      <w:r w:rsidRPr="00F15118">
        <w:rPr>
          <w:b w:val="0"/>
          <w:smallCaps w:val="0"/>
        </w:rPr>
        <w:t xml:space="preserve"> Паралимпийских зимних игр 2014 г. в г. Сочи, 6-9 окт. 2011 г.,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>г. Геленджик / отв. ред. В. П. Коняхин, М. Л. Прохорова ; М-во образования и науки Рос. Федерации, КубГУ, Юрид. фак. – Краснодар : [ЭДВИ], 2011. – С. 321-325.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103. Чугаев, А. П. </w:t>
      </w:r>
      <w:r w:rsidRPr="00F15118">
        <w:rPr>
          <w:b w:val="0"/>
          <w:smallCaps w:val="0"/>
        </w:rPr>
        <w:t xml:space="preserve">Об образовательном аспекте реализации уголовно-правовой политики в сфере экологии / А. П. Чугаев,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 xml:space="preserve">В. В. Соболев // Современные проблемы уголовной политики : материалы </w:t>
      </w:r>
      <w:r w:rsidRPr="00F15118">
        <w:rPr>
          <w:b w:val="0"/>
          <w:smallCaps w:val="0"/>
          <w:lang w:val="en-US"/>
        </w:rPr>
        <w:t>II</w:t>
      </w:r>
      <w:r w:rsidRPr="00F15118">
        <w:rPr>
          <w:b w:val="0"/>
          <w:smallCaps w:val="0"/>
        </w:rPr>
        <w:t xml:space="preserve"> Междунар. науч.-практ. конф., г. Краснодар, </w:t>
      </w:r>
      <w:r>
        <w:rPr>
          <w:b w:val="0"/>
          <w:smallCaps w:val="0"/>
        </w:rPr>
        <w:t xml:space="preserve">         </w:t>
      </w:r>
      <w:r w:rsidRPr="00F15118">
        <w:rPr>
          <w:b w:val="0"/>
          <w:smallCaps w:val="0"/>
        </w:rPr>
        <w:t>23 сент. 2011 г. / под ред. А. Н. Ильяшенко. – Краснодар : [б. и.], 2011. – Т. 1. – С. 178-186.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104. Чугаев, А. П. </w:t>
      </w:r>
      <w:r w:rsidRPr="00F15118">
        <w:rPr>
          <w:b w:val="0"/>
          <w:smallCaps w:val="0"/>
        </w:rPr>
        <w:t xml:space="preserve">Об уголовно-правовой оценке незаконного оборота ртути и загрязнения ею окружающей среды / </w:t>
      </w:r>
      <w:r>
        <w:rPr>
          <w:b w:val="0"/>
          <w:smallCaps w:val="0"/>
        </w:rPr>
        <w:t xml:space="preserve">                  </w:t>
      </w:r>
      <w:r w:rsidRPr="00F15118">
        <w:rPr>
          <w:b w:val="0"/>
          <w:smallCaps w:val="0"/>
        </w:rPr>
        <w:t xml:space="preserve">А. П. Чугаев, Б. Д. Суятин // Экология и уголовное право : поиск гармонии : материалы Междунар. науч.-практ. конф., посвящ. подготовке </w:t>
      </w:r>
      <w:r w:rsidRPr="00F15118">
        <w:rPr>
          <w:b w:val="0"/>
          <w:smallCaps w:val="0"/>
          <w:lang w:val="en-US"/>
        </w:rPr>
        <w:t>XXII</w:t>
      </w:r>
      <w:r w:rsidRPr="00F15118">
        <w:rPr>
          <w:b w:val="0"/>
          <w:smallCaps w:val="0"/>
        </w:rPr>
        <w:t xml:space="preserve"> Олимпийских зимних и </w:t>
      </w:r>
      <w:r w:rsidRPr="00F15118">
        <w:rPr>
          <w:b w:val="0"/>
          <w:smallCaps w:val="0"/>
          <w:lang w:val="en-US"/>
        </w:rPr>
        <w:t>XI</w:t>
      </w:r>
      <w:r w:rsidRPr="00F15118">
        <w:rPr>
          <w:b w:val="0"/>
          <w:smallCaps w:val="0"/>
        </w:rPr>
        <w:t xml:space="preserve"> Паралимпийских зимних игр 2014 г. в г. Сочи, 6-9 окт. 2011 г., г. Геленджик / отв. ред. В. П. Коняхин, М. Л. Прохорова ; М-во образования и науки Рос. Федерации, КубГУ, Юрид. фак. – Краснодар : [ЭДВИ],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>2011. – С. 399-402.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105. Чугаев, А. П. </w:t>
      </w:r>
      <w:r w:rsidRPr="00F15118">
        <w:rPr>
          <w:b w:val="0"/>
          <w:smallCaps w:val="0"/>
        </w:rPr>
        <w:t>Проблемы применения ст. 255 Уголовного кодекса Российской Федерации / А. П. Чугаев // Современные проблемы юридической науки и правоприменительной деятельности : материалы Всерос. науч.-практ. конф., посвящ. 20-летию со дня образования юрид. фак. и 90-летию со дня образования КубГАУ, г. Краснодар, 23 сент. 2011 г. – Краснодар : [б. и.], 2011. – С. 86-89.</w:t>
      </w:r>
    </w:p>
    <w:p w:rsidR="00781705" w:rsidRPr="00F15118" w:rsidRDefault="00781705" w:rsidP="00F15118">
      <w:pPr>
        <w:jc w:val="both"/>
        <w:rPr>
          <w:rFonts w:cs="Arial"/>
          <w:b w:val="0"/>
          <w:smallCaps w:val="0"/>
        </w:rPr>
      </w:pPr>
      <w:r w:rsidRPr="00F15118">
        <w:rPr>
          <w:smallCaps w:val="0"/>
        </w:rPr>
        <w:t xml:space="preserve">106. Чугаев, А. П. </w:t>
      </w:r>
      <w:r w:rsidRPr="00F15118">
        <w:rPr>
          <w:b w:val="0"/>
          <w:smallCaps w:val="0"/>
        </w:rPr>
        <w:t>Экологические преступления и эколого-социальная безопасность / А. П. Чугаев, В. А. Чугаев // Известия Академии педагогических и социальных наук : материалы</w:t>
      </w:r>
      <w:r w:rsidRPr="00F15118">
        <w:rPr>
          <w:rFonts w:ascii="Arial" w:hAnsi="Arial" w:cs="Arial"/>
          <w:color w:val="000000"/>
        </w:rPr>
        <w:t xml:space="preserve"> </w:t>
      </w:r>
      <w:r w:rsidRPr="00F15118">
        <w:rPr>
          <w:b w:val="0"/>
          <w:smallCaps w:val="0"/>
        </w:rPr>
        <w:t xml:space="preserve">науч.-практ. конф. г. Москва, 22-23 апр. 2011 г. / ред. С. К. Бондырева ; </w:t>
      </w:r>
      <w:r w:rsidRPr="00F15118">
        <w:rPr>
          <w:rFonts w:cs="Arial"/>
          <w:b w:val="0"/>
          <w:smallCaps w:val="0"/>
        </w:rPr>
        <w:t xml:space="preserve">Координационный совет РАО по педагогике и психологии, Ин-т проф. подготовки и переподготовки науч.-педагог. кадров. – Москва : МПСИ ; НПО МОДЭК, 2011. – Вып. </w:t>
      </w:r>
      <w:r w:rsidRPr="00F15118">
        <w:rPr>
          <w:rFonts w:cs="Arial"/>
          <w:b w:val="0"/>
          <w:smallCaps w:val="0"/>
          <w:lang w:val="en-US"/>
        </w:rPr>
        <w:t>XV</w:t>
      </w:r>
      <w:r w:rsidRPr="00F15118">
        <w:rPr>
          <w:rFonts w:cs="Arial"/>
          <w:b w:val="0"/>
          <w:smallCaps w:val="0"/>
        </w:rPr>
        <w:t>. – С. 202-210.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rFonts w:cs="Arial"/>
          <w:smallCaps w:val="0"/>
        </w:rPr>
        <w:t xml:space="preserve">107. Чугаев, А. П. </w:t>
      </w:r>
      <w:r w:rsidRPr="00F15118">
        <w:rPr>
          <w:rFonts w:cs="Arial"/>
          <w:b w:val="0"/>
          <w:smallCaps w:val="0"/>
        </w:rPr>
        <w:t xml:space="preserve">Экологические преступления, связанные с причинением вреда здоровью человека или повлекшие по неосторожности смерть человека : проблема усиления уголовной ответственности / А. П. Чугаев, В. А. Чугаев // </w:t>
      </w:r>
      <w:r w:rsidRPr="00F15118">
        <w:rPr>
          <w:b w:val="0"/>
          <w:smallCaps w:val="0"/>
        </w:rPr>
        <w:t xml:space="preserve">Экология и уголовное право : поиск гармонии : материалы Междунар. науч.-практ. конф., посвящ. подготовке </w:t>
      </w:r>
      <w:r w:rsidRPr="00F15118">
        <w:rPr>
          <w:b w:val="0"/>
          <w:smallCaps w:val="0"/>
          <w:lang w:val="en-US"/>
        </w:rPr>
        <w:t>XXII</w:t>
      </w:r>
      <w:r w:rsidRPr="00F15118">
        <w:rPr>
          <w:b w:val="0"/>
          <w:smallCaps w:val="0"/>
        </w:rPr>
        <w:t xml:space="preserve"> Олимпийских зимних и </w:t>
      </w:r>
      <w:r w:rsidRPr="00F15118">
        <w:rPr>
          <w:b w:val="0"/>
          <w:smallCaps w:val="0"/>
          <w:lang w:val="en-US"/>
        </w:rPr>
        <w:t>XI</w:t>
      </w:r>
      <w:r w:rsidRPr="00F15118">
        <w:rPr>
          <w:b w:val="0"/>
          <w:smallCaps w:val="0"/>
        </w:rPr>
        <w:t xml:space="preserve"> Паралимпийских зимних игр 2014 г. в г. Сочи, 6-9 окт. 2011 г., </w:t>
      </w:r>
      <w:r>
        <w:rPr>
          <w:b w:val="0"/>
          <w:smallCaps w:val="0"/>
        </w:rPr>
        <w:t xml:space="preserve">   </w:t>
      </w:r>
      <w:r w:rsidRPr="00F15118">
        <w:rPr>
          <w:b w:val="0"/>
          <w:smallCaps w:val="0"/>
        </w:rPr>
        <w:t>г. Геленджик / отв. ред. В. П. Коняхин, М. Л. Прохорова ; М-во образования и науки Рос. Федерации, КубГУ, Юрид. фак. – Краснодар : [ЭДВИ], 2011. – С. 390-394.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2012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108. Чугаев, А. П. </w:t>
      </w:r>
      <w:r w:rsidRPr="00F15118">
        <w:rPr>
          <w:b w:val="0"/>
          <w:smallCaps w:val="0"/>
        </w:rPr>
        <w:t xml:space="preserve">Наказуемость как обязательный признак преступления : проблемы толкования конституционной концепции российского уголовного права / А. П. Чугаев, </w:t>
      </w:r>
      <w:r>
        <w:rPr>
          <w:b w:val="0"/>
          <w:smallCaps w:val="0"/>
        </w:rPr>
        <w:t xml:space="preserve">            </w:t>
      </w:r>
      <w:r w:rsidRPr="00F15118">
        <w:rPr>
          <w:b w:val="0"/>
          <w:smallCaps w:val="0"/>
        </w:rPr>
        <w:t xml:space="preserve">О. А. Ругина // Российский следователь. – 2012. – № 23. – </w:t>
      </w:r>
      <w:r>
        <w:rPr>
          <w:b w:val="0"/>
          <w:smallCaps w:val="0"/>
        </w:rPr>
        <w:t xml:space="preserve">           </w:t>
      </w:r>
      <w:r w:rsidRPr="00F15118">
        <w:rPr>
          <w:b w:val="0"/>
          <w:smallCaps w:val="0"/>
        </w:rPr>
        <w:t>С. 15-16.</w:t>
      </w:r>
    </w:p>
    <w:p w:rsidR="00781705" w:rsidRPr="00F15118" w:rsidRDefault="00781705" w:rsidP="00F15118">
      <w:pPr>
        <w:jc w:val="both"/>
        <w:rPr>
          <w:b w:val="0"/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>2013 г.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109. Чугаев, А. П. </w:t>
      </w:r>
      <w:r w:rsidRPr="00F15118">
        <w:rPr>
          <w:b w:val="0"/>
          <w:smallCaps w:val="0"/>
        </w:rPr>
        <w:t xml:space="preserve">Основные критерии и обоснованность назначения справедливого наказания : метод. материалы / сост. А. П. Чугаев, А. Я. Тупица ; М-во образования и науки Рос. Федерации, Кубанский гос. ун-т. – Краснодар : [Кубанский государственный университет], 2013. – 22 с. 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Default="00781705" w:rsidP="00F15118">
      <w:pPr>
        <w:jc w:val="center"/>
        <w:rPr>
          <w:smallCaps w:val="0"/>
        </w:rPr>
      </w:pPr>
    </w:p>
    <w:p w:rsidR="00781705" w:rsidRPr="00F15118" w:rsidRDefault="00781705" w:rsidP="00F15118">
      <w:pPr>
        <w:jc w:val="center"/>
        <w:rPr>
          <w:smallCaps w:val="0"/>
        </w:rPr>
      </w:pPr>
      <w:r w:rsidRPr="00F15118">
        <w:rPr>
          <w:smallCaps w:val="0"/>
        </w:rPr>
        <w:t xml:space="preserve">2014 г. </w:t>
      </w:r>
    </w:p>
    <w:p w:rsidR="00781705" w:rsidRPr="00F15118" w:rsidRDefault="00781705" w:rsidP="00F15118">
      <w:pPr>
        <w:jc w:val="center"/>
        <w:rPr>
          <w:smallCaps w:val="0"/>
        </w:rPr>
      </w:pPr>
    </w:p>
    <w:p w:rsidR="00781705" w:rsidRPr="00F15118" w:rsidRDefault="00781705" w:rsidP="00796A88">
      <w:pPr>
        <w:jc w:val="both"/>
        <w:rPr>
          <w:b w:val="0"/>
          <w:smallCaps w:val="0"/>
        </w:rPr>
      </w:pPr>
      <w:r w:rsidRPr="00F15118">
        <w:rPr>
          <w:smallCaps w:val="0"/>
        </w:rPr>
        <w:t xml:space="preserve">110. </w:t>
      </w:r>
      <w:r w:rsidRPr="00F15118">
        <w:rPr>
          <w:b w:val="0"/>
          <w:smallCaps w:val="0"/>
        </w:rPr>
        <w:t xml:space="preserve">Российское уголовное право. Особенная часть : сб. задач / под ред. В. П. Коняхина, М. В. Феоктистова ; М-во образования и науки Рос. Федерации, Кубан. гос. ун-т. – Москва : [Московские учебники], 2010. – 191 с. – Авт. : Е. Г. Веселов, М. Л. Греков, </w:t>
      </w:r>
      <w:r>
        <w:rPr>
          <w:b w:val="0"/>
          <w:smallCaps w:val="0"/>
        </w:rPr>
        <w:t xml:space="preserve">    </w:t>
      </w:r>
      <w:r w:rsidRPr="00F15118">
        <w:rPr>
          <w:b w:val="0"/>
          <w:smallCaps w:val="0"/>
        </w:rPr>
        <w:t xml:space="preserve">А. В. Грошев, С. Г. Дзиконская, А. А. Жинкин, В. П. Коняхин, </w:t>
      </w:r>
      <w:r>
        <w:rPr>
          <w:b w:val="0"/>
          <w:smallCaps w:val="0"/>
        </w:rPr>
        <w:t xml:space="preserve">  </w:t>
      </w:r>
      <w:r w:rsidRPr="00F15118">
        <w:rPr>
          <w:b w:val="0"/>
          <w:smallCaps w:val="0"/>
        </w:rPr>
        <w:t xml:space="preserve">Н. В. Огородникова, Л. А. Прохоров, </w:t>
      </w:r>
      <w:r w:rsidRPr="00F15118">
        <w:rPr>
          <w:smallCaps w:val="0"/>
        </w:rPr>
        <w:t>А. П. Чугаев</w:t>
      </w:r>
      <w:r>
        <w:rPr>
          <w:b w:val="0"/>
          <w:smallCaps w:val="0"/>
        </w:rPr>
        <w:t xml:space="preserve">,                     </w:t>
      </w:r>
      <w:r w:rsidRPr="00F15118">
        <w:rPr>
          <w:b w:val="0"/>
          <w:smallCaps w:val="0"/>
        </w:rPr>
        <w:t xml:space="preserve">М. Л. </w:t>
      </w:r>
      <w:r>
        <w:rPr>
          <w:b w:val="0"/>
          <w:smallCaps w:val="0"/>
        </w:rPr>
        <w:t>Прохо</w:t>
      </w:r>
      <w:r w:rsidRPr="00F15118">
        <w:rPr>
          <w:b w:val="0"/>
          <w:smallCaps w:val="0"/>
        </w:rPr>
        <w:t>рова, М. В. Феоктистов, И. М. Цокуева.</w:t>
      </w:r>
    </w:p>
    <w:p w:rsidR="00781705" w:rsidRDefault="00781705" w:rsidP="00796A88">
      <w:pPr>
        <w:jc w:val="both"/>
        <w:rPr>
          <w:b w:val="0"/>
          <w:smallCaps w:val="0"/>
          <w:sz w:val="28"/>
          <w:szCs w:val="28"/>
        </w:rPr>
      </w:pPr>
    </w:p>
    <w:p w:rsidR="00781705" w:rsidRDefault="00781705" w:rsidP="00992C28">
      <w:pPr>
        <w:spacing w:line="276" w:lineRule="auto"/>
        <w:jc w:val="center"/>
        <w:rPr>
          <w:smallCaps w:val="0"/>
        </w:rPr>
      </w:pPr>
    </w:p>
    <w:p w:rsidR="00781705" w:rsidRDefault="00781705" w:rsidP="00992C28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29112C">
      <w:pPr>
        <w:spacing w:line="276" w:lineRule="auto"/>
        <w:jc w:val="center"/>
        <w:rPr>
          <w:smallCaps w:val="0"/>
        </w:rPr>
      </w:pPr>
    </w:p>
    <w:p w:rsidR="00781705" w:rsidRDefault="00781705" w:rsidP="003E4D87">
      <w:pPr>
        <w:spacing w:line="276" w:lineRule="auto"/>
        <w:jc w:val="center"/>
        <w:outlineLvl w:val="0"/>
        <w:rPr>
          <w:smallCaps w:val="0"/>
        </w:rPr>
      </w:pPr>
      <w:bookmarkStart w:id="8" w:name="_Toc410831228"/>
      <w:bookmarkStart w:id="9" w:name="_Toc410831318"/>
      <w:bookmarkStart w:id="10" w:name="_Toc410831472"/>
      <w:r>
        <w:rPr>
          <w:smallCaps w:val="0"/>
        </w:rPr>
        <w:t>КАНДИДАТСКИЕ ДИССЕРТАЦИИ,</w:t>
      </w:r>
      <w:bookmarkEnd w:id="8"/>
      <w:r>
        <w:rPr>
          <w:smallCaps w:val="0"/>
        </w:rPr>
        <w:t xml:space="preserve"> </w:t>
      </w:r>
      <w:bookmarkStart w:id="11" w:name="_Toc410831229"/>
      <w:r>
        <w:rPr>
          <w:smallCaps w:val="0"/>
        </w:rPr>
        <w:t xml:space="preserve">ЗАЩИЩЕННЫЕ </w:t>
      </w:r>
    </w:p>
    <w:p w:rsidR="00781705" w:rsidRDefault="00781705" w:rsidP="003E4D87">
      <w:pPr>
        <w:spacing w:line="276" w:lineRule="auto"/>
        <w:jc w:val="center"/>
        <w:outlineLvl w:val="0"/>
        <w:rPr>
          <w:smallCaps w:val="0"/>
        </w:rPr>
      </w:pPr>
      <w:r>
        <w:rPr>
          <w:smallCaps w:val="0"/>
        </w:rPr>
        <w:t>ПОД РУКОВОДСТВОМ А. П. ЧУГАЕВА</w:t>
      </w:r>
      <w:bookmarkEnd w:id="11"/>
      <w:bookmarkEnd w:id="9"/>
      <w:bookmarkEnd w:id="10"/>
    </w:p>
    <w:p w:rsidR="00781705" w:rsidRPr="006D6B30" w:rsidRDefault="00781705" w:rsidP="006D6B30">
      <w:pPr>
        <w:jc w:val="center"/>
        <w:rPr>
          <w:smallCaps w:val="0"/>
        </w:rPr>
      </w:pP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>1.</w:t>
      </w:r>
      <w:r w:rsidRPr="006D6B30">
        <w:rPr>
          <w:b w:val="0"/>
          <w:smallCaps w:val="0"/>
        </w:rPr>
        <w:t xml:space="preserve"> Батбаяр, Энхээ. Обстоятельства, смягчающие и отягчающие наказание по уголовному законодательству Монголии : дис. … канд. юрид. наук / Батбаяр Энхээ. ; науч. рук. А. П. Чугаев ; Кубанский гос. ун-т. – Краснодар, 2005. – 185 с.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>2.</w:t>
      </w:r>
      <w:r w:rsidRPr="006D6B30">
        <w:rPr>
          <w:b w:val="0"/>
          <w:smallCaps w:val="0"/>
        </w:rPr>
        <w:t xml:space="preserve"> Виноградов, А. Б. Условное осуждение : законодательный, теоретический и правоприменительный аспекты : дис. … канд. юрид. наук / Виноградов А. Б. ; науч. рук. А. П. Чугаев ; Кубанский гос. ун-т. – Краснодар, 2001. – 194 с.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3. </w:t>
      </w:r>
      <w:r w:rsidRPr="006D6B30">
        <w:rPr>
          <w:b w:val="0"/>
          <w:smallCaps w:val="0"/>
        </w:rPr>
        <w:t xml:space="preserve">Душкин, С. В. Уголовно-правовые меры борьбы с контрабандой. Вопросы дифференциации ответственности и индивидуализации наказания : дис. … канд. юрид. наук / </w:t>
      </w:r>
      <w:r>
        <w:rPr>
          <w:b w:val="0"/>
          <w:smallCaps w:val="0"/>
        </w:rPr>
        <w:t xml:space="preserve"> </w:t>
      </w:r>
      <w:r w:rsidRPr="006D6B30">
        <w:rPr>
          <w:b w:val="0"/>
          <w:smallCaps w:val="0"/>
        </w:rPr>
        <w:t>Душкин С. В. ; науч. рук. А. П. Чугаев ; Кубанский гос. ун-т. – Краснодар, 2000. – 202 с.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4. </w:t>
      </w:r>
      <w:r w:rsidRPr="006D6B30">
        <w:rPr>
          <w:b w:val="0"/>
          <w:smallCaps w:val="0"/>
        </w:rPr>
        <w:t xml:space="preserve">Соболев, В. В. Основание и дифференциация ответственности соучастников преступления : дис. … канд. юрид. наук / </w:t>
      </w:r>
      <w:r>
        <w:rPr>
          <w:b w:val="0"/>
          <w:smallCaps w:val="0"/>
        </w:rPr>
        <w:t xml:space="preserve">    </w:t>
      </w:r>
      <w:r w:rsidRPr="006D6B30">
        <w:rPr>
          <w:b w:val="0"/>
          <w:smallCaps w:val="0"/>
        </w:rPr>
        <w:t>Соболев В. В. ; науч. рук. А. П. Чугаев ; Кубанский гос. ун-т. – Краснодар, 2000. – 206 с.</w:t>
      </w:r>
    </w:p>
    <w:p w:rsidR="00781705" w:rsidRDefault="00781705" w:rsidP="00FC17E1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5. </w:t>
      </w:r>
      <w:r w:rsidRPr="006D6B30">
        <w:rPr>
          <w:b w:val="0"/>
          <w:smallCaps w:val="0"/>
        </w:rPr>
        <w:t xml:space="preserve">Чунталова, О. В. Личность виновного : проблемы назначения наказания по уголовному законодательству России и других стран СНГ : дис. … канд. юрид. наук / Чунталова О. В. ; науч. рук. А. П. Чугаев ; Кубанский гос. ун-т. – Краснодар, 2006. – </w:t>
      </w:r>
      <w:r>
        <w:rPr>
          <w:b w:val="0"/>
          <w:smallCaps w:val="0"/>
        </w:rPr>
        <w:t xml:space="preserve">    </w:t>
      </w:r>
      <w:r w:rsidRPr="006D6B30">
        <w:rPr>
          <w:b w:val="0"/>
          <w:smallCaps w:val="0"/>
        </w:rPr>
        <w:t>218 с.</w:t>
      </w:r>
    </w:p>
    <w:p w:rsidR="00781705" w:rsidRPr="00FC17E1" w:rsidRDefault="00781705" w:rsidP="00FC17E1">
      <w:pPr>
        <w:jc w:val="both"/>
        <w:rPr>
          <w:b w:val="0"/>
          <w:smallCaps w:val="0"/>
        </w:rPr>
      </w:pPr>
    </w:p>
    <w:p w:rsidR="00781705" w:rsidRDefault="00781705" w:rsidP="0029112C">
      <w:pPr>
        <w:spacing w:line="276" w:lineRule="auto"/>
        <w:ind w:firstLine="709"/>
        <w:rPr>
          <w:b w:val="0"/>
          <w:smallCaps w:val="0"/>
          <w:sz w:val="28"/>
          <w:szCs w:val="28"/>
        </w:rPr>
      </w:pPr>
    </w:p>
    <w:p w:rsidR="00781705" w:rsidRDefault="00781705" w:rsidP="0029112C">
      <w:pPr>
        <w:spacing w:line="276" w:lineRule="auto"/>
        <w:ind w:firstLine="709"/>
        <w:rPr>
          <w:b w:val="0"/>
          <w:smallCaps w:val="0"/>
          <w:sz w:val="28"/>
          <w:szCs w:val="28"/>
        </w:rPr>
      </w:pPr>
    </w:p>
    <w:p w:rsidR="00781705" w:rsidRDefault="00781705" w:rsidP="0029112C">
      <w:pPr>
        <w:spacing w:line="276" w:lineRule="auto"/>
        <w:ind w:firstLine="709"/>
        <w:rPr>
          <w:b w:val="0"/>
          <w:smallCaps w:val="0"/>
          <w:sz w:val="28"/>
          <w:szCs w:val="28"/>
        </w:rPr>
      </w:pPr>
    </w:p>
    <w:p w:rsidR="00781705" w:rsidRDefault="00781705" w:rsidP="0029112C">
      <w:pPr>
        <w:spacing w:line="276" w:lineRule="auto"/>
        <w:ind w:firstLine="709"/>
        <w:rPr>
          <w:b w:val="0"/>
          <w:smallCaps w:val="0"/>
          <w:sz w:val="28"/>
          <w:szCs w:val="28"/>
        </w:rPr>
      </w:pPr>
    </w:p>
    <w:p w:rsidR="00781705" w:rsidRDefault="00781705" w:rsidP="0029112C">
      <w:pPr>
        <w:spacing w:line="276" w:lineRule="auto"/>
        <w:ind w:firstLine="709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6D6B30">
      <w:pPr>
        <w:spacing w:line="276" w:lineRule="auto"/>
        <w:jc w:val="center"/>
        <w:rPr>
          <w:smallCaps w:val="0"/>
        </w:rPr>
      </w:pPr>
    </w:p>
    <w:p w:rsidR="00781705" w:rsidRDefault="00781705" w:rsidP="006D6B30">
      <w:pPr>
        <w:spacing w:line="276" w:lineRule="auto"/>
        <w:jc w:val="center"/>
        <w:rPr>
          <w:smallCaps w:val="0"/>
        </w:rPr>
      </w:pPr>
    </w:p>
    <w:p w:rsidR="00781705" w:rsidRDefault="00781705" w:rsidP="003E4D87">
      <w:pPr>
        <w:spacing w:line="276" w:lineRule="auto"/>
        <w:jc w:val="center"/>
        <w:outlineLvl w:val="0"/>
        <w:rPr>
          <w:smallCaps w:val="0"/>
        </w:rPr>
      </w:pPr>
      <w:bookmarkStart w:id="12" w:name="_Toc410831230"/>
      <w:bookmarkStart w:id="13" w:name="_Toc410831319"/>
      <w:bookmarkStart w:id="14" w:name="_Toc410831473"/>
      <w:r>
        <w:rPr>
          <w:smallCaps w:val="0"/>
        </w:rPr>
        <w:t>УКАЗАТЕЛЬ РАБОТ ОБ А. П. ЧУГАЕВЕ</w:t>
      </w:r>
      <w:bookmarkEnd w:id="12"/>
      <w:bookmarkEnd w:id="13"/>
      <w:bookmarkEnd w:id="14"/>
      <w:r>
        <w:rPr>
          <w:smallCaps w:val="0"/>
        </w:rPr>
        <w:t xml:space="preserve"> </w:t>
      </w:r>
    </w:p>
    <w:p w:rsidR="00781705" w:rsidRDefault="00781705" w:rsidP="00FC17E1">
      <w:pPr>
        <w:spacing w:line="276" w:lineRule="auto"/>
        <w:jc w:val="center"/>
        <w:rPr>
          <w:smallCaps w:val="0"/>
        </w:rPr>
      </w:pP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1. </w:t>
      </w:r>
      <w:r w:rsidRPr="006D6B30">
        <w:rPr>
          <w:b w:val="0"/>
          <w:smallCaps w:val="0"/>
        </w:rPr>
        <w:t>Антонова, Т. Вот что значит стержень настоящего солдата : об А. П. Чугаеве / Т. Антонова // Горячий Ключ. – 2014. – 1 сент. – С. 2.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>2.</w:t>
      </w:r>
      <w:r w:rsidRPr="006D6B30">
        <w:rPr>
          <w:b w:val="0"/>
          <w:smallCaps w:val="0"/>
        </w:rPr>
        <w:t xml:space="preserve"> Балуцкая, Г. Солдат и юрист : о</w:t>
      </w:r>
      <w:r>
        <w:rPr>
          <w:b w:val="0"/>
          <w:smallCaps w:val="0"/>
        </w:rPr>
        <w:t>б</w:t>
      </w:r>
      <w:r w:rsidRPr="006D6B30">
        <w:rPr>
          <w:b w:val="0"/>
          <w:smallCaps w:val="0"/>
        </w:rPr>
        <w:t xml:space="preserve"> А. П. Чугаеве / Г. Балуцкая // Вестник юрфака. – 2009. – № 2 (апр.). – С. 2.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3. </w:t>
      </w:r>
      <w:r w:rsidRPr="006D6B30">
        <w:rPr>
          <w:b w:val="0"/>
          <w:smallCaps w:val="0"/>
        </w:rPr>
        <w:t xml:space="preserve">Белоконь, Т. М. Мудрый возраст – 90 лет! : о ветеране Великой Отечественной войны, профессоре юридического факультета КубГУ А. П. Чугаеве / Т. М. Белоконь // Вольная Кубань. – </w:t>
      </w:r>
      <w:r>
        <w:rPr>
          <w:b w:val="0"/>
          <w:smallCaps w:val="0"/>
        </w:rPr>
        <w:t xml:space="preserve">    </w:t>
      </w:r>
      <w:r w:rsidRPr="006D6B30">
        <w:rPr>
          <w:b w:val="0"/>
          <w:smallCaps w:val="0"/>
        </w:rPr>
        <w:t>2013. – 12 сент. (№ 128). – С. 17.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4. </w:t>
      </w:r>
      <w:r w:rsidRPr="006D6B30">
        <w:rPr>
          <w:b w:val="0"/>
          <w:smallCaps w:val="0"/>
        </w:rPr>
        <w:t xml:space="preserve">Кафедра уголовного права и криминологии КубГУ : история в лицах и фактах (1972-2012 гг.) / рук. проекта и гл. ред. </w:t>
      </w:r>
      <w:r>
        <w:rPr>
          <w:b w:val="0"/>
          <w:smallCaps w:val="0"/>
        </w:rPr>
        <w:t xml:space="preserve">                </w:t>
      </w:r>
      <w:r w:rsidRPr="006D6B30">
        <w:rPr>
          <w:b w:val="0"/>
          <w:smallCaps w:val="0"/>
        </w:rPr>
        <w:t>В. П. Коняхин ; Кубанский гос. ун-т, Юрид. фак. – Краснодар : [АЛВИ], 2012. – 327 с. : ил.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ab/>
        <w:t>Книга посвящена 40-летнему юбилею кафедры уголовного права и криминологии Кубанского государственного университета. Опубликованные в ней материалы освещают историю становления и развития кафедры, олицетворяют ее кадровый потенциал и отражают основные направления ее многогранной деятельности.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5. </w:t>
      </w:r>
      <w:r w:rsidRPr="006D6B30">
        <w:rPr>
          <w:b w:val="0"/>
          <w:smallCaps w:val="0"/>
        </w:rPr>
        <w:t xml:space="preserve">Когда они были молодые, шла война : о ветеранской организации КубГУ // Кубанский госуниверситет. – 2006. – </w:t>
      </w:r>
      <w:r>
        <w:rPr>
          <w:b w:val="0"/>
          <w:smallCaps w:val="0"/>
        </w:rPr>
        <w:t xml:space="preserve">       </w:t>
      </w:r>
      <w:r w:rsidRPr="006D6B30">
        <w:rPr>
          <w:b w:val="0"/>
          <w:smallCaps w:val="0"/>
        </w:rPr>
        <w:t>№ 10/11. – С. 4-5.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6. </w:t>
      </w:r>
      <w:r w:rsidRPr="006D6B30">
        <w:rPr>
          <w:b w:val="0"/>
          <w:smallCaps w:val="0"/>
        </w:rPr>
        <w:t>Коняхин, В. Кафедра уголовного права и криминологии Кубанского государственного университета : история и современность / В. Коняхин // Уголовное право. – 2008. – № 4. – С. 140-145.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ab/>
        <w:t>Статья посвящена 50-летию юридического факультета Кубанского государственного университета.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7. </w:t>
      </w:r>
      <w:r w:rsidRPr="006D6B30">
        <w:rPr>
          <w:b w:val="0"/>
          <w:smallCaps w:val="0"/>
        </w:rPr>
        <w:t>Куропатченко, А. Судьба отцов – его судьба : о</w:t>
      </w:r>
      <w:r>
        <w:rPr>
          <w:b w:val="0"/>
          <w:smallCaps w:val="0"/>
        </w:rPr>
        <w:t>б</w:t>
      </w:r>
      <w:r w:rsidRPr="006D6B30">
        <w:rPr>
          <w:b w:val="0"/>
          <w:smallCaps w:val="0"/>
        </w:rPr>
        <w:t xml:space="preserve"> А. П. Чугаеве, профессоре КубГУ / А. Куропатченко // Краснодарские извес</w:t>
      </w:r>
      <w:r>
        <w:rPr>
          <w:b w:val="0"/>
          <w:smallCaps w:val="0"/>
        </w:rPr>
        <w:t xml:space="preserve">- </w:t>
      </w:r>
      <w:r w:rsidRPr="006D6B30">
        <w:rPr>
          <w:b w:val="0"/>
          <w:smallCaps w:val="0"/>
        </w:rPr>
        <w:t>тия. – 2007. – 4 мая. – С. 19.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8. </w:t>
      </w:r>
      <w:r w:rsidRPr="006D6B30">
        <w:rPr>
          <w:b w:val="0"/>
          <w:smallCaps w:val="0"/>
        </w:rPr>
        <w:t>Логачев, В. Подвиг не померкнет в веках : о</w:t>
      </w:r>
      <w:r>
        <w:rPr>
          <w:b w:val="0"/>
          <w:smallCaps w:val="0"/>
        </w:rPr>
        <w:t>б</w:t>
      </w:r>
      <w:r w:rsidRPr="006D6B30">
        <w:rPr>
          <w:b w:val="0"/>
          <w:smallCaps w:val="0"/>
        </w:rPr>
        <w:t xml:space="preserve"> А. П. Чугаеве / </w:t>
      </w:r>
      <w:r>
        <w:rPr>
          <w:b w:val="0"/>
          <w:smallCaps w:val="0"/>
        </w:rPr>
        <w:t xml:space="preserve">   </w:t>
      </w:r>
      <w:r w:rsidRPr="006D6B30">
        <w:rPr>
          <w:b w:val="0"/>
          <w:smallCaps w:val="0"/>
        </w:rPr>
        <w:t>В. Логачев // Знамя. – 1968. – 16 авг. – С. 4.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9. </w:t>
      </w:r>
      <w:r w:rsidRPr="006D6B30">
        <w:rPr>
          <w:b w:val="0"/>
          <w:smallCaps w:val="0"/>
        </w:rPr>
        <w:t>«Мы должны знать свою историю, чтобы предвидеть буду</w:t>
      </w:r>
      <w:r>
        <w:rPr>
          <w:b w:val="0"/>
          <w:smallCaps w:val="0"/>
        </w:rPr>
        <w:t>-</w:t>
      </w:r>
      <w:r w:rsidRPr="006D6B30">
        <w:rPr>
          <w:b w:val="0"/>
          <w:smallCaps w:val="0"/>
        </w:rPr>
        <w:t>щее» : презентация книги А. Ф. Чебыкина «От Алтая до Берли</w:t>
      </w:r>
      <w:r>
        <w:rPr>
          <w:b w:val="0"/>
          <w:smallCaps w:val="0"/>
        </w:rPr>
        <w:t>-</w:t>
      </w:r>
      <w:r w:rsidRPr="006D6B30">
        <w:rPr>
          <w:b w:val="0"/>
          <w:smallCaps w:val="0"/>
        </w:rPr>
        <w:t>на» // Вестник юрфака. – 2007. – № 1. – С. 3.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10. </w:t>
      </w:r>
      <w:r w:rsidRPr="006D6B30">
        <w:rPr>
          <w:b w:val="0"/>
          <w:smallCaps w:val="0"/>
        </w:rPr>
        <w:t>Потапова, Ю. России верные сыны : о ветеранской организации КубГУ / Ю. Потапова // Кубанский госуниверси</w:t>
      </w:r>
      <w:r>
        <w:rPr>
          <w:b w:val="0"/>
          <w:smallCaps w:val="0"/>
        </w:rPr>
        <w:t xml:space="preserve">- </w:t>
      </w:r>
      <w:r w:rsidRPr="006D6B30">
        <w:rPr>
          <w:b w:val="0"/>
          <w:smallCaps w:val="0"/>
        </w:rPr>
        <w:t>тет. – 2013. – 6 мая (№ 5). – С. 2-3.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11. </w:t>
      </w:r>
      <w:r w:rsidRPr="006D6B30">
        <w:rPr>
          <w:b w:val="0"/>
          <w:smallCaps w:val="0"/>
        </w:rPr>
        <w:t>Слово солдата и ученого : книга воспоминаний ветеранов Кубанского госуниверситета, участников Великой Отечественной войны и ветеранов трудового фронта / ред.-сост. Д. Г. Щербина ; науч. конс. В. А. Бабешко ; Кубанский гос. ун-т. – Краснодар : КубГУ, 2006. – 239 с.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12. </w:t>
      </w:r>
      <w:r w:rsidRPr="006D6B30">
        <w:rPr>
          <w:b w:val="0"/>
          <w:smallCaps w:val="0"/>
        </w:rPr>
        <w:t>Чебыкин, А. Ф. Бой за высоту 378, 2 : о</w:t>
      </w:r>
      <w:r>
        <w:rPr>
          <w:b w:val="0"/>
          <w:smallCaps w:val="0"/>
        </w:rPr>
        <w:t>б</w:t>
      </w:r>
      <w:r w:rsidRPr="006D6B30">
        <w:rPr>
          <w:b w:val="0"/>
          <w:smallCaps w:val="0"/>
        </w:rPr>
        <w:t xml:space="preserve"> А. П. Чугаеве / </w:t>
      </w:r>
      <w:r>
        <w:rPr>
          <w:b w:val="0"/>
          <w:smallCaps w:val="0"/>
        </w:rPr>
        <w:t xml:space="preserve">         </w:t>
      </w:r>
      <w:r w:rsidRPr="006D6B30">
        <w:rPr>
          <w:b w:val="0"/>
          <w:smallCaps w:val="0"/>
        </w:rPr>
        <w:t>А. Ф. Чебыкин // Над Кубанью. – 2006. – 12 мая. – С. 3.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13. </w:t>
      </w:r>
      <w:r w:rsidRPr="006D6B30">
        <w:rPr>
          <w:b w:val="0"/>
          <w:smallCaps w:val="0"/>
        </w:rPr>
        <w:t xml:space="preserve">Чебыкин, А. Ф. От Алтая до Берлина : повести и рассказы / </w:t>
      </w:r>
      <w:r>
        <w:rPr>
          <w:b w:val="0"/>
          <w:smallCaps w:val="0"/>
        </w:rPr>
        <w:t xml:space="preserve"> </w:t>
      </w:r>
      <w:r w:rsidRPr="006D6B30">
        <w:rPr>
          <w:b w:val="0"/>
          <w:smallCaps w:val="0"/>
        </w:rPr>
        <w:t>А. Ф. Чебыкин. – Краснодар : Просвещение-Юг, 2006. – 204 с. : фото.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ab/>
        <w:t>Книга написана на основе воспоминаний участников Великой Отечественной войны Чугаева А. П., Кузьменко В. П., Щербины Д. Г., Агафонова И. С., Вайля Д. П., Скребцова А. Ф.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>14.</w:t>
      </w:r>
      <w:r w:rsidRPr="006D6B30">
        <w:rPr>
          <w:b w:val="0"/>
          <w:smallCaps w:val="0"/>
        </w:rPr>
        <w:t xml:space="preserve">Чугаев Александр Петрович // Вестник юрфака. – 2005. – </w:t>
      </w:r>
      <w:r>
        <w:rPr>
          <w:b w:val="0"/>
          <w:smallCaps w:val="0"/>
        </w:rPr>
        <w:t xml:space="preserve">      </w:t>
      </w:r>
      <w:r w:rsidRPr="006D6B30">
        <w:rPr>
          <w:b w:val="0"/>
          <w:smallCaps w:val="0"/>
        </w:rPr>
        <w:t>№ 1. – С. 3.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  <w:r w:rsidRPr="006D6B30">
        <w:rPr>
          <w:smallCaps w:val="0"/>
        </w:rPr>
        <w:t xml:space="preserve">15. </w:t>
      </w:r>
      <w:r w:rsidRPr="006D6B30">
        <w:rPr>
          <w:b w:val="0"/>
          <w:smallCaps w:val="0"/>
        </w:rPr>
        <w:t xml:space="preserve">Шубин, М. Защитник Отечества – это на всю жизнь : о встрече студентов факультета журналистики с ветераном Великой Отечественной войны, профессором А. П. Чугаевым / </w:t>
      </w:r>
      <w:r>
        <w:rPr>
          <w:b w:val="0"/>
          <w:smallCaps w:val="0"/>
        </w:rPr>
        <w:t xml:space="preserve"> </w:t>
      </w:r>
      <w:r w:rsidRPr="006D6B30">
        <w:rPr>
          <w:b w:val="0"/>
          <w:smallCaps w:val="0"/>
        </w:rPr>
        <w:t>М. Шубин // Кубанский госуниверситет. – 2011. – № 1. – С. 1, 6.</w:t>
      </w:r>
    </w:p>
    <w:p w:rsidR="00781705" w:rsidRPr="006D6B30" w:rsidRDefault="00781705" w:rsidP="006D6B30">
      <w:pPr>
        <w:jc w:val="both"/>
        <w:rPr>
          <w:b w:val="0"/>
          <w:smallCaps w:val="0"/>
        </w:rPr>
      </w:pPr>
    </w:p>
    <w:p w:rsidR="00781705" w:rsidRPr="006D6B30" w:rsidRDefault="00781705" w:rsidP="006D6B30">
      <w:pPr>
        <w:jc w:val="both"/>
        <w:rPr>
          <w:b w:val="0"/>
          <w:smallCaps w:val="0"/>
        </w:rPr>
      </w:pPr>
    </w:p>
    <w:p w:rsidR="00781705" w:rsidRPr="006D6B30" w:rsidRDefault="00781705" w:rsidP="006D6B30">
      <w:pPr>
        <w:jc w:val="both"/>
        <w:rPr>
          <w:b w:val="0"/>
          <w:smallCaps w:val="0"/>
        </w:rPr>
      </w:pPr>
    </w:p>
    <w:p w:rsidR="00781705" w:rsidRDefault="00781705" w:rsidP="00AB1986">
      <w:pPr>
        <w:spacing w:line="276" w:lineRule="auto"/>
        <w:jc w:val="both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both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Default="00781705" w:rsidP="003E4D87">
      <w:pPr>
        <w:spacing w:line="276" w:lineRule="auto"/>
        <w:jc w:val="center"/>
        <w:outlineLvl w:val="0"/>
        <w:rPr>
          <w:smallCaps w:val="0"/>
        </w:rPr>
      </w:pPr>
      <w:bookmarkStart w:id="15" w:name="_Toc410831231"/>
      <w:bookmarkStart w:id="16" w:name="_Toc410831320"/>
      <w:bookmarkStart w:id="17" w:name="_Toc410831474"/>
      <w:r>
        <w:rPr>
          <w:smallCaps w:val="0"/>
        </w:rPr>
        <w:t>АЛФАВИТНЫЙ УКАЗАТЕЛЬ СОАВТОРОВ</w:t>
      </w:r>
      <w:bookmarkEnd w:id="15"/>
      <w:bookmarkEnd w:id="16"/>
      <w:bookmarkEnd w:id="17"/>
    </w:p>
    <w:p w:rsidR="00781705" w:rsidRDefault="00781705" w:rsidP="006D6B30">
      <w:pPr>
        <w:spacing w:line="276" w:lineRule="auto"/>
        <w:jc w:val="center"/>
        <w:rPr>
          <w:smallCaps w:val="0"/>
        </w:rPr>
      </w:pPr>
    </w:p>
    <w:p w:rsidR="00781705" w:rsidRPr="006D6B30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tbl>
      <w:tblPr>
        <w:tblW w:w="9571" w:type="dxa"/>
        <w:tblLayout w:type="fixed"/>
        <w:tblLook w:val="00A0"/>
      </w:tblPr>
      <w:tblGrid>
        <w:gridCol w:w="6818"/>
        <w:gridCol w:w="2753"/>
      </w:tblGrid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Балуцкая Г.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3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Баранкина Е.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8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Вакарюк О.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Велиев В.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</w:tr>
      <w:tr w:rsidR="00781705" w:rsidRPr="006D6B30" w:rsidTr="00C65F22">
        <w:trPr>
          <w:trHeight w:val="405"/>
        </w:trPr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Веселов Е. Г.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 xml:space="preserve"> 19,</w:t>
            </w:r>
            <w:r w:rsidRPr="006D6B30">
              <w:rPr>
                <w:b w:val="0"/>
              </w:rPr>
              <w:t xml:space="preserve"> 20, 21, 2</w:t>
            </w:r>
            <w:r>
              <w:rPr>
                <w:b w:val="0"/>
              </w:rPr>
              <w:t>3,24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Виноградов А. Б.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Гигинейшвили М. Т.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Глущенко А. П.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Греков М. Л.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 xml:space="preserve">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Грекова Т. М.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Грошев А.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 xml:space="preserve">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Даниелян С.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16</w:t>
            </w:r>
            <w:r w:rsidRPr="006D6B30">
              <w:rPr>
                <w:b w:val="0"/>
              </w:rPr>
              <w:t>, 1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Дементьев С. И.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11, 12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Дзиконская С. Г.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 xml:space="preserve">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Дудкин В. Г.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10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Душкин С.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Жинкин А.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 xml:space="preserve">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Зелинский А. Ф.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Кардашев Г.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12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Клинов А. С.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1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Князькина А. К.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Коврижко М.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3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Коняхин В. П.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14, 17, 24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Коржанский Н. И.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Кулагин Н. И.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Куфлеева В. Н.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Лисовская Е. Г.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20</w:t>
            </w:r>
            <w:r>
              <w:rPr>
                <w:b w:val="0"/>
              </w:rPr>
              <w:t>, 22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Майоров С. Е.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Максимов А. М.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5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Максимова Е.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4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Момотов В.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16</w:t>
            </w:r>
            <w:r>
              <w:rPr>
                <w:b w:val="0"/>
              </w:rPr>
              <w:t>, 17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Наумов А.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Никулин С. Н.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13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Огородникова Н.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14,</w:t>
            </w:r>
            <w:r>
              <w:rPr>
                <w:b w:val="0"/>
              </w:rPr>
              <w:t xml:space="preserve"> 15, 24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Огурцов Н.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Парахуда Н.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5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Прохоров Л.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Прохорова М. Л.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Ругина О.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26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Сапрунов Л. Г.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Сергейко П. Н.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Соболев В.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20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5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Соколов Д. И.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9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Суятин Б. Д.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5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Тарасенко М. Н.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Тупица А. Я.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Феоктистов М.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17, 24</w:t>
            </w:r>
            <w:r w:rsidRPr="006D6B30">
              <w:rPr>
                <w:b w:val="0"/>
              </w:rPr>
              <w:t>, 2</w:t>
            </w:r>
            <w:r>
              <w:rPr>
                <w:b w:val="0"/>
              </w:rPr>
              <w:t>7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Цокуева И. М.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4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Чугаев В.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>
              <w:rPr>
                <w:b w:val="0"/>
              </w:rPr>
              <w:t>16</w:t>
            </w:r>
            <w:r w:rsidRPr="006D6B30">
              <w:rPr>
                <w:b w:val="0"/>
              </w:rPr>
              <w:t>, 1</w:t>
            </w:r>
            <w:r>
              <w:rPr>
                <w:b w:val="0"/>
              </w:rPr>
              <w:t>8</w:t>
            </w:r>
            <w:r w:rsidRPr="006D6B30">
              <w:rPr>
                <w:b w:val="0"/>
              </w:rPr>
              <w:t>, 21, 22, 2</w:t>
            </w:r>
            <w:r>
              <w:rPr>
                <w:b w:val="0"/>
              </w:rPr>
              <w:t>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Чунталова О. В.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2</w:t>
            </w:r>
            <w:r>
              <w:rPr>
                <w:b w:val="0"/>
              </w:rPr>
              <w:t>1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Шанявский И. О.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Шапиро Е. А.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6</w:t>
            </w:r>
          </w:p>
        </w:tc>
      </w:tr>
      <w:tr w:rsidR="00781705" w:rsidRPr="006D6B30" w:rsidTr="00C65F22">
        <w:tc>
          <w:tcPr>
            <w:tcW w:w="6818" w:type="dxa"/>
          </w:tcPr>
          <w:p w:rsidR="00781705" w:rsidRPr="006D6B30" w:rsidRDefault="00781705" w:rsidP="00AB1986">
            <w:pPr>
              <w:spacing w:line="276" w:lineRule="auto"/>
              <w:rPr>
                <w:b w:val="0"/>
                <w:smallCaps w:val="0"/>
              </w:rPr>
            </w:pPr>
            <w:r w:rsidRPr="006D6B30">
              <w:rPr>
                <w:b w:val="0"/>
                <w:smallCaps w:val="0"/>
              </w:rPr>
              <w:t xml:space="preserve">Эфендиев М. З. </w:t>
            </w:r>
          </w:p>
        </w:tc>
        <w:tc>
          <w:tcPr>
            <w:tcW w:w="2753" w:type="dxa"/>
            <w:vAlign w:val="center"/>
          </w:tcPr>
          <w:p w:rsidR="00781705" w:rsidRPr="006D6B30" w:rsidRDefault="00781705" w:rsidP="00AB1986">
            <w:pPr>
              <w:spacing w:line="276" w:lineRule="auto"/>
              <w:jc w:val="right"/>
              <w:rPr>
                <w:b w:val="0"/>
              </w:rPr>
            </w:pPr>
            <w:r w:rsidRPr="006D6B30">
              <w:rPr>
                <w:b w:val="0"/>
              </w:rPr>
              <w:t>1</w:t>
            </w:r>
            <w:r>
              <w:rPr>
                <w:b w:val="0"/>
              </w:rPr>
              <w:t>3</w:t>
            </w:r>
          </w:p>
        </w:tc>
      </w:tr>
    </w:tbl>
    <w:p w:rsidR="00781705" w:rsidRPr="006D6B30" w:rsidRDefault="00781705" w:rsidP="00AB1986">
      <w:pPr>
        <w:spacing w:line="276" w:lineRule="auto"/>
        <w:rPr>
          <w:b w:val="0"/>
        </w:rPr>
      </w:pPr>
    </w:p>
    <w:p w:rsidR="00781705" w:rsidRPr="006D6B30" w:rsidRDefault="00781705" w:rsidP="00AB1986">
      <w:pPr>
        <w:spacing w:line="276" w:lineRule="auto"/>
        <w:rPr>
          <w:b w:val="0"/>
        </w:rPr>
      </w:pPr>
    </w:p>
    <w:p w:rsidR="00781705" w:rsidRPr="0051018F" w:rsidRDefault="00781705" w:rsidP="00AB1986">
      <w:pPr>
        <w:spacing w:line="276" w:lineRule="auto"/>
        <w:rPr>
          <w:b w:val="0"/>
          <w:sz w:val="28"/>
          <w:szCs w:val="28"/>
        </w:rPr>
      </w:pPr>
    </w:p>
    <w:p w:rsidR="00781705" w:rsidRPr="0051018F" w:rsidRDefault="00781705" w:rsidP="00AB1986">
      <w:pPr>
        <w:spacing w:line="276" w:lineRule="auto"/>
        <w:rPr>
          <w:b w:val="0"/>
          <w:sz w:val="28"/>
          <w:szCs w:val="28"/>
        </w:rPr>
      </w:pPr>
    </w:p>
    <w:p w:rsidR="00781705" w:rsidRPr="0051018F" w:rsidRDefault="00781705" w:rsidP="00AB1986">
      <w:pPr>
        <w:spacing w:line="276" w:lineRule="auto"/>
        <w:rPr>
          <w:b w:val="0"/>
          <w:sz w:val="28"/>
          <w:szCs w:val="28"/>
        </w:rPr>
      </w:pPr>
    </w:p>
    <w:p w:rsidR="00781705" w:rsidRPr="0051018F" w:rsidRDefault="00781705" w:rsidP="00AB1986">
      <w:pPr>
        <w:spacing w:line="276" w:lineRule="auto"/>
        <w:jc w:val="both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both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both"/>
        <w:rPr>
          <w:b w:val="0"/>
          <w:smallCaps w:val="0"/>
          <w:sz w:val="28"/>
          <w:szCs w:val="28"/>
        </w:rPr>
      </w:pPr>
    </w:p>
    <w:p w:rsidR="00781705" w:rsidRDefault="00781705" w:rsidP="00AB1986">
      <w:pPr>
        <w:spacing w:line="276" w:lineRule="auto"/>
        <w:ind w:firstLine="709"/>
        <w:jc w:val="center"/>
        <w:rPr>
          <w:smallCaps w:val="0"/>
        </w:rPr>
      </w:pPr>
    </w:p>
    <w:p w:rsidR="00781705" w:rsidRPr="005130F7" w:rsidRDefault="00781705" w:rsidP="003E4D87">
      <w:pPr>
        <w:spacing w:line="276" w:lineRule="auto"/>
        <w:jc w:val="right"/>
        <w:outlineLvl w:val="0"/>
        <w:rPr>
          <w:i/>
          <w:smallCaps w:val="0"/>
        </w:rPr>
      </w:pPr>
      <w:bookmarkStart w:id="18" w:name="_Toc410831232"/>
      <w:bookmarkStart w:id="19" w:name="_Toc410831321"/>
      <w:bookmarkStart w:id="20" w:name="_Toc410831475"/>
      <w:r w:rsidRPr="005130F7">
        <w:rPr>
          <w:i/>
          <w:smallCaps w:val="0"/>
        </w:rPr>
        <w:t>Приложение</w:t>
      </w:r>
      <w:bookmarkEnd w:id="18"/>
      <w:bookmarkEnd w:id="19"/>
      <w:bookmarkEnd w:id="20"/>
    </w:p>
    <w:p w:rsidR="00781705" w:rsidRDefault="00781705" w:rsidP="006D6B30">
      <w:pPr>
        <w:spacing w:line="276" w:lineRule="auto"/>
        <w:jc w:val="center"/>
        <w:rPr>
          <w:smallCaps w:val="0"/>
        </w:rPr>
      </w:pPr>
    </w:p>
    <w:p w:rsidR="00781705" w:rsidRDefault="00781705" w:rsidP="008458CF">
      <w:pPr>
        <w:spacing w:line="276" w:lineRule="auto"/>
        <w:jc w:val="center"/>
        <w:rPr>
          <w:smallCaps w:val="0"/>
        </w:rPr>
      </w:pPr>
      <w:r>
        <w:rPr>
          <w:smallCaps w:val="0"/>
        </w:rPr>
        <w:t>КОЛЛЕГИ ОБ А. П. ЧУГАЕВЕ</w:t>
      </w:r>
    </w:p>
    <w:p w:rsidR="00781705" w:rsidRPr="006D6B30" w:rsidRDefault="00781705" w:rsidP="006D6B30">
      <w:pPr>
        <w:ind w:firstLine="709"/>
        <w:jc w:val="both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Я знаю Александра Петровича и как у</w:t>
      </w:r>
      <w:r>
        <w:rPr>
          <w:b w:val="0"/>
          <w:smallCaps w:val="0"/>
        </w:rPr>
        <w:t>ченик, и как коллега. Для нас в</w:t>
      </w:r>
      <w:r w:rsidRPr="006D6B30">
        <w:rPr>
          <w:b w:val="0"/>
          <w:smallCaps w:val="0"/>
        </w:rPr>
        <w:t xml:space="preserve"> период учебы на факультете он был недосягаемой величиной и авторитетом, человеком, который научил разбираться в тонкостях назначения уголовного наказания, его правильной, основанной на уголовном законе,</w:t>
      </w:r>
      <w:r>
        <w:rPr>
          <w:b w:val="0"/>
          <w:smallCaps w:val="0"/>
        </w:rPr>
        <w:t xml:space="preserve"> мотивировке. На своих занятиях</w:t>
      </w:r>
      <w:r w:rsidRPr="006D6B30">
        <w:rPr>
          <w:b w:val="0"/>
          <w:smallCaps w:val="0"/>
        </w:rPr>
        <w:t xml:space="preserve"> он преподавал нам не только юридическую, но и человеческую науку, делал из нас настоящих граждан, истинных защитников Отечества на случай любой опасности.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Как коллега Александр Петрович Чугаев очень чуток и добр, он всегда готов поделиться своими знаниями, подсказать методически верное направление в исследовании, да и просто поддержать чисто по-человечески в трудную минуту.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Нельзя не сказ</w:t>
      </w:r>
      <w:r>
        <w:rPr>
          <w:b w:val="0"/>
          <w:smallCaps w:val="0"/>
        </w:rPr>
        <w:t>ать и еще об одной</w:t>
      </w:r>
      <w:r w:rsidRPr="006D6B30">
        <w:rPr>
          <w:b w:val="0"/>
          <w:smallCaps w:val="0"/>
        </w:rPr>
        <w:t xml:space="preserve"> стороне жизни Александра Петровича – е</w:t>
      </w:r>
      <w:r>
        <w:rPr>
          <w:b w:val="0"/>
          <w:smallCaps w:val="0"/>
        </w:rPr>
        <w:t>го общественной деятельности. Все</w:t>
      </w:r>
      <w:r w:rsidRPr="006D6B30">
        <w:rPr>
          <w:b w:val="0"/>
          <w:smallCaps w:val="0"/>
        </w:rPr>
        <w:t xml:space="preserve"> годы р</w:t>
      </w:r>
      <w:r>
        <w:rPr>
          <w:b w:val="0"/>
          <w:smallCaps w:val="0"/>
        </w:rPr>
        <w:t>аботы на юридическом факультете</w:t>
      </w:r>
      <w:r w:rsidRPr="006D6B30">
        <w:rPr>
          <w:b w:val="0"/>
          <w:smallCaps w:val="0"/>
        </w:rPr>
        <w:t xml:space="preserve"> он активно занимался учебно-методической работой, возглавлял совет ветеранов юридического факультета. Он всегда желанный гость в школах города, где выступает перед школьниками и рассказывает истории </w:t>
      </w:r>
      <w:r>
        <w:rPr>
          <w:b w:val="0"/>
          <w:smallCaps w:val="0"/>
        </w:rPr>
        <w:t>из своего героического прошлого</w:t>
      </w:r>
      <w:r w:rsidRPr="006D6B30">
        <w:rPr>
          <w:b w:val="0"/>
          <w:smallCaps w:val="0"/>
        </w:rPr>
        <w:t>.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М. В. Феоктистов, доцент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кафедры уголовного права и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криминологии Кубанского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государственного университета,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кандидат юридических нау</w:t>
      </w:r>
      <w:r>
        <w:rPr>
          <w:smallCaps w:val="0"/>
        </w:rPr>
        <w:t>к</w:t>
      </w:r>
    </w:p>
    <w:p w:rsidR="00781705" w:rsidRPr="006D6B30" w:rsidRDefault="00781705" w:rsidP="006D6B30">
      <w:pPr>
        <w:ind w:firstLine="709"/>
        <w:jc w:val="both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 xml:space="preserve">Александр Петрович не растерял в суете нашей сложной жизни главные </w:t>
      </w:r>
      <w:r>
        <w:rPr>
          <w:b w:val="0"/>
          <w:smallCaps w:val="0"/>
        </w:rPr>
        <w:t>человеческие качества, сохранил свойственные ему</w:t>
      </w:r>
      <w:r w:rsidRPr="006D6B30">
        <w:rPr>
          <w:b w:val="0"/>
          <w:smallCaps w:val="0"/>
        </w:rPr>
        <w:t xml:space="preserve"> разумность и последовательность, уравновешенность, мужество, уверенность, терпение и выносливость. Невероятно скромный, очень тактичный, безотказный, очень заботливый человек. И эта забота в реальном проявлении и выражении, в его активности, неравнодушии, оптимизме, позитивной энергии. 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Солдат Великой Отечественной войны с честью совершил самое главное дело своей</w:t>
      </w:r>
      <w:r>
        <w:rPr>
          <w:b w:val="0"/>
          <w:smallCaps w:val="0"/>
        </w:rPr>
        <w:t xml:space="preserve"> жизни – отстоял независимость </w:t>
      </w:r>
      <w:r w:rsidRPr="006D6B30">
        <w:rPr>
          <w:b w:val="0"/>
          <w:smallCaps w:val="0"/>
        </w:rPr>
        <w:t>страны. И после войны бывший</w:t>
      </w:r>
      <w:r>
        <w:rPr>
          <w:b w:val="0"/>
          <w:smallCaps w:val="0"/>
        </w:rPr>
        <w:t xml:space="preserve"> фронтовик остается образцом</w:t>
      </w:r>
      <w:r w:rsidRPr="006D6B30">
        <w:rPr>
          <w:b w:val="0"/>
          <w:smallCaps w:val="0"/>
        </w:rPr>
        <w:t xml:space="preserve"> самоотверженного отношения к порученному ему</w:t>
      </w:r>
      <w:r>
        <w:rPr>
          <w:b w:val="0"/>
          <w:smallCaps w:val="0"/>
        </w:rPr>
        <w:t xml:space="preserve"> делу</w:t>
      </w:r>
      <w:r w:rsidRPr="006D6B30">
        <w:rPr>
          <w:b w:val="0"/>
          <w:smallCaps w:val="0"/>
        </w:rPr>
        <w:t>.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Т. М. Белоконь, доцент,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директор музея КубГУ</w:t>
      </w:r>
    </w:p>
    <w:p w:rsidR="00781705" w:rsidRPr="006D6B30" w:rsidRDefault="00781705" w:rsidP="006D6B30">
      <w:pPr>
        <w:ind w:firstLine="709"/>
        <w:jc w:val="both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Встреча с человеком, подобным Александру Петровичу Чугаеву,</w:t>
      </w:r>
      <w:r>
        <w:rPr>
          <w:b w:val="0"/>
          <w:smallCaps w:val="0"/>
        </w:rPr>
        <w:t xml:space="preserve"> –</w:t>
      </w:r>
      <w:r w:rsidRPr="006D6B30">
        <w:rPr>
          <w:b w:val="0"/>
          <w:smallCaps w:val="0"/>
        </w:rPr>
        <w:t xml:space="preserve"> это всегда подарок судьбы. Такие люди заполняют пространство вокруг себя каким-то особенным светом, теплом, ощущением доброты, порядочности, подлинной интеллигентности и внутренней красоты. Рядом с такими людьми хочется и самому быть лучше, умнее, чище, хочется хоть в чем-то походить на них.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 xml:space="preserve">Александр Петрович Чугаев – большой друг библиотеки. Невероятное удовлетворение приносит присутствие на его встречах со студентами. И это не просто встречи ветерана, фронтовика, педагога со своими учениками. Это всегда трогательное </w:t>
      </w:r>
      <w:r>
        <w:rPr>
          <w:b w:val="0"/>
          <w:smallCaps w:val="0"/>
        </w:rPr>
        <w:t>общение</w:t>
      </w:r>
      <w:r w:rsidRPr="006D6B30">
        <w:rPr>
          <w:b w:val="0"/>
          <w:smallCaps w:val="0"/>
        </w:rPr>
        <w:t xml:space="preserve"> старшего то</w:t>
      </w:r>
      <w:r>
        <w:rPr>
          <w:b w:val="0"/>
          <w:smallCaps w:val="0"/>
        </w:rPr>
        <w:t>варища со своими юными друзьями</w:t>
      </w:r>
      <w:r w:rsidRPr="006D6B30">
        <w:rPr>
          <w:b w:val="0"/>
          <w:smallCaps w:val="0"/>
        </w:rPr>
        <w:t>.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b w:val="0"/>
          <w:smallCaps w:val="0"/>
        </w:rPr>
        <w:tab/>
      </w:r>
      <w:r w:rsidRPr="006D6B30">
        <w:rPr>
          <w:b w:val="0"/>
          <w:smallCaps w:val="0"/>
        </w:rPr>
        <w:tab/>
      </w:r>
      <w:r w:rsidRPr="006D6B30">
        <w:rPr>
          <w:b w:val="0"/>
          <w:smallCaps w:val="0"/>
        </w:rPr>
        <w:tab/>
      </w:r>
      <w:r w:rsidRPr="006D6B30">
        <w:rPr>
          <w:b w:val="0"/>
          <w:smallCaps w:val="0"/>
        </w:rPr>
        <w:tab/>
      </w:r>
      <w:r w:rsidRPr="006D6B30">
        <w:rPr>
          <w:smallCaps w:val="0"/>
        </w:rPr>
        <w:t>Г. В. Соловьева, директор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научной библиотеки КубГУ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Я знаю Александра Петровича с 1977 года сначала как своего учителя, преподавателя уголовного права, зародившего во мне интерес к этой науке, а с 1987 года как коллегу по кафедре.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 xml:space="preserve">Учитель, </w:t>
      </w:r>
      <w:r w:rsidRPr="006D6B30">
        <w:rPr>
          <w:b w:val="0"/>
          <w:smallCaps w:val="0"/>
        </w:rPr>
        <w:t>эрудит, влюбленный в свою профессию, в студентов, в жизнь, требовательный мэтр и мудрый наставник.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 xml:space="preserve">Коллега, </w:t>
      </w:r>
      <w:r w:rsidRPr="006D6B30">
        <w:rPr>
          <w:b w:val="0"/>
          <w:smallCaps w:val="0"/>
        </w:rPr>
        <w:t>«плечо» старшего товарища, умеющего метко подсказать, сориентировать в научном поиске и жизненном пути.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>
        <w:rPr>
          <w:b w:val="0"/>
          <w:smallCaps w:val="0"/>
        </w:rPr>
        <w:t xml:space="preserve">Мне представляется очень важным отметить и такое </w:t>
      </w:r>
      <w:r w:rsidRPr="006D6B30">
        <w:rPr>
          <w:b w:val="0"/>
          <w:smallCaps w:val="0"/>
        </w:rPr>
        <w:t>бесценное качество Александра Петровича, как душевная доброта, умение поддержа</w:t>
      </w:r>
      <w:r>
        <w:rPr>
          <w:b w:val="0"/>
          <w:smallCaps w:val="0"/>
        </w:rPr>
        <w:t>ть и вселить уверенность в себе</w:t>
      </w:r>
      <w:r w:rsidRPr="006D6B30">
        <w:rPr>
          <w:b w:val="0"/>
          <w:smallCaps w:val="0"/>
        </w:rPr>
        <w:t>.</w:t>
      </w:r>
    </w:p>
    <w:p w:rsidR="00781705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Н. В. Огородникова,</w:t>
      </w:r>
    </w:p>
    <w:p w:rsidR="00781705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кандидат</w:t>
      </w:r>
      <w:r w:rsidRPr="006D6B30">
        <w:rPr>
          <w:smallCaps w:val="0"/>
        </w:rPr>
        <w:t xml:space="preserve"> </w:t>
      </w:r>
      <w:r>
        <w:rPr>
          <w:smallCaps w:val="0"/>
        </w:rPr>
        <w:t>юридических</w:t>
      </w:r>
      <w:r w:rsidRPr="006D6B30">
        <w:rPr>
          <w:smallCaps w:val="0"/>
        </w:rPr>
        <w:t xml:space="preserve"> наук,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доцент кафедры уголовного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права и криминолог</w:t>
      </w:r>
      <w:r>
        <w:rPr>
          <w:smallCaps w:val="0"/>
        </w:rPr>
        <w:t>ии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У Александра Петровича можно учиться бесконечно. Его богатый опыт, которым он всегда готов поделиться, помогает жить и правильно расставлять приоритеты. Александр Петрович не тольк</w:t>
      </w:r>
      <w:r>
        <w:rPr>
          <w:b w:val="0"/>
          <w:smallCaps w:val="0"/>
        </w:rPr>
        <w:t>о великолепный ученый, внесший</w:t>
      </w:r>
      <w:r w:rsidRPr="006D6B30">
        <w:rPr>
          <w:b w:val="0"/>
          <w:smallCaps w:val="0"/>
        </w:rPr>
        <w:t xml:space="preserve"> вклад в науку, он еще и прирожденный преподавате</w:t>
      </w:r>
      <w:r>
        <w:rPr>
          <w:b w:val="0"/>
          <w:smallCaps w:val="0"/>
        </w:rPr>
        <w:t>ль. Глядя на него</w:t>
      </w:r>
      <w:r w:rsidRPr="006D6B30">
        <w:rPr>
          <w:b w:val="0"/>
          <w:smallCaps w:val="0"/>
        </w:rPr>
        <w:t>, начинаешь иначе подходи</w:t>
      </w:r>
      <w:r>
        <w:rPr>
          <w:b w:val="0"/>
          <w:smallCaps w:val="0"/>
        </w:rPr>
        <w:t>ть к простым занятиям. Хочется</w:t>
      </w:r>
      <w:r w:rsidRPr="006D6B30">
        <w:rPr>
          <w:b w:val="0"/>
          <w:smallCaps w:val="0"/>
        </w:rPr>
        <w:t xml:space="preserve"> найти способ по-новому преподнести материал, максимально проинформировать студентов. 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Меня восторгает желание Александра Петровича не только учить, но и учиться самому. Благодаря его словам я осознала, что даже у собственных ученик</w:t>
      </w:r>
      <w:r>
        <w:rPr>
          <w:b w:val="0"/>
          <w:smallCaps w:val="0"/>
        </w:rPr>
        <w:t>ов всегда можно что-то перенять</w:t>
      </w:r>
      <w:r w:rsidRPr="006D6B30">
        <w:rPr>
          <w:b w:val="0"/>
          <w:smallCaps w:val="0"/>
        </w:rPr>
        <w:t>.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М. Т. Гигинейшвили,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>
        <w:rPr>
          <w:smallCaps w:val="0"/>
        </w:rPr>
        <w:t>преподаватель кафедры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уголовного права и криминологии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 xml:space="preserve">Уходят фронтовики. Все меньше и меньше остается живых свидетелей тех грозных дней, когда для защиты Отечества приходилось жертвовать своей жизнью и здоровьем. Александр Петрович знает, ради чего он жил, учился, защищал Родину – это был его долг. Испытания в жизни переносились им с упорством и надеждой, потому что он убежден, что это делается для будущего его детей, новых поколений и всего Отечества. 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Срок его испытаний не малый – Великая Отечественная война и 65 лет на поприще высшего образования. Можно сказать, что испытания военной и мирной жизни этот защитник Отечества выдержал как достойный представитель славного рода Чугаевых на российской земле.</w:t>
      </w:r>
    </w:p>
    <w:p w:rsidR="00781705" w:rsidRPr="006D6B30" w:rsidRDefault="00781705" w:rsidP="006D6B30">
      <w:pPr>
        <w:ind w:firstLine="709"/>
        <w:jc w:val="both"/>
        <w:rPr>
          <w:b w:val="0"/>
          <w:smallCaps w:val="0"/>
        </w:rPr>
      </w:pPr>
      <w:r w:rsidRPr="006D6B30">
        <w:rPr>
          <w:b w:val="0"/>
          <w:smallCaps w:val="0"/>
        </w:rPr>
        <w:t>«Добрые дела во благо народа пусть будут образом</w:t>
      </w:r>
      <w:r>
        <w:rPr>
          <w:b w:val="0"/>
          <w:smallCaps w:val="0"/>
        </w:rPr>
        <w:t xml:space="preserve"> вашей жизни», – </w:t>
      </w:r>
      <w:r w:rsidRPr="006D6B30">
        <w:rPr>
          <w:b w:val="0"/>
          <w:smallCaps w:val="0"/>
        </w:rPr>
        <w:t>таковы пожелания ветерана в</w:t>
      </w:r>
      <w:r>
        <w:rPr>
          <w:b w:val="0"/>
          <w:smallCaps w:val="0"/>
        </w:rPr>
        <w:t>ойны и труда будущим поколениям</w:t>
      </w:r>
      <w:r w:rsidRPr="006D6B30">
        <w:rPr>
          <w:b w:val="0"/>
          <w:smallCaps w:val="0"/>
        </w:rPr>
        <w:t xml:space="preserve">. 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А. Ф. Чебыкин, автор книги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  <w:r w:rsidRPr="006D6B30">
        <w:rPr>
          <w:smallCaps w:val="0"/>
        </w:rPr>
        <w:t>«От Алтая до Берлина»</w:t>
      </w:r>
    </w:p>
    <w:p w:rsidR="00781705" w:rsidRPr="006D6B30" w:rsidRDefault="00781705" w:rsidP="006D6B30">
      <w:pPr>
        <w:ind w:firstLine="709"/>
        <w:jc w:val="right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smallCaps w:val="0"/>
        </w:rPr>
      </w:pPr>
    </w:p>
    <w:p w:rsidR="00781705" w:rsidRPr="006D6B30" w:rsidRDefault="00781705" w:rsidP="006D6B30">
      <w:pPr>
        <w:ind w:firstLine="709"/>
        <w:jc w:val="both"/>
        <w:rPr>
          <w:smallCaps w:val="0"/>
        </w:rPr>
      </w:pPr>
    </w:p>
    <w:p w:rsidR="00781705" w:rsidRDefault="00781705" w:rsidP="005A4B22">
      <w:pPr>
        <w:keepNext/>
        <w:jc w:val="center"/>
        <w:rPr>
          <w:smallCaps w:val="0"/>
        </w:rPr>
      </w:pPr>
      <w:r>
        <w:rPr>
          <w:smallCaps w:val="0"/>
        </w:rPr>
        <w:t>ФОТОЛЕТОПИСЬ ЖИЗНИ И ДЕЯТЕЛЬНОСТИ</w:t>
      </w:r>
      <w:r>
        <w:rPr>
          <w:smallCaps w:val="0"/>
        </w:rPr>
        <w:br/>
        <w:t>А. П. ЧУГАЕВА</w:t>
      </w:r>
    </w:p>
    <w:p w:rsidR="00781705" w:rsidRDefault="00781705" w:rsidP="00AB1986">
      <w:pPr>
        <w:keepNext/>
        <w:ind w:firstLine="709"/>
        <w:jc w:val="center"/>
        <w:rPr>
          <w:smallCaps w:val="0"/>
        </w:rPr>
      </w:pPr>
    </w:p>
    <w:p w:rsidR="00781705" w:rsidRDefault="00781705" w:rsidP="00AB1986">
      <w:pPr>
        <w:keepNext/>
        <w:ind w:firstLine="709"/>
        <w:jc w:val="center"/>
        <w:rPr>
          <w:smallCaps w:val="0"/>
        </w:rPr>
      </w:pPr>
    </w:p>
    <w:p w:rsidR="00781705" w:rsidRDefault="00781705" w:rsidP="00AB1986">
      <w:pPr>
        <w:keepNext/>
        <w:ind w:firstLine="709"/>
        <w:jc w:val="center"/>
        <w:rPr>
          <w:smallCaps w:val="0"/>
        </w:rPr>
      </w:pPr>
    </w:p>
    <w:p w:rsidR="00781705" w:rsidRDefault="00781705" w:rsidP="00AB1986">
      <w:pPr>
        <w:keepNext/>
        <w:ind w:firstLine="709"/>
        <w:jc w:val="center"/>
        <w:rPr>
          <w:smallCaps w:val="0"/>
        </w:rPr>
      </w:pPr>
    </w:p>
    <w:p w:rsidR="00781705" w:rsidRDefault="00781705" w:rsidP="00AB1986">
      <w:pPr>
        <w:keepNext/>
        <w:ind w:firstLine="709"/>
        <w:jc w:val="center"/>
        <w:rPr>
          <w:smallCaps w:val="0"/>
        </w:rPr>
      </w:pPr>
    </w:p>
    <w:p w:rsidR="00781705" w:rsidRDefault="00781705" w:rsidP="00AB1986">
      <w:pPr>
        <w:keepNext/>
        <w:jc w:val="center"/>
        <w:rPr>
          <w:smallCaps w:val="0"/>
        </w:rPr>
      </w:pPr>
      <w:r w:rsidRPr="00F60337">
        <w:rPr>
          <w:smallCap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323.4pt">
            <v:imagedata r:id="rId9" o:title=""/>
          </v:shape>
        </w:pict>
      </w:r>
    </w:p>
    <w:p w:rsidR="00781705" w:rsidRDefault="00781705" w:rsidP="006C4BA3">
      <w:pPr>
        <w:jc w:val="center"/>
        <w:rPr>
          <w:smallCaps w:val="0"/>
        </w:rPr>
      </w:pPr>
    </w:p>
    <w:p w:rsidR="00781705" w:rsidRPr="001121E4" w:rsidRDefault="00781705" w:rsidP="001121E4">
      <w:pPr>
        <w:jc w:val="center"/>
        <w:rPr>
          <w:smallCaps w:val="0"/>
        </w:rPr>
      </w:pPr>
      <w:r w:rsidRPr="001121E4">
        <w:rPr>
          <w:smallCaps w:val="0"/>
        </w:rPr>
        <w:t xml:space="preserve">На фото: футбольная команда во дворе средней школы № 1 </w:t>
      </w:r>
    </w:p>
    <w:p w:rsidR="00781705" w:rsidRPr="001121E4" w:rsidRDefault="00781705" w:rsidP="001121E4">
      <w:pPr>
        <w:jc w:val="center"/>
        <w:rPr>
          <w:smallCaps w:val="0"/>
        </w:rPr>
      </w:pPr>
      <w:r w:rsidRPr="001121E4">
        <w:rPr>
          <w:smallCaps w:val="0"/>
        </w:rPr>
        <w:t>г. Сарапул, 15 августа 1937 г.</w:t>
      </w:r>
    </w:p>
    <w:p w:rsidR="00781705" w:rsidRPr="001121E4" w:rsidRDefault="00781705" w:rsidP="001121E4">
      <w:pPr>
        <w:jc w:val="center"/>
        <w:rPr>
          <w:smallCaps w:val="0"/>
        </w:rPr>
      </w:pPr>
      <w:r w:rsidRPr="001121E4">
        <w:rPr>
          <w:smallCaps w:val="0"/>
        </w:rPr>
        <w:t>Четвертый слева – А. П. Чугаев</w:t>
      </w:r>
    </w:p>
    <w:p w:rsidR="00781705" w:rsidRPr="001121E4" w:rsidRDefault="00781705" w:rsidP="001121E4">
      <w:pPr>
        <w:jc w:val="center"/>
        <w:rPr>
          <w:smallCaps w:val="0"/>
        </w:rPr>
      </w:pPr>
    </w:p>
    <w:p w:rsidR="00781705" w:rsidRPr="001121E4" w:rsidRDefault="00781705" w:rsidP="001121E4">
      <w:pPr>
        <w:jc w:val="center"/>
        <w:rPr>
          <w:smallCaps w:val="0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26" type="#_x0000_t75" style="width:327.6pt;height:546pt">
            <v:imagedata r:id="rId10" o:title="" blacklevel="-6554f"/>
          </v:shape>
        </w:pict>
      </w: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Pr="001121E4" w:rsidRDefault="00781705" w:rsidP="001121E4">
      <w:pPr>
        <w:jc w:val="center"/>
        <w:rPr>
          <w:smallCaps w:val="0"/>
        </w:rPr>
      </w:pPr>
      <w:r w:rsidRPr="001121E4">
        <w:rPr>
          <w:smallCaps w:val="0"/>
        </w:rPr>
        <w:t xml:space="preserve">Старший </w:t>
      </w:r>
      <w:r>
        <w:rPr>
          <w:smallCaps w:val="0"/>
        </w:rPr>
        <w:t>лейтенант А. П. Чугаев, 1944 г.</w:t>
      </w:r>
    </w:p>
    <w:p w:rsidR="00781705" w:rsidRPr="001121E4" w:rsidRDefault="00781705" w:rsidP="001121E4">
      <w:pPr>
        <w:jc w:val="center"/>
        <w:rPr>
          <w:smallCaps w:val="0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rFonts w:ascii="Roboto" w:hAnsi="Roboto" w:cs="Helvetica"/>
          <w:color w:val="333333"/>
          <w:sz w:val="35"/>
          <w:szCs w:val="35"/>
        </w:rPr>
      </w:pPr>
    </w:p>
    <w:p w:rsidR="00781705" w:rsidRDefault="00781705" w:rsidP="006C4BA3">
      <w:pPr>
        <w:jc w:val="center"/>
        <w:rPr>
          <w:rFonts w:cs="Helvetica"/>
          <w:color w:val="333333"/>
          <w:sz w:val="35"/>
          <w:szCs w:val="35"/>
        </w:rPr>
      </w:pPr>
    </w:p>
    <w:p w:rsidR="00781705" w:rsidRPr="00B31247" w:rsidRDefault="00781705" w:rsidP="006C4BA3">
      <w:pPr>
        <w:jc w:val="center"/>
        <w:rPr>
          <w:rFonts w:cs="Helvetica"/>
          <w:color w:val="333333"/>
          <w:sz w:val="35"/>
          <w:szCs w:val="35"/>
        </w:rPr>
      </w:pPr>
      <w:r w:rsidRPr="00F60337">
        <w:rPr>
          <w:rFonts w:cs="Helvetica"/>
          <w:color w:val="333333"/>
          <w:sz w:val="35"/>
          <w:szCs w:val="35"/>
        </w:rPr>
        <w:pict>
          <v:shape id="_x0000_i1027" type="#_x0000_t75" style="width:443.4pt;height:628.2pt;mso-position-horizontal-relative:char;mso-position-vertical-relative:line">
            <v:imagedata r:id="rId11" o:title="" blacklevel="-6554f"/>
          </v:shape>
        </w:pict>
      </w: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28" type="#_x0000_t75" style="width:366.6pt;height:288.6pt">
            <v:imagedata r:id="rId12" o:title=""/>
          </v:shape>
        </w:pict>
      </w:r>
    </w:p>
    <w:p w:rsidR="00781705" w:rsidRPr="00EC2B56" w:rsidRDefault="00781705" w:rsidP="006C4BA3">
      <w:pPr>
        <w:jc w:val="center"/>
        <w:rPr>
          <w:smallCaps w:val="0"/>
          <w:sz w:val="16"/>
          <w:szCs w:val="16"/>
        </w:rPr>
      </w:pPr>
    </w:p>
    <w:p w:rsidR="00781705" w:rsidRPr="001121E4" w:rsidRDefault="00781705" w:rsidP="006C4BA3">
      <w:pPr>
        <w:jc w:val="center"/>
        <w:rPr>
          <w:smallCaps w:val="0"/>
        </w:rPr>
      </w:pPr>
      <w:r>
        <w:rPr>
          <w:smallCaps w:val="0"/>
        </w:rPr>
        <w:t>В кругу семьи, 1945 г.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В первом ряду справа – А. П. Чугаев</w:t>
      </w:r>
    </w:p>
    <w:p w:rsidR="00781705" w:rsidRPr="00EC2B56" w:rsidRDefault="00781705" w:rsidP="006C4BA3">
      <w:pPr>
        <w:jc w:val="center"/>
        <w:rPr>
          <w:smallCaps w:val="0"/>
          <w:sz w:val="16"/>
          <w:szCs w:val="16"/>
        </w:rPr>
      </w:pPr>
    </w:p>
    <w:p w:rsidR="00781705" w:rsidRDefault="00781705" w:rsidP="006C4BA3">
      <w:pPr>
        <w:jc w:val="center"/>
        <w:rPr>
          <w:smallCaps w:val="0"/>
        </w:rPr>
      </w:pPr>
      <w:r w:rsidRPr="00F60337">
        <w:rPr>
          <w:smallCaps w:val="0"/>
        </w:rPr>
        <w:pict>
          <v:shape id="_x0000_i1029" type="#_x0000_t75" style="width:423pt;height:265.2pt">
            <v:imagedata r:id="rId13" o:title=""/>
          </v:shape>
        </w:pict>
      </w:r>
    </w:p>
    <w:p w:rsidR="00781705" w:rsidRPr="00EC2B56" w:rsidRDefault="00781705" w:rsidP="006C4BA3">
      <w:pPr>
        <w:jc w:val="center"/>
        <w:rPr>
          <w:smallCaps w:val="0"/>
          <w:sz w:val="16"/>
          <w:szCs w:val="16"/>
        </w:rPr>
      </w:pP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Встреча однополчан, 1968 г.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На фото: Г. Ф. Овчаренко и А. П. Чугаев</w:t>
      </w:r>
    </w:p>
    <w:p w:rsidR="00781705" w:rsidRPr="001121E4" w:rsidRDefault="00781705" w:rsidP="006C4BA3">
      <w:pPr>
        <w:jc w:val="center"/>
        <w:rPr>
          <w:smallCaps w:val="0"/>
        </w:rPr>
      </w:pPr>
      <w:r w:rsidRPr="00F60337">
        <w:rPr>
          <w:smallCaps w:val="0"/>
        </w:rPr>
        <w:pict>
          <v:shape id="_x0000_i1030" type="#_x0000_t75" style="width:405.6pt;height:564pt">
            <v:imagedata r:id="rId14" o:title=""/>
          </v:shape>
        </w:pict>
      </w: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 xml:space="preserve">Ветераны Великой Отечественной войны у памятника, воздвигнутого в центре г. Спас-Деменска 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в честь погибших воинов.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Встреча однополчан А. П. Чугаева, 1968 г.</w:t>
      </w: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</w:p>
    <w:p w:rsidR="00781705" w:rsidRDefault="00781705" w:rsidP="006C4BA3">
      <w:pPr>
        <w:jc w:val="center"/>
        <w:rPr>
          <w:smallCaps w:val="0"/>
          <w:sz w:val="28"/>
          <w:szCs w:val="28"/>
        </w:rPr>
      </w:pPr>
      <w:r w:rsidRPr="00F60337">
        <w:rPr>
          <w:rFonts w:ascii="Arial" w:hAnsi="Arial" w:cs="Arial"/>
          <w:color w:val="000000"/>
          <w:sz w:val="26"/>
          <w:szCs w:val="26"/>
        </w:rPr>
        <w:pict>
          <v:shape id="_x0000_i1031" type="#_x0000_t75" alt="Секционное заседание кафедры в рамках Студенческой недели науки (1995 г.): доклад студентки О.Н.?Харченко. Слева направо: Т.М. Дроздов, М.В. Феоктистов, С.А. Сергиенко, Н.В. Огородникова, А.П.?Чугаев, В.П. Коняхин." style="width:409.8pt;height:253.2pt">
            <v:imagedata r:id="rId15" r:href="rId16"/>
          </v:shape>
        </w:pict>
      </w:r>
    </w:p>
    <w:p w:rsidR="00781705" w:rsidRPr="00EC2B56" w:rsidRDefault="00781705" w:rsidP="006C4BA3">
      <w:pPr>
        <w:jc w:val="center"/>
        <w:rPr>
          <w:b w:val="0"/>
          <w:smallCaps w:val="0"/>
          <w:sz w:val="16"/>
          <w:szCs w:val="16"/>
        </w:rPr>
      </w:pPr>
    </w:p>
    <w:p w:rsidR="00781705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 xml:space="preserve">Заседание кафедры уголовного права 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и криминологии КубГУ</w:t>
      </w:r>
      <w:r>
        <w:rPr>
          <w:smallCaps w:val="0"/>
        </w:rPr>
        <w:t>.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Студенческая неделя науки, 1995 г.</w:t>
      </w:r>
    </w:p>
    <w:p w:rsidR="00781705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>Слева направо: Т. М. Дроздов, М. В. Феоктистов,</w:t>
      </w:r>
      <w:r>
        <w:rPr>
          <w:smallCaps w:val="0"/>
        </w:rPr>
        <w:t xml:space="preserve">                   </w:t>
      </w:r>
      <w:r w:rsidRPr="001121E4">
        <w:rPr>
          <w:smallCaps w:val="0"/>
        </w:rPr>
        <w:t xml:space="preserve"> С. А. Сергиенко</w:t>
      </w:r>
      <w:r>
        <w:rPr>
          <w:smallCaps w:val="0"/>
        </w:rPr>
        <w:t>,</w:t>
      </w:r>
      <w:r w:rsidRPr="001121E4">
        <w:rPr>
          <w:smallCaps w:val="0"/>
        </w:rPr>
        <w:t>Н. В. Огородникова, А. П. Чугаев,</w:t>
      </w:r>
    </w:p>
    <w:p w:rsidR="00781705" w:rsidRPr="001121E4" w:rsidRDefault="00781705" w:rsidP="006C4BA3">
      <w:pPr>
        <w:jc w:val="center"/>
        <w:rPr>
          <w:smallCaps w:val="0"/>
        </w:rPr>
      </w:pPr>
      <w:r w:rsidRPr="001121E4">
        <w:rPr>
          <w:smallCaps w:val="0"/>
        </w:rPr>
        <w:t xml:space="preserve"> В. П. Коняхин</w:t>
      </w:r>
    </w:p>
    <w:p w:rsidR="00781705" w:rsidRPr="00EC2B56" w:rsidRDefault="00781705" w:rsidP="006C4BA3">
      <w:pPr>
        <w:jc w:val="center"/>
        <w:rPr>
          <w:smallCaps w:val="0"/>
          <w:sz w:val="16"/>
          <w:szCs w:val="16"/>
        </w:rPr>
      </w:pPr>
    </w:p>
    <w:p w:rsidR="00781705" w:rsidRPr="00413A40" w:rsidRDefault="00781705" w:rsidP="006C4BA3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F60337">
        <w:rPr>
          <w:rFonts w:ascii="Arial" w:hAnsi="Arial" w:cs="Arial"/>
          <w:color w:val="000000"/>
          <w:sz w:val="16"/>
          <w:szCs w:val="16"/>
        </w:rPr>
        <w:pict>
          <v:shape id="_x0000_i1032" type="#_x0000_t75" style="width:375pt;height:231pt">
            <v:imagedata r:id="rId17" o:title=""/>
          </v:shape>
        </w:pict>
      </w:r>
    </w:p>
    <w:p w:rsidR="00781705" w:rsidRPr="00C17037" w:rsidRDefault="00781705" w:rsidP="00413A40">
      <w:pPr>
        <w:spacing w:before="100" w:beforeAutospacing="1" w:after="100" w:afterAutospacing="1"/>
        <w:jc w:val="center"/>
        <w:rPr>
          <w:smallCaps w:val="0"/>
        </w:rPr>
      </w:pPr>
      <w:r w:rsidRPr="00C17037">
        <w:rPr>
          <w:smallCaps w:val="0"/>
        </w:rPr>
        <w:t>Коллектив кафедры уголовного права и криминологии КубГУ</w:t>
      </w:r>
    </w:p>
    <w:p w:rsidR="00781705" w:rsidRPr="00C17037" w:rsidRDefault="00781705" w:rsidP="00413A40">
      <w:pPr>
        <w:spacing w:before="100" w:beforeAutospacing="1" w:after="100" w:afterAutospacing="1"/>
        <w:jc w:val="center"/>
        <w:rPr>
          <w:smallCaps w:val="0"/>
        </w:rPr>
      </w:pPr>
      <w:r w:rsidRPr="00F60337">
        <w:rPr>
          <w:smallCaps w:val="0"/>
        </w:rPr>
        <w:pict>
          <v:shape id="_x0000_i1033" type="#_x0000_t75" style="width:423pt;height:585pt">
            <v:imagedata r:id="rId18" o:title="" gain="109227f" blacklevel="-6554f"/>
          </v:shape>
        </w:pict>
      </w:r>
    </w:p>
    <w:p w:rsidR="00781705" w:rsidRDefault="00781705" w:rsidP="00413A40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</w:p>
    <w:p w:rsidR="00781705" w:rsidRDefault="00781705" w:rsidP="00413A40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</w:p>
    <w:p w:rsidR="00781705" w:rsidRDefault="00781705" w:rsidP="000155F1">
      <w:pPr>
        <w:spacing w:before="100" w:beforeAutospacing="1" w:after="100" w:afterAutospacing="1"/>
        <w:rPr>
          <w:smallCaps w:val="0"/>
          <w:sz w:val="28"/>
          <w:szCs w:val="28"/>
        </w:rPr>
      </w:pPr>
    </w:p>
    <w:p w:rsidR="00781705" w:rsidRDefault="00781705" w:rsidP="00413A40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</w:p>
    <w:p w:rsidR="00781705" w:rsidRPr="00DA5A87" w:rsidRDefault="00781705" w:rsidP="000155F1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34" type="#_x0000_t75" style="width:448.8pt;height:9in">
            <v:imagedata r:id="rId19" o:title="" gain="2.5" blacklevel="-13107f"/>
          </v:shape>
        </w:pict>
      </w: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35" type="#_x0000_t75" style="width:372pt;height:250.8pt">
            <v:imagedata r:id="rId20" o:title=""/>
          </v:shape>
        </w:pict>
      </w:r>
    </w:p>
    <w:p w:rsidR="00781705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>Ректор КубГУ М. Б. Астапов и проректор по учебной работе  А. Г. Иванов поздравляют А. П. Чугаева с вручением ему золотой медали «Патриот России» за победу во Всероссийском конкурсе инновационных идей и проектов патриотического воспит</w:t>
      </w:r>
      <w:r>
        <w:rPr>
          <w:smallCaps w:val="0"/>
        </w:rPr>
        <w:t xml:space="preserve">ания детей и молодежи. </w:t>
      </w:r>
    </w:p>
    <w:p w:rsidR="00781705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>На конкурс был представлен проект</w:t>
      </w:r>
    </w:p>
    <w:p w:rsidR="00781705" w:rsidRPr="001121E4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>« Мы все в ответе за природу», 2013 г.</w:t>
      </w:r>
    </w:p>
    <w:p w:rsidR="00781705" w:rsidRDefault="00781705" w:rsidP="00EC2B56">
      <w:pPr>
        <w:jc w:val="center"/>
        <w:rPr>
          <w:smallCaps w:val="0"/>
          <w:sz w:val="28"/>
          <w:szCs w:val="28"/>
        </w:rPr>
      </w:pPr>
    </w:p>
    <w:p w:rsidR="00781705" w:rsidRDefault="00781705" w:rsidP="00EC2B56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F60337">
        <w:rPr>
          <w:rFonts w:ascii="Arial" w:hAnsi="Arial" w:cs="Arial"/>
          <w:color w:val="000000"/>
          <w:sz w:val="19"/>
          <w:szCs w:val="19"/>
        </w:rPr>
        <w:pict>
          <v:shape id="_x0000_i1036" type="#_x0000_t75" alt="Детские сады и школа Барнаула среди призеров всероссийского конкурса &quot;Патриот России&quot; БАРНАУЛ :: Официальный сайт города" style="width:340.2pt;height:228pt">
            <v:imagedata r:id="rId21" r:href="rId22"/>
          </v:shape>
        </w:pict>
      </w:r>
    </w:p>
    <w:p w:rsidR="00781705" w:rsidRPr="00EC2B56" w:rsidRDefault="00781705" w:rsidP="00EC2B56">
      <w:pPr>
        <w:jc w:val="center"/>
        <w:rPr>
          <w:smallCaps w:val="0"/>
          <w:sz w:val="16"/>
          <w:szCs w:val="16"/>
        </w:rPr>
      </w:pPr>
    </w:p>
    <w:p w:rsidR="00781705" w:rsidRPr="001121E4" w:rsidRDefault="00781705" w:rsidP="00EC2B56">
      <w:pPr>
        <w:jc w:val="center"/>
        <w:rPr>
          <w:rFonts w:ascii="Verdana" w:hAnsi="Verdana" w:cs="Tahoma"/>
          <w:color w:val="333333"/>
        </w:rPr>
      </w:pPr>
      <w:r w:rsidRPr="001121E4">
        <w:rPr>
          <w:smallCaps w:val="0"/>
        </w:rPr>
        <w:t>З</w:t>
      </w:r>
      <w:r>
        <w:rPr>
          <w:smallCaps w:val="0"/>
        </w:rPr>
        <w:t xml:space="preserve">олотая медаль «Патриот России» </w:t>
      </w:r>
      <w:r w:rsidRPr="001121E4">
        <w:rPr>
          <w:smallCaps w:val="0"/>
        </w:rPr>
        <w:t>А. П. Чугаева</w:t>
      </w:r>
    </w:p>
    <w:p w:rsidR="00781705" w:rsidRPr="001121E4" w:rsidRDefault="00781705" w:rsidP="00483CF9">
      <w:pPr>
        <w:spacing w:before="100" w:beforeAutospacing="1" w:after="100" w:afterAutospacing="1"/>
        <w:jc w:val="center"/>
        <w:rPr>
          <w:rFonts w:ascii="Verdana" w:hAnsi="Verdana" w:cs="Tahoma"/>
          <w:color w:val="333333"/>
        </w:rPr>
      </w:pPr>
      <w:r w:rsidRPr="00F60337">
        <w:rPr>
          <w:rFonts w:ascii="Verdana" w:hAnsi="Verdana" w:cs="Tahoma"/>
          <w:color w:val="333333"/>
        </w:rPr>
        <w:pict>
          <v:shape id="_x0000_i1037" type="#_x0000_t75" style="width:354pt;height:263.4pt">
            <v:imagedata r:id="rId23" o:title=""/>
          </v:shape>
        </w:pict>
      </w:r>
    </w:p>
    <w:p w:rsidR="00781705" w:rsidRDefault="00781705" w:rsidP="00E9585F">
      <w:pPr>
        <w:jc w:val="center"/>
        <w:rPr>
          <w:rFonts w:cs="Tahoma"/>
          <w:smallCaps w:val="0"/>
        </w:rPr>
      </w:pPr>
      <w:r>
        <w:rPr>
          <w:rFonts w:cs="Tahoma"/>
          <w:smallCaps w:val="0"/>
        </w:rPr>
        <w:t>Приз им. м</w:t>
      </w:r>
      <w:r w:rsidRPr="001121E4">
        <w:rPr>
          <w:rFonts w:cs="Tahoma"/>
          <w:smallCaps w:val="0"/>
        </w:rPr>
        <w:t>аршала Жуков</w:t>
      </w:r>
      <w:r>
        <w:rPr>
          <w:rFonts w:cs="Tahoma"/>
          <w:smallCaps w:val="0"/>
        </w:rPr>
        <w:t xml:space="preserve">а ежегодного «Краевого конкурса </w:t>
      </w:r>
      <w:r w:rsidRPr="001121E4">
        <w:rPr>
          <w:rFonts w:cs="Tahoma"/>
          <w:smallCaps w:val="0"/>
        </w:rPr>
        <w:t xml:space="preserve">по военно-патриотическому воспитанию граждан, проживающих на территории Краснодарского края» вручен А. П. Чугаеву за победу в номинации </w:t>
      </w:r>
    </w:p>
    <w:p w:rsidR="00781705" w:rsidRDefault="00781705" w:rsidP="00E9585F">
      <w:pPr>
        <w:jc w:val="center"/>
        <w:rPr>
          <w:rFonts w:cs="Tahoma"/>
          <w:smallCaps w:val="0"/>
        </w:rPr>
      </w:pPr>
      <w:r w:rsidRPr="001121E4">
        <w:rPr>
          <w:rFonts w:cs="Tahoma"/>
          <w:smallCaps w:val="0"/>
        </w:rPr>
        <w:t>«Ветераны Великой Отечественной войны», 2013 г.</w:t>
      </w:r>
    </w:p>
    <w:p w:rsidR="00781705" w:rsidRPr="001121E4" w:rsidRDefault="00781705" w:rsidP="00E9585F">
      <w:pPr>
        <w:jc w:val="center"/>
        <w:rPr>
          <w:rFonts w:cs="Tahoma"/>
          <w:smallCaps w:val="0"/>
        </w:rPr>
      </w:pPr>
    </w:p>
    <w:p w:rsidR="00781705" w:rsidRDefault="00781705" w:rsidP="00E9585F">
      <w:pPr>
        <w:jc w:val="center"/>
        <w:rPr>
          <w:rFonts w:cs="Tahoma"/>
          <w:smallCaps w:val="0"/>
          <w:sz w:val="28"/>
          <w:szCs w:val="28"/>
        </w:rPr>
      </w:pPr>
      <w:r w:rsidRPr="00F60337">
        <w:rPr>
          <w:rFonts w:cs="Tahoma"/>
          <w:smallCaps w:val="0"/>
          <w:sz w:val="28"/>
          <w:szCs w:val="28"/>
        </w:rPr>
        <w:pict>
          <v:shape id="_x0000_i1038" type="#_x0000_t75" style="width:327pt;height:243pt">
            <v:imagedata r:id="rId24" o:title=""/>
          </v:shape>
        </w:pict>
      </w:r>
    </w:p>
    <w:p w:rsidR="00781705" w:rsidRPr="001121E4" w:rsidRDefault="00781705" w:rsidP="00483CF9">
      <w:pPr>
        <w:spacing w:before="100" w:beforeAutospacing="1" w:after="100" w:afterAutospacing="1"/>
        <w:jc w:val="center"/>
        <w:rPr>
          <w:rFonts w:cs="Tahoma"/>
          <w:smallCaps w:val="0"/>
        </w:rPr>
      </w:pPr>
      <w:r w:rsidRPr="001121E4">
        <w:rPr>
          <w:rFonts w:cs="Tahoma"/>
          <w:smallCaps w:val="0"/>
        </w:rPr>
        <w:t>Победители конкурса: крайний справа – А. П. Чугаев</w: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rFonts w:ascii="Verdana" w:hAnsi="Verdana" w:cs="Tahoma"/>
          <w:color w:val="333333"/>
        </w:rPr>
      </w:pPr>
      <w:r w:rsidRPr="00F60337">
        <w:rPr>
          <w:rFonts w:ascii="Verdana" w:hAnsi="Verdana" w:cs="Tahoma"/>
          <w:color w:val="333333"/>
        </w:rPr>
        <w:pict>
          <v:shape id="_x0000_i1039" type="#_x0000_t75" style="width:455.4pt;height:549pt">
            <v:imagedata r:id="rId25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rFonts w:cs="Tahoma"/>
          <w:smallCaps w:val="0"/>
        </w:rPr>
      </w:pPr>
      <w:r w:rsidRPr="001121E4">
        <w:rPr>
          <w:rFonts w:cs="Tahoma"/>
          <w:smallCaps w:val="0"/>
        </w:rPr>
        <w:t>С победой в конкурсе А. П. Чугаева поздравляет директор научной библиотеки КубГУ Г. В. Соловьева</w: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rFonts w:ascii="Verdana" w:hAnsi="Verdana" w:cs="Tahoma"/>
          <w:color w:val="333333"/>
        </w:rPr>
      </w:pPr>
    </w:p>
    <w:p w:rsidR="00781705" w:rsidRPr="00483CF9" w:rsidRDefault="00781705" w:rsidP="00F67594">
      <w:pPr>
        <w:spacing w:before="100" w:beforeAutospacing="1" w:after="100" w:afterAutospacing="1"/>
        <w:jc w:val="center"/>
        <w:rPr>
          <w:b w:val="0"/>
          <w:smallCaps w:val="0"/>
          <w:sz w:val="28"/>
          <w:szCs w:val="28"/>
        </w:rPr>
      </w:pPr>
    </w:p>
    <w:p w:rsidR="00781705" w:rsidRPr="0076317E" w:rsidRDefault="00781705" w:rsidP="0076317E">
      <w:pPr>
        <w:spacing w:before="100" w:beforeAutospacing="1" w:after="100" w:afterAutospacing="1"/>
        <w:jc w:val="center"/>
        <w:rPr>
          <w:smallCaps w:val="0"/>
          <w:sz w:val="36"/>
          <w:szCs w:val="36"/>
        </w:rPr>
      </w:pPr>
      <w:hyperlink r:id="rId26" w:tgtFrame="_blank" w:history="1">
        <w:r w:rsidRPr="00F60337">
          <w:rPr>
            <w:rFonts w:ascii="Arial" w:hAnsi="Arial" w:cs="Arial"/>
            <w:color w:val="1A3DC1"/>
            <w:sz w:val="19"/>
            <w:szCs w:val="19"/>
          </w:rPr>
          <w:pict>
            <v:shape id="_x0000_i1040" type="#_x0000_t75" style="width:356.4pt;height:229.8pt" o:button="t">
              <v:imagedata r:id="rId27" r:href="rId28"/>
            </v:shape>
          </w:pict>
        </w:r>
      </w:hyperlink>
    </w:p>
    <w:p w:rsidR="00781705" w:rsidRPr="001121E4" w:rsidRDefault="00781705" w:rsidP="00EC2B56">
      <w:pPr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>Круглый стол «Суды и правоохранительные органы в механизме обеспечения права на безопасность в Российской Федерации». Выступа</w:t>
      </w:r>
      <w:r>
        <w:rPr>
          <w:rFonts w:cs="Arial"/>
          <w:smallCaps w:val="0"/>
        </w:rPr>
        <w:t>ет профессор КубГУ А. П. Чугаев</w:t>
      </w:r>
    </w:p>
    <w:p w:rsidR="00781705" w:rsidRDefault="00781705" w:rsidP="0076317E">
      <w:pPr>
        <w:spacing w:before="100" w:beforeAutospacing="1" w:after="100" w:afterAutospacing="1"/>
        <w:jc w:val="center"/>
        <w:rPr>
          <w:smallCaps w:val="0"/>
          <w:sz w:val="36"/>
          <w:szCs w:val="36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41" type="#_x0000_t75" style="width:317.4pt;height:234.6pt">
            <v:imagedata r:id="rId29" r:href="rId30"/>
          </v:shape>
        </w:pict>
      </w:r>
    </w:p>
    <w:p w:rsidR="00781705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>«Приговор суда глазами студентов: проблемы квалификации и назнач</w:t>
      </w:r>
      <w:r>
        <w:rPr>
          <w:smallCaps w:val="0"/>
        </w:rPr>
        <w:t xml:space="preserve">ение наказания» – </w:t>
      </w:r>
      <w:r w:rsidRPr="001121E4">
        <w:rPr>
          <w:smallCaps w:val="0"/>
        </w:rPr>
        <w:t>межвузовская д</w:t>
      </w:r>
      <w:r>
        <w:rPr>
          <w:smallCaps w:val="0"/>
        </w:rPr>
        <w:t>еловая игра, прошедшая в Северо-</w:t>
      </w:r>
      <w:r w:rsidRPr="001121E4">
        <w:rPr>
          <w:smallCaps w:val="0"/>
        </w:rPr>
        <w:t>Кавказском филиале</w:t>
      </w:r>
    </w:p>
    <w:p w:rsidR="00781705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 xml:space="preserve"> Российской академии правосудия. </w:t>
      </w:r>
    </w:p>
    <w:p w:rsidR="00781705" w:rsidRPr="001121E4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>Выступает профессор КубГУ А. П. Чугаев</w:t>
      </w: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42" type="#_x0000_t75" style="width:412.8pt;height:309.6pt">
            <v:imagedata r:id="rId31" r:href="rId32"/>
          </v:shape>
        </w:pict>
      </w: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36"/>
          <w:szCs w:val="36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43" type="#_x0000_t75" style="width:419.4pt;height:314.4pt">
            <v:imagedata r:id="rId33" r:href="rId34"/>
          </v:shape>
        </w:pict>
      </w:r>
    </w:p>
    <w:p w:rsidR="00781705" w:rsidRPr="001121E4" w:rsidRDefault="00781705" w:rsidP="00D4495E">
      <w:pPr>
        <w:spacing w:before="100" w:beforeAutospacing="1" w:after="100" w:afterAutospacing="1"/>
        <w:jc w:val="center"/>
        <w:rPr>
          <w:smallCaps w:val="0"/>
        </w:rPr>
      </w:pPr>
      <w:r w:rsidRPr="001121E4">
        <w:rPr>
          <w:smallCaps w:val="0"/>
        </w:rPr>
        <w:t>А. П. Чугаев – частый гость в студенческих аудиториях</w:t>
      </w:r>
    </w:p>
    <w:p w:rsidR="00781705" w:rsidRPr="001121E4" w:rsidRDefault="00781705" w:rsidP="00F67594">
      <w:pPr>
        <w:spacing w:before="100" w:beforeAutospacing="1" w:after="100" w:afterAutospacing="1"/>
        <w:jc w:val="center"/>
      </w:pPr>
      <w:r w:rsidRPr="00F60337">
        <w:rPr>
          <w:lang w:val="en-US"/>
        </w:rPr>
        <w:pict>
          <v:shape id="_x0000_i1044" type="#_x0000_t75" style="width:461.4pt;height:325.8pt">
            <v:imagedata r:id="rId35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smallCaps w:val="0"/>
        </w:rPr>
      </w:pPr>
      <w:r w:rsidRPr="00EB6C15">
        <w:rPr>
          <w:smallCaps w:val="0"/>
          <w:sz w:val="28"/>
          <w:szCs w:val="28"/>
        </w:rPr>
        <w:t>А</w:t>
      </w:r>
      <w:r w:rsidRPr="001121E4">
        <w:rPr>
          <w:smallCaps w:val="0"/>
        </w:rPr>
        <w:t>. П. Чугаев в кругу будущих журналистов</w:t>
      </w:r>
    </w:p>
    <w:p w:rsidR="00781705" w:rsidRDefault="00781705" w:rsidP="00B36FB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  <w:lang w:val="en-US"/>
        </w:rPr>
        <w:pict>
          <v:shape id="_x0000_i1045" type="#_x0000_t75" style="width:443.4pt;height:294pt">
            <v:imagedata r:id="rId36" o:title=""/>
          </v:shape>
        </w:pict>
      </w:r>
    </w:p>
    <w:p w:rsidR="00781705" w:rsidRDefault="00781705" w:rsidP="00EC2B56">
      <w:pPr>
        <w:jc w:val="center"/>
        <w:rPr>
          <w:smallCaps w:val="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.05pt;margin-top:4.8pt;width:441.85pt;height:259.95pt;z-index:251658752">
            <v:imagedata r:id="rId37" o:title="" croptop="10363f" cropbottom="3588f" gain="52429f" blacklevel="-6554f"/>
            <w10:wrap type="square" side="left"/>
          </v:shape>
        </w:pict>
      </w:r>
    </w:p>
    <w:p w:rsidR="00781705" w:rsidRPr="001121E4" w:rsidRDefault="00781705" w:rsidP="00EC2B56">
      <w:pPr>
        <w:jc w:val="center"/>
        <w:rPr>
          <w:smallCaps w:val="0"/>
        </w:rPr>
      </w:pPr>
      <w:r w:rsidRPr="001121E4">
        <w:rPr>
          <w:smallCaps w:val="0"/>
        </w:rPr>
        <w:t xml:space="preserve">Международная научно-практическая конференция «Экология и уголовное право: поиск гармонии», посвященная подготовке </w:t>
      </w:r>
      <w:r w:rsidRPr="001121E4">
        <w:rPr>
          <w:smallCaps w:val="0"/>
          <w:lang w:val="en-US"/>
        </w:rPr>
        <w:t>XXII</w:t>
      </w:r>
      <w:r w:rsidRPr="001121E4">
        <w:rPr>
          <w:smallCaps w:val="0"/>
        </w:rPr>
        <w:t xml:space="preserve"> Олимпийских и </w:t>
      </w:r>
      <w:r w:rsidRPr="001121E4">
        <w:rPr>
          <w:smallCaps w:val="0"/>
          <w:lang w:val="en-US"/>
        </w:rPr>
        <w:t>XI</w:t>
      </w:r>
      <w:r w:rsidRPr="001121E4">
        <w:rPr>
          <w:smallCaps w:val="0"/>
        </w:rPr>
        <w:t xml:space="preserve"> Паралимпийских зимних игр 2014 года в </w:t>
      </w:r>
      <w:r>
        <w:rPr>
          <w:smallCaps w:val="0"/>
        </w:rPr>
        <w:t xml:space="preserve">                                     г. Сочи 6–</w:t>
      </w:r>
      <w:r w:rsidRPr="001121E4">
        <w:rPr>
          <w:smallCaps w:val="0"/>
        </w:rPr>
        <w:t>9 октября 2013 г.</w:t>
      </w:r>
    </w:p>
    <w:p w:rsidR="00781705" w:rsidRDefault="00781705" w:rsidP="00F67594">
      <w:pPr>
        <w:spacing w:before="100" w:beforeAutospacing="1" w:after="100" w:afterAutospacing="1"/>
        <w:jc w:val="center"/>
      </w:pPr>
      <w:r>
        <w:pict>
          <v:shape id="_x0000_i1046" type="#_x0000_t75" style="width:348.6pt;height:231.6pt">
            <v:imagedata r:id="rId38" r:href="rId39"/>
          </v:shape>
        </w:pict>
      </w:r>
    </w:p>
    <w:p w:rsidR="00781705" w:rsidRPr="001121E4" w:rsidRDefault="00781705" w:rsidP="00045C04">
      <w:pPr>
        <w:jc w:val="center"/>
        <w:rPr>
          <w:smallCaps w:val="0"/>
        </w:rPr>
      </w:pPr>
      <w:r w:rsidRPr="001121E4">
        <w:rPr>
          <w:smallCaps w:val="0"/>
        </w:rPr>
        <w:t>А. П. Чугаев проводит встречи с в</w:t>
      </w:r>
      <w:r>
        <w:rPr>
          <w:smallCaps w:val="0"/>
        </w:rPr>
        <w:t xml:space="preserve">етеранами в учебных заведениях </w:t>
      </w:r>
      <w:r w:rsidRPr="001121E4">
        <w:rPr>
          <w:smallCaps w:val="0"/>
        </w:rPr>
        <w:t>г. Краснодара</w:t>
      </w:r>
    </w:p>
    <w:p w:rsidR="00781705" w:rsidRPr="00451DBF" w:rsidRDefault="00781705" w:rsidP="00451DBF">
      <w:pPr>
        <w:spacing w:before="100" w:beforeAutospacing="1" w:after="100" w:afterAutospacing="1"/>
        <w:jc w:val="center"/>
        <w:rPr>
          <w:smallCaps w:val="0"/>
          <w:sz w:val="36"/>
          <w:szCs w:val="36"/>
        </w:rPr>
      </w:pPr>
      <w:r w:rsidRPr="00451DBF">
        <w:rPr>
          <w:smallCaps w:val="0"/>
          <w:sz w:val="36"/>
          <w:szCs w:val="36"/>
        </w:rPr>
        <w:t>В научной библиотеке КубГУ</w:t>
      </w:r>
    </w:p>
    <w:p w:rsidR="00781705" w:rsidRPr="00451DBF" w:rsidRDefault="00781705" w:rsidP="00451DBF">
      <w:pPr>
        <w:spacing w:before="100" w:beforeAutospacing="1" w:after="100" w:afterAutospacing="1"/>
        <w:jc w:val="center"/>
        <w:rPr>
          <w:smallCaps w:val="0"/>
          <w:sz w:val="36"/>
          <w:szCs w:val="36"/>
        </w:rPr>
      </w:pPr>
      <w:r w:rsidRPr="00F60337">
        <w:rPr>
          <w:smallCaps w:val="0"/>
          <w:sz w:val="36"/>
          <w:szCs w:val="36"/>
        </w:rPr>
        <w:pict>
          <v:shape id="_x0000_i1047" type="#_x0000_t75" style="width:380.4pt;height:292.2pt">
            <v:imagedata r:id="rId40" o:title=""/>
          </v:shape>
        </w:pict>
      </w:r>
    </w:p>
    <w:p w:rsidR="00781705" w:rsidRPr="00451DBF" w:rsidRDefault="00781705" w:rsidP="00B36FB4">
      <w:pPr>
        <w:jc w:val="center"/>
        <w:rPr>
          <w:smallCaps w:val="0"/>
        </w:rPr>
      </w:pPr>
      <w:r w:rsidRPr="00451DBF">
        <w:rPr>
          <w:smallCaps w:val="0"/>
        </w:rPr>
        <w:t xml:space="preserve"> А. П. Чугаева приветствует директор научной библиотеки </w:t>
      </w:r>
    </w:p>
    <w:p w:rsidR="00781705" w:rsidRPr="00451DBF" w:rsidRDefault="00781705" w:rsidP="00B36FB4">
      <w:pPr>
        <w:jc w:val="center"/>
        <w:rPr>
          <w:smallCaps w:val="0"/>
        </w:rPr>
      </w:pPr>
      <w:r w:rsidRPr="00451DBF">
        <w:rPr>
          <w:smallCaps w:val="0"/>
        </w:rPr>
        <w:t>Г. В. Соловьева</w:t>
      </w: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</w:rPr>
        <w:pict>
          <v:shape id="_x0000_i1048" type="#_x0000_t75" style="width:339.6pt;height:228pt">
            <v:imagedata r:id="rId41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smallCaps w:val="0"/>
        </w:rPr>
      </w:pPr>
      <w:r w:rsidRPr="001121E4">
        <w:rPr>
          <w:smallCaps w:val="0"/>
        </w:rPr>
        <w:t>Встреча студентов с ветераном Вел</w:t>
      </w:r>
      <w:r>
        <w:rPr>
          <w:smallCaps w:val="0"/>
        </w:rPr>
        <w:t xml:space="preserve">икой Отечественной войны А. П. </w:t>
      </w:r>
      <w:r w:rsidRPr="001121E4">
        <w:rPr>
          <w:smallCaps w:val="0"/>
        </w:rPr>
        <w:t>Чугаевым</w:t>
      </w:r>
      <w:r>
        <w:rPr>
          <w:smallCaps w:val="0"/>
        </w:rPr>
        <w:t xml:space="preserve"> –</w:t>
      </w:r>
      <w:r w:rsidRPr="001121E4">
        <w:rPr>
          <w:smallCaps w:val="0"/>
        </w:rPr>
        <w:t xml:space="preserve"> всегда праздник</w:t>
      </w:r>
    </w:p>
    <w:p w:rsidR="00781705" w:rsidRPr="00EB6C1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49" type="#_x0000_t75" style="width:406.8pt;height:308.4pt">
            <v:imagedata r:id="rId42" o:title=""/>
          </v:shape>
        </w:pict>
      </w: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50" type="#_x0000_t75" style="width:378pt;height:285pt">
            <v:imagedata r:id="rId43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smallCaps w:val="0"/>
        </w:rPr>
      </w:pPr>
      <w:r w:rsidRPr="001121E4">
        <w:rPr>
          <w:smallCaps w:val="0"/>
        </w:rPr>
        <w:t>А. П. Чугаев и студенты КубГУ</w: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smallCaps w:val="0"/>
        </w:rPr>
      </w:pPr>
      <w:r w:rsidRPr="00F60337">
        <w:rPr>
          <w:smallCaps w:val="0"/>
        </w:rPr>
        <w:pict>
          <v:shape id="_x0000_i1051" type="#_x0000_t75" style="width:367.8pt;height:245.4pt">
            <v:imagedata r:id="rId44" o:title=""/>
          </v:shape>
        </w:pict>
      </w:r>
    </w:p>
    <w:p w:rsidR="00781705" w:rsidRDefault="00781705" w:rsidP="009C330A">
      <w:pPr>
        <w:jc w:val="center"/>
        <w:rPr>
          <w:smallCaps w:val="0"/>
        </w:rPr>
      </w:pPr>
      <w:r w:rsidRPr="001121E4">
        <w:rPr>
          <w:smallCaps w:val="0"/>
        </w:rPr>
        <w:t xml:space="preserve">Выступление А. П. Чугаева на вечере, посвященном </w:t>
      </w:r>
    </w:p>
    <w:p w:rsidR="00781705" w:rsidRPr="001121E4" w:rsidRDefault="00781705" w:rsidP="009C330A">
      <w:pPr>
        <w:jc w:val="center"/>
        <w:rPr>
          <w:smallCaps w:val="0"/>
        </w:rPr>
      </w:pPr>
      <w:r w:rsidRPr="001121E4">
        <w:rPr>
          <w:smallCaps w:val="0"/>
        </w:rPr>
        <w:t>Дню Победы</w:t>
      </w:r>
      <w:r>
        <w:rPr>
          <w:smallCaps w:val="0"/>
        </w:rPr>
        <w:t xml:space="preserve"> в </w:t>
      </w:r>
      <w:r w:rsidRPr="001121E4">
        <w:rPr>
          <w:smallCaps w:val="0"/>
        </w:rPr>
        <w:t>Великой Отечественной войне</w:t>
      </w: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52" type="#_x0000_t75" style="width:390pt;height:299.4pt">
            <v:imagedata r:id="rId45" o:title=""/>
          </v:shape>
        </w:pict>
      </w:r>
    </w:p>
    <w:p w:rsidR="00781705" w:rsidRPr="001121E4" w:rsidRDefault="00781705" w:rsidP="00B22FC2">
      <w:pPr>
        <w:spacing w:before="100" w:beforeAutospacing="1"/>
        <w:jc w:val="center"/>
        <w:rPr>
          <w:smallCaps w:val="0"/>
        </w:rPr>
      </w:pPr>
      <w:r w:rsidRPr="001121E4">
        <w:rPr>
          <w:smallCaps w:val="0"/>
        </w:rPr>
        <w:t xml:space="preserve">А. П. Чугаев и сотрудники библиотеки </w:t>
      </w:r>
    </w:p>
    <w:p w:rsidR="00781705" w:rsidRPr="001121E4" w:rsidRDefault="00781705" w:rsidP="00B22FC2">
      <w:pPr>
        <w:jc w:val="center"/>
        <w:rPr>
          <w:smallCaps w:val="0"/>
        </w:rPr>
      </w:pPr>
      <w:r w:rsidRPr="001121E4">
        <w:rPr>
          <w:smallCaps w:val="0"/>
        </w:rPr>
        <w:t>Т. А. Терещук и Е. Е. Канашина</w:t>
      </w:r>
    </w:p>
    <w:p w:rsidR="00781705" w:rsidRDefault="00781705" w:rsidP="00B22FC2">
      <w:pPr>
        <w:spacing w:before="100" w:beforeAutospacing="1"/>
        <w:jc w:val="center"/>
        <w:rPr>
          <w:rFonts w:ascii="Arial" w:hAnsi="Arial" w:cs="Arial"/>
          <w:color w:val="191818"/>
          <w:sz w:val="14"/>
          <w:szCs w:val="14"/>
        </w:rPr>
      </w:pP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</w:p>
    <w:p w:rsidR="00781705" w:rsidRPr="004B2270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53" type="#_x0000_t75" style="width:445.2pt;height:594pt">
            <v:imagedata r:id="rId46" o:title=""/>
          </v:shape>
        </w:pict>
      </w:r>
    </w:p>
    <w:p w:rsidR="00781705" w:rsidRDefault="00781705" w:rsidP="007E00FD">
      <w:pPr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 xml:space="preserve">Профессор КубГУ А. П. Чугаев всегда рад </w:t>
      </w:r>
    </w:p>
    <w:p w:rsidR="00781705" w:rsidRPr="001121E4" w:rsidRDefault="00781705" w:rsidP="007E00FD">
      <w:pPr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>общению с молодежью</w:t>
      </w: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54" type="#_x0000_t75" style="width:385.8pt;height:290.4pt">
            <v:imagedata r:id="rId47" o:title=""/>
          </v:shape>
        </w:pict>
      </w:r>
    </w:p>
    <w:p w:rsidR="00781705" w:rsidRDefault="00781705" w:rsidP="001D2EFD">
      <w:pPr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 xml:space="preserve">Много внимания А. П. Чугаев уделяет </w:t>
      </w:r>
    </w:p>
    <w:p w:rsidR="00781705" w:rsidRPr="001121E4" w:rsidRDefault="00781705" w:rsidP="001D2EFD">
      <w:pPr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 xml:space="preserve">военно-патриотической работе </w:t>
      </w:r>
    </w:p>
    <w:p w:rsidR="00781705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Pr="004E616E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  <w:r w:rsidRPr="00F60337">
        <w:rPr>
          <w:rFonts w:cs="Arial"/>
          <w:smallCaps w:val="0"/>
          <w:sz w:val="28"/>
          <w:szCs w:val="28"/>
        </w:rPr>
        <w:pict>
          <v:shape id="_x0000_i1055" type="#_x0000_t75" style="width:369pt;height:271.2pt">
            <v:imagedata r:id="rId48" o:title=""/>
          </v:shape>
        </w:pict>
      </w: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56" type="#_x0000_t75" style="width:453.6pt;height:9in">
            <v:imagedata r:id="rId49" o:title=""/>
          </v:shape>
        </w:pict>
      </w:r>
    </w:p>
    <w:p w:rsidR="00781705" w:rsidRPr="004E616E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</w:p>
    <w:p w:rsidR="00781705" w:rsidRDefault="00781705" w:rsidP="00F67594">
      <w:pPr>
        <w:spacing w:before="100" w:beforeAutospacing="1" w:after="100" w:afterAutospacing="1"/>
        <w:jc w:val="center"/>
        <w:rPr>
          <w:rFonts w:ascii="Arial" w:hAnsi="Arial" w:cs="Arial"/>
          <w:color w:val="191818"/>
          <w:sz w:val="14"/>
          <w:szCs w:val="14"/>
        </w:rPr>
      </w:pPr>
      <w:r w:rsidRPr="00F60337">
        <w:rPr>
          <w:rFonts w:ascii="Arial" w:hAnsi="Arial" w:cs="Arial"/>
          <w:color w:val="191818"/>
          <w:sz w:val="14"/>
          <w:szCs w:val="14"/>
        </w:rPr>
        <w:pict>
          <v:shape id="_x0000_i1057" type="#_x0000_t75" style="width:372pt;height:249pt">
            <v:imagedata r:id="rId50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>В Москве на Красной площади, 2010 г.</w:t>
      </w:r>
    </w:p>
    <w:p w:rsidR="00781705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  <w:r w:rsidRPr="00F60337">
        <w:rPr>
          <w:rFonts w:cs="Arial"/>
          <w:smallCaps w:val="0"/>
          <w:sz w:val="28"/>
          <w:szCs w:val="28"/>
        </w:rPr>
        <w:pict>
          <v:shape id="_x0000_i1058" type="#_x0000_t75" style="width:219pt;height:327pt">
            <v:imagedata r:id="rId51" o:title=""/>
          </v:shape>
        </w:pict>
      </w:r>
    </w:p>
    <w:p w:rsidR="00781705" w:rsidRPr="001121E4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</w:rPr>
      </w:pPr>
      <w:r w:rsidRPr="001121E4">
        <w:rPr>
          <w:rFonts w:cs="Arial"/>
          <w:smallCaps w:val="0"/>
        </w:rPr>
        <w:t>В редкие минуты отдыха на даче</w:t>
      </w:r>
    </w:p>
    <w:p w:rsidR="00781705" w:rsidRPr="00E5482D" w:rsidRDefault="00781705" w:rsidP="00EF5A0F">
      <w:pPr>
        <w:spacing w:before="100" w:beforeAutospacing="1" w:after="100" w:afterAutospacing="1"/>
        <w:jc w:val="center"/>
        <w:rPr>
          <w:rFonts w:cs="Arial"/>
          <w:smallCaps w:val="0"/>
          <w:sz w:val="36"/>
          <w:szCs w:val="36"/>
        </w:rPr>
      </w:pPr>
      <w:r w:rsidRPr="00E5482D">
        <w:rPr>
          <w:rFonts w:cs="Arial"/>
          <w:smallCaps w:val="0"/>
          <w:sz w:val="36"/>
          <w:szCs w:val="36"/>
        </w:rPr>
        <w:t>Страницы периодических изданий</w:t>
      </w:r>
    </w:p>
    <w:p w:rsidR="00781705" w:rsidRPr="004E616E" w:rsidRDefault="00781705" w:rsidP="00F67594">
      <w:pPr>
        <w:spacing w:before="100" w:beforeAutospacing="1" w:after="100" w:afterAutospacing="1"/>
        <w:jc w:val="center"/>
        <w:rPr>
          <w:rFonts w:cs="Arial"/>
          <w:smallCaps w:val="0"/>
        </w:rPr>
      </w:pPr>
    </w:p>
    <w:p w:rsidR="00781705" w:rsidRDefault="00781705" w:rsidP="00F6759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59" type="#_x0000_t75" style="width:406.2pt;height:553.8pt">
            <v:imagedata r:id="rId52" o:title="" blacklevel="-6554f"/>
          </v:shape>
        </w:pict>
      </w:r>
    </w:p>
    <w:p w:rsidR="00781705" w:rsidRPr="001121E4" w:rsidRDefault="00781705" w:rsidP="004E616E">
      <w:pPr>
        <w:spacing w:before="100" w:beforeAutospacing="1" w:after="100" w:afterAutospacing="1"/>
        <w:jc w:val="both"/>
        <w:rPr>
          <w:smallCaps w:val="0"/>
        </w:rPr>
      </w:pPr>
      <w:r w:rsidRPr="001121E4">
        <w:rPr>
          <w:smallCaps w:val="0"/>
        </w:rPr>
        <w:t>Балуцкая, Г. Солдат и юрист / Г. Балуц</w:t>
      </w:r>
      <w:r>
        <w:rPr>
          <w:smallCaps w:val="0"/>
        </w:rPr>
        <w:t>кая // Вестник юрфака. – 2009. –</w:t>
      </w:r>
      <w:r w:rsidRPr="001121E4">
        <w:rPr>
          <w:smallCaps w:val="0"/>
        </w:rPr>
        <w:t xml:space="preserve"> № 2 (апр.). – С. 2.</w:t>
      </w:r>
    </w:p>
    <w:p w:rsidR="00781705" w:rsidRDefault="00781705" w:rsidP="004E616E">
      <w:pPr>
        <w:spacing w:before="100" w:beforeAutospacing="1" w:after="100" w:afterAutospacing="1"/>
        <w:jc w:val="both"/>
        <w:rPr>
          <w:smallCaps w:val="0"/>
          <w:sz w:val="28"/>
          <w:szCs w:val="28"/>
        </w:rPr>
      </w:pPr>
    </w:p>
    <w:p w:rsidR="00781705" w:rsidRDefault="00781705" w:rsidP="004E616E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60" type="#_x0000_t75" style="width:446.4pt;height:534pt">
            <v:imagedata r:id="rId53" o:title="" gain="52429f" blacklevel="-13107f"/>
          </v:shape>
        </w:pict>
      </w:r>
    </w:p>
    <w:p w:rsidR="00781705" w:rsidRPr="005051BC" w:rsidRDefault="00781705" w:rsidP="004E616E">
      <w:pPr>
        <w:spacing w:before="100" w:beforeAutospacing="1" w:after="100" w:afterAutospacing="1"/>
        <w:jc w:val="both"/>
        <w:rPr>
          <w:smallCaps w:val="0"/>
        </w:rPr>
      </w:pPr>
      <w:r w:rsidRPr="005051BC">
        <w:rPr>
          <w:smallCaps w:val="0"/>
        </w:rPr>
        <w:t>Чугаев Александр Петрович // Вест</w:t>
      </w:r>
      <w:r>
        <w:rPr>
          <w:smallCaps w:val="0"/>
        </w:rPr>
        <w:t xml:space="preserve">ник юрфака. – 2005. –      </w:t>
      </w:r>
      <w:r w:rsidRPr="005051BC">
        <w:rPr>
          <w:smallCaps w:val="0"/>
        </w:rPr>
        <w:t xml:space="preserve"> № 1. – С. 3.</w:t>
      </w:r>
    </w:p>
    <w:p w:rsidR="00781705" w:rsidRDefault="00781705" w:rsidP="004E616E">
      <w:pPr>
        <w:spacing w:before="100" w:beforeAutospacing="1" w:after="100" w:afterAutospacing="1"/>
        <w:jc w:val="both"/>
        <w:rPr>
          <w:smallCaps w:val="0"/>
          <w:sz w:val="28"/>
          <w:szCs w:val="28"/>
        </w:rPr>
      </w:pPr>
    </w:p>
    <w:p w:rsidR="00781705" w:rsidRDefault="00781705" w:rsidP="004E616E">
      <w:pPr>
        <w:spacing w:before="100" w:beforeAutospacing="1" w:after="100" w:afterAutospacing="1"/>
        <w:jc w:val="both"/>
        <w:rPr>
          <w:smallCaps w:val="0"/>
          <w:sz w:val="28"/>
          <w:szCs w:val="28"/>
        </w:rPr>
      </w:pPr>
    </w:p>
    <w:p w:rsidR="00781705" w:rsidRDefault="00781705" w:rsidP="00045C04">
      <w:pPr>
        <w:spacing w:before="100" w:beforeAutospacing="1" w:after="100" w:afterAutospacing="1"/>
        <w:jc w:val="center"/>
        <w:rPr>
          <w:smallCaps w:val="0"/>
          <w:sz w:val="28"/>
          <w:szCs w:val="28"/>
        </w:rPr>
      </w:pPr>
      <w:r w:rsidRPr="00F60337">
        <w:rPr>
          <w:smallCaps w:val="0"/>
          <w:sz w:val="28"/>
          <w:szCs w:val="28"/>
        </w:rPr>
        <w:pict>
          <v:shape id="_x0000_i1061" type="#_x0000_t75" style="width:298.8pt;height:612pt">
            <v:imagedata r:id="rId54" o:title="" blacklevel="-6554f"/>
          </v:shape>
        </w:pict>
      </w:r>
    </w:p>
    <w:p w:rsidR="00781705" w:rsidRPr="005051BC" w:rsidRDefault="00781705" w:rsidP="00B9250D">
      <w:pPr>
        <w:spacing w:before="100" w:beforeAutospacing="1" w:after="100" w:afterAutospacing="1"/>
        <w:jc w:val="both"/>
        <w:rPr>
          <w:smallCaps w:val="0"/>
        </w:rPr>
      </w:pPr>
      <w:r w:rsidRPr="005051BC">
        <w:rPr>
          <w:rFonts w:cs="Arial"/>
          <w:smallCaps w:val="0"/>
        </w:rPr>
        <w:t xml:space="preserve">Куропатченко, А. Судьба отцов – его судьба / </w:t>
      </w:r>
      <w:r>
        <w:rPr>
          <w:rFonts w:cs="Arial"/>
          <w:smallCaps w:val="0"/>
        </w:rPr>
        <w:t xml:space="preserve">                           </w:t>
      </w:r>
      <w:r w:rsidRPr="005051BC">
        <w:rPr>
          <w:rFonts w:cs="Arial"/>
          <w:smallCaps w:val="0"/>
        </w:rPr>
        <w:t>А. Куропатченко // Краснодарские известия. – 2007. – 4 мая. –</w:t>
      </w:r>
      <w:r>
        <w:rPr>
          <w:rFonts w:cs="Arial"/>
          <w:smallCaps w:val="0"/>
        </w:rPr>
        <w:t xml:space="preserve">  </w:t>
      </w:r>
      <w:r w:rsidRPr="005051BC">
        <w:rPr>
          <w:rFonts w:cs="Arial"/>
          <w:smallCaps w:val="0"/>
        </w:rPr>
        <w:t xml:space="preserve"> С. 19.</w:t>
      </w:r>
    </w:p>
    <w:p w:rsidR="00781705" w:rsidRDefault="00781705" w:rsidP="00F834B2">
      <w:pPr>
        <w:jc w:val="center"/>
        <w:rPr>
          <w:b w:val="0"/>
          <w:smallCaps w:val="0"/>
        </w:rPr>
      </w:pPr>
      <w:r>
        <w:rPr>
          <w:rStyle w:val="style191"/>
          <w:b/>
          <w:smallCaps w:val="0"/>
          <w:sz w:val="32"/>
        </w:rPr>
        <w:t>Мудрый возраст –</w:t>
      </w:r>
      <w:r w:rsidRPr="006E18C5">
        <w:rPr>
          <w:rStyle w:val="style191"/>
          <w:b/>
          <w:smallCaps w:val="0"/>
          <w:sz w:val="32"/>
        </w:rPr>
        <w:t xml:space="preserve"> 90 лет!</w:t>
      </w:r>
    </w:p>
    <w:p w:rsidR="00781705" w:rsidRPr="006E18C5" w:rsidRDefault="00781705" w:rsidP="00F834B2">
      <w:pPr>
        <w:jc w:val="both"/>
        <w:rPr>
          <w:b w:val="0"/>
          <w:smallCaps w:val="0"/>
        </w:rPr>
      </w:pPr>
    </w:p>
    <w:p w:rsidR="00781705" w:rsidRPr="00164011" w:rsidRDefault="00781705" w:rsidP="00F834B2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 w:rsidRPr="00164011">
        <w:rPr>
          <w:sz w:val="32"/>
          <w:szCs w:val="32"/>
        </w:rPr>
        <w:t xml:space="preserve">2013 год для Александра Петровича Чугаева юбилейный. Он отмечает свое девяностолетие! Биография этого человека – пример удивительной жизнеутверждающей силы, работоспособности и творчества во благо обществу. Александр Петрович прошел огненное горнило войны, занимался и занимается наукой – он кандидат юридических наук, профессор, действительный член Академии педагогических и социальных наук. Более сорока лет преподает на юридическом факультете Кубанского государственного университета. Он продолжает работать, причем не только читает лекции, ведет семинарские, практические занятия, руководит дипломными работами, но и активно занимается общественной деятельностью. </w:t>
      </w:r>
    </w:p>
    <w:p w:rsidR="00781705" w:rsidRPr="00164011" w:rsidRDefault="00781705" w:rsidP="00F834B2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 w:rsidRPr="00164011">
        <w:rPr>
          <w:sz w:val="32"/>
          <w:szCs w:val="32"/>
        </w:rPr>
        <w:tab/>
        <w:t>Будучи членом совета ветеранов университета, ведет большую патриотическую работу со студентами. Он инициатор творческих встреч, круглых столов с филологами, политологами, юристами, со студентами естественно</w:t>
      </w:r>
      <w:r>
        <w:rPr>
          <w:sz w:val="32"/>
          <w:szCs w:val="32"/>
        </w:rPr>
        <w:t>-</w:t>
      </w:r>
      <w:r w:rsidRPr="00164011">
        <w:rPr>
          <w:sz w:val="32"/>
          <w:szCs w:val="32"/>
        </w:rPr>
        <w:t xml:space="preserve">научных специальностей. Тематика этих мероприятий касается не только истории Великой Отечественной войны, но и проблем сегодняшнего дня, особенно проблем экологических, с которыми Александр Петрович знаком не понаслышке. </w:t>
      </w:r>
    </w:p>
    <w:p w:rsidR="00781705" w:rsidRPr="00164011" w:rsidRDefault="00781705" w:rsidP="00F834B2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 w:rsidRPr="00164011">
        <w:rPr>
          <w:sz w:val="32"/>
          <w:szCs w:val="32"/>
        </w:rPr>
        <w:tab/>
        <w:t xml:space="preserve">Главный секрет его активного долголетия – неравнодушие, активность, чувство долга перед теми однополчанами, что остались на полях сражений. В свои девяносто он сохранил настойчивость и напористость, ответственность и требовательность. Он остается бойцом, и сегодня защищающим свою Родину. В далеком июне 1941 года Александр Петрович Чугаев был призван в ряды Красной Армии. Окончил Смоленское военное пехотное училище, и с 1943 года находился в действующей армии на Западном фронте в составе стрелковых дивизий, командовал взводом, ротой. В боях был дважды ранен и контужен. За выдающиеся боевые заслуги награжден орденами Красной Звезды, Отечественной войны первой степени и многими медалями, в том числе медалью Г.К. Жукова. </w:t>
      </w:r>
    </w:p>
    <w:p w:rsidR="00781705" w:rsidRPr="00164011" w:rsidRDefault="00781705" w:rsidP="00F834B2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 w:rsidRPr="00164011">
        <w:rPr>
          <w:sz w:val="32"/>
          <w:szCs w:val="32"/>
        </w:rPr>
        <w:tab/>
        <w:t xml:space="preserve">В 1949 году Александр Петрович с отличием окончил Казанский юридический институт, затем аспирантуру при Московском университете имени М.В. Ломоносова. Двадцать лет преподавал в юридических вузах Казани. В 1968–1969 годах работал в Высшей школе милиции в Волгограде, в 1970 году – в Краснодарском филиале Всесоюзного юридического заочного института. С 1971 года преподает на юридическом факультете Кубанского государственного университета. Александром Петровичем Чугаевым опубликовано более 110 научных и методических трудов, в том числе монография, учебник (в соавторстве) и семь учебных и научно-практических пособий. </w:t>
      </w:r>
      <w:r>
        <w:rPr>
          <w:sz w:val="32"/>
          <w:szCs w:val="32"/>
        </w:rPr>
        <w:t xml:space="preserve">  А. П. Чугаев – лауреат</w:t>
      </w:r>
      <w:r w:rsidRPr="00164011">
        <w:rPr>
          <w:sz w:val="32"/>
          <w:szCs w:val="32"/>
        </w:rPr>
        <w:t xml:space="preserve"> краевого конкурса на лучшую научную и творческую работу, удостоен диплома первой степени.</w:t>
      </w:r>
      <w:r w:rsidRPr="00164011">
        <w:rPr>
          <w:sz w:val="32"/>
          <w:szCs w:val="32"/>
        </w:rPr>
        <w:tab/>
        <w:t>Александр Петрович является постоянным участником международных, всероссийских и региональных конференций. Был одним из организаторов четырнадцати таких конференций, проводящихся при Кубанском государственном университете, по проблемам экологии, экономики и природосберегающего образования, инициатором международной научно-практической конференции «Экология и уголовное право: поиск гармонии, посвященной подготовке XXII Олимпийских зимних и XI Паралимпийских зимних игр 2014 года в Сочи». Вопросы охраны и защиты окружающей среды, рачительного использования природных богатств являются для Александра Петровича первостепенными. Его жизненный девиз: «Мы все в ответе за природу». В этих традициях он воспитывает подрастающее поколение. На протяжении девятнадцати лет является председателем жюри краевых интеллектуальных турниров-конкурсов «Цветные стекла» для школьников в целях формирования у них экологической культуры. Как ветеран Великой Отечественной войны Александр Петрович активно участвует в военно-патриотическом воспитании студентов и школьников.</w:t>
      </w:r>
    </w:p>
    <w:p w:rsidR="00781705" w:rsidRPr="00164011" w:rsidRDefault="00781705" w:rsidP="00F834B2">
      <w:pPr>
        <w:pStyle w:val="NormalWeb"/>
        <w:spacing w:before="0" w:beforeAutospacing="0" w:after="0" w:afterAutospacing="0"/>
        <w:jc w:val="right"/>
        <w:rPr>
          <w:sz w:val="32"/>
          <w:szCs w:val="32"/>
        </w:rPr>
      </w:pPr>
      <w:r>
        <w:rPr>
          <w:sz w:val="32"/>
          <w:szCs w:val="32"/>
        </w:rPr>
        <w:t>Татьяна Михайловна Белоконь,</w:t>
      </w:r>
    </w:p>
    <w:p w:rsidR="00781705" w:rsidRDefault="00781705" w:rsidP="00F834B2">
      <w:pPr>
        <w:pStyle w:val="NormalWeb"/>
        <w:spacing w:before="0" w:beforeAutospacing="0" w:after="0" w:afterAutospacing="0"/>
        <w:jc w:val="right"/>
        <w:rPr>
          <w:sz w:val="32"/>
          <w:szCs w:val="32"/>
        </w:rPr>
      </w:pPr>
      <w:r>
        <w:rPr>
          <w:sz w:val="32"/>
          <w:szCs w:val="32"/>
        </w:rPr>
        <w:t>доктор педагогических наук,</w:t>
      </w:r>
    </w:p>
    <w:p w:rsidR="00781705" w:rsidRPr="00164011" w:rsidRDefault="00781705" w:rsidP="00F834B2">
      <w:pPr>
        <w:pStyle w:val="NormalWeb"/>
        <w:spacing w:before="0" w:beforeAutospacing="0" w:after="0" w:afterAutospacing="0"/>
        <w:jc w:val="right"/>
        <w:rPr>
          <w:sz w:val="32"/>
          <w:szCs w:val="32"/>
        </w:rPr>
      </w:pPr>
      <w:r w:rsidRPr="00164011">
        <w:rPr>
          <w:sz w:val="32"/>
          <w:szCs w:val="32"/>
        </w:rPr>
        <w:t>профессор,</w:t>
      </w:r>
      <w:r>
        <w:rPr>
          <w:sz w:val="32"/>
          <w:szCs w:val="32"/>
        </w:rPr>
        <w:t xml:space="preserve"> </w:t>
      </w:r>
      <w:r w:rsidRPr="00164011">
        <w:rPr>
          <w:sz w:val="32"/>
          <w:szCs w:val="32"/>
        </w:rPr>
        <w:t>директор музея КубГУ</w:t>
      </w:r>
    </w:p>
    <w:p w:rsidR="00781705" w:rsidRPr="00164011" w:rsidRDefault="00781705" w:rsidP="00F834B2">
      <w:pPr>
        <w:pStyle w:val="NormalWeb"/>
        <w:jc w:val="both"/>
        <w:rPr>
          <w:b/>
          <w:sz w:val="32"/>
          <w:szCs w:val="32"/>
        </w:rPr>
      </w:pPr>
      <w:r w:rsidRPr="00164011">
        <w:rPr>
          <w:b/>
          <w:sz w:val="32"/>
          <w:szCs w:val="32"/>
        </w:rPr>
        <w:t>Белоконь, Т. М. Мудрый возраст – 90 лет! / Т. М. Белоконь // Вольная Кубань. – 2013. – 12 сент. – С. 17.</w:t>
      </w:r>
    </w:p>
    <w:p w:rsidR="00781705" w:rsidRDefault="00781705" w:rsidP="00164011">
      <w:pPr>
        <w:pStyle w:val="NormalWeb"/>
        <w:spacing w:line="276" w:lineRule="auto"/>
        <w:jc w:val="center"/>
        <w:rPr>
          <w:rFonts w:ascii="Tahoma" w:hAnsi="Tahoma" w:cs="Tahoma"/>
          <w:color w:val="4B4E50"/>
          <w:sz w:val="26"/>
          <w:szCs w:val="26"/>
        </w:rPr>
      </w:pPr>
      <w:r w:rsidRPr="00F60337">
        <w:rPr>
          <w:rFonts w:ascii="Tahoma" w:hAnsi="Tahoma" w:cs="Tahoma"/>
          <w:color w:val="4B4E50"/>
          <w:sz w:val="26"/>
          <w:szCs w:val="26"/>
        </w:rPr>
        <w:pict>
          <v:shape id="_x0000_i1062" type="#_x0000_t75" style="width:390pt;height:279.6pt;mso-wrap-distance-left:3pt;mso-wrap-distance-top:3pt;mso-wrap-distance-right:3pt;mso-wrap-distance-bottom:3pt">
            <v:imagedata r:id="rId55" r:href="rId56"/>
          </v:shape>
        </w:pict>
      </w:r>
    </w:p>
    <w:p w:rsidR="00781705" w:rsidRPr="00164011" w:rsidRDefault="00781705" w:rsidP="00B43618">
      <w:pPr>
        <w:jc w:val="both"/>
        <w:rPr>
          <w:rFonts w:cs="Arial"/>
          <w:b w:val="0"/>
          <w:smallCaps w:val="0"/>
        </w:rPr>
      </w:pPr>
      <w:r>
        <w:rPr>
          <w:rStyle w:val="Strong"/>
          <w:b/>
          <w:smallCaps w:val="0"/>
        </w:rPr>
        <w:tab/>
      </w:r>
      <w:r w:rsidRPr="00164011">
        <w:rPr>
          <w:rStyle w:val="Strong"/>
          <w:b/>
          <w:smallCaps w:val="0"/>
        </w:rPr>
        <w:t>Вот уже много лет подря</w:t>
      </w:r>
      <w:r>
        <w:rPr>
          <w:rStyle w:val="Strong"/>
          <w:b/>
          <w:smallCaps w:val="0"/>
        </w:rPr>
        <w:t>д в горячеключевском санатории «</w:t>
      </w:r>
      <w:r w:rsidRPr="00164011">
        <w:rPr>
          <w:rStyle w:val="Strong"/>
          <w:b/>
          <w:smallCaps w:val="0"/>
        </w:rPr>
        <w:t>Предгорье Кав</w:t>
      </w:r>
      <w:r>
        <w:rPr>
          <w:rStyle w:val="Strong"/>
          <w:b/>
          <w:smallCaps w:val="0"/>
        </w:rPr>
        <w:t>каза»</w:t>
      </w:r>
      <w:r w:rsidRPr="00164011">
        <w:rPr>
          <w:rStyle w:val="Strong"/>
          <w:b/>
          <w:smallCaps w:val="0"/>
        </w:rPr>
        <w:t xml:space="preserve"> отдыхает и поправляет здоровье Александр Петрович Чугаев, 91-летний ветеран Великой Отечественной войны</w:t>
      </w:r>
      <w:r w:rsidRPr="00164011">
        <w:rPr>
          <w:rStyle w:val="Strong"/>
          <w:b/>
          <w:bCs/>
        </w:rPr>
        <w:t>.</w:t>
      </w:r>
      <w:r w:rsidRPr="00164011">
        <w:rPr>
          <w:rFonts w:ascii="Tahoma" w:hAnsi="Tahoma" w:cs="Tahoma"/>
        </w:rPr>
        <w:t xml:space="preserve"> </w:t>
      </w:r>
      <w:r w:rsidRPr="00164011">
        <w:rPr>
          <w:rFonts w:cs="Arial"/>
          <w:b w:val="0"/>
          <w:smallCaps w:val="0"/>
        </w:rPr>
        <w:t>Видна в этом очень интеллигентном человеке, профессоре Кубанского государст</w:t>
      </w:r>
      <w:r>
        <w:rPr>
          <w:rFonts w:cs="Arial"/>
          <w:b w:val="0"/>
          <w:smallCaps w:val="0"/>
        </w:rPr>
        <w:t>венного университета невероятная вера</w:t>
      </w:r>
      <w:r w:rsidRPr="00164011">
        <w:rPr>
          <w:rFonts w:cs="Arial"/>
          <w:b w:val="0"/>
          <w:smallCaps w:val="0"/>
        </w:rPr>
        <w:t xml:space="preserve"> в жизнь и стержень настоящего солдата. В 1937 году он не боялся откровенно поддерживать свою учительницу немецкого языка – жену «вра</w:t>
      </w:r>
      <w:r>
        <w:rPr>
          <w:rFonts w:cs="Arial"/>
          <w:b w:val="0"/>
          <w:smallCaps w:val="0"/>
        </w:rPr>
        <w:t>га народа», в 1943 г.</w:t>
      </w:r>
      <w:r w:rsidRPr="00164011">
        <w:rPr>
          <w:rFonts w:cs="Arial"/>
          <w:b w:val="0"/>
          <w:smallCaps w:val="0"/>
        </w:rPr>
        <w:t xml:space="preserve"> первым шел в атаку вместе со своей ротой, а потом, изувеченный на войне, отдавал все силы, чтобы страна его поднялась из руин. Над историей своего рождения он искренне посмеивается. </w:t>
      </w:r>
    </w:p>
    <w:p w:rsidR="00781705" w:rsidRPr="00164011" w:rsidRDefault="00781705" w:rsidP="00B43618">
      <w:pPr>
        <w:ind w:firstLine="708"/>
        <w:jc w:val="both"/>
        <w:rPr>
          <w:rFonts w:cs="Arial"/>
          <w:b w:val="0"/>
          <w:smallCaps w:val="0"/>
        </w:rPr>
      </w:pPr>
      <w:r w:rsidRPr="00164011">
        <w:rPr>
          <w:rFonts w:cs="Arial"/>
          <w:b w:val="0"/>
          <w:smallCaps w:val="0"/>
        </w:rPr>
        <w:t>Александр Петрович Чугаев – кавалер ордена Красной звезды, Отечествен</w:t>
      </w:r>
      <w:r>
        <w:rPr>
          <w:rFonts w:cs="Arial"/>
          <w:b w:val="0"/>
          <w:smallCaps w:val="0"/>
        </w:rPr>
        <w:t xml:space="preserve">ной войны, медали </w:t>
      </w:r>
      <w:r w:rsidRPr="00164011">
        <w:rPr>
          <w:rFonts w:cs="Arial"/>
          <w:b w:val="0"/>
          <w:smallCaps w:val="0"/>
        </w:rPr>
        <w:t>Жукова – родился в деревне Денисово, что в Пермском крае. Название свое местечко получило еще во времена Екатерины Великой в честь отважного командира созданного ей отряда по поимке оголтелых разбойников, промышлявших в здешних местах, Дениса Чугаева. «Являюсь ли я его родственником – не знаю, – смеется Александр Петрович, – но дух этого отважного человека, наверное, во мне живет». Несомненно, живет, потому что, будучи еще учеником восьмого класса средней школы, став очевидцем массовых политических репрессий своих односельчан и знакомых, он вместе со своей учительницей немецкого языка не побоялся участвовать в спектаклях на родном наречии Шиллера и Гете. Тогда это считалось чуть ли не преступлением, а парнишка к тому же еще убедил свою маму приютить педагога, оставшегося на зим</w:t>
      </w:r>
      <w:r>
        <w:rPr>
          <w:rFonts w:cs="Arial"/>
          <w:b w:val="0"/>
          <w:smallCaps w:val="0"/>
        </w:rPr>
        <w:t xml:space="preserve">у без крова. Элеонора Волгина </w:t>
      </w:r>
      <w:r w:rsidRPr="00164011">
        <w:rPr>
          <w:rFonts w:cs="Arial"/>
          <w:b w:val="0"/>
          <w:smallCaps w:val="0"/>
        </w:rPr>
        <w:t xml:space="preserve">станет его любимым учителем, а знания, полученные на ее уроках, потом, уже став разведчиком, он использует на благо Родины. </w:t>
      </w:r>
    </w:p>
    <w:p w:rsidR="00781705" w:rsidRPr="00164011" w:rsidRDefault="00781705" w:rsidP="00B43618">
      <w:pPr>
        <w:ind w:firstLine="708"/>
        <w:jc w:val="both"/>
        <w:rPr>
          <w:rFonts w:cs="Arial"/>
          <w:b w:val="0"/>
          <w:smallCaps w:val="0"/>
        </w:rPr>
      </w:pPr>
      <w:r w:rsidRPr="00164011">
        <w:rPr>
          <w:rFonts w:cs="Arial"/>
          <w:b w:val="0"/>
          <w:smallCaps w:val="0"/>
        </w:rPr>
        <w:t xml:space="preserve">Александру Петровичу 91 год, но он помнит все имена и даты, помнит каждого солдата своей роты, которая в августе 1943 года стояла насмерть у Смоленска, не сдавая высоты. Ушедший в 17 лет добровольцем на фронт Александр Чугаев совсем мальчишкой понял, что значит война. Когда в рукопашной сватке ему выбили зубы, он продолжал командовать взводом. Когда осколок снаряда изувечил ему руку и засыпал землей, в кровавом бреду он думал только о том, чтобы его солдаты смогли выстоять. «Я до сих пор считаю себя в долгу перед теми бойцами, которым даже не имел возможности прикрыть глаза», – говорит ветеран, и глаза его наполняются, нет, не слезами, а какой-то праведной грустью. «Они так любили Родину», – продолжает он и замолкает. А я думаю о том, что таких людей, как этот солдат Великой Отечественной войны Александр Чугаев, уже никогда не будет. Они особенные, эти люди, и нам нужно успеть их выслушать и понять, чтобы перенять от них хоть частицу того патриотизма, знамя которого они несут не сгибаясь. </w:t>
      </w:r>
    </w:p>
    <w:p w:rsidR="00781705" w:rsidRPr="00164011" w:rsidRDefault="00781705" w:rsidP="00B43618">
      <w:pPr>
        <w:ind w:firstLine="708"/>
        <w:jc w:val="both"/>
        <w:rPr>
          <w:rFonts w:cs="Arial"/>
          <w:b w:val="0"/>
          <w:smallCaps w:val="0"/>
        </w:rPr>
      </w:pPr>
      <w:r w:rsidRPr="00164011">
        <w:rPr>
          <w:rFonts w:cs="Arial"/>
          <w:b w:val="0"/>
          <w:smallCaps w:val="0"/>
        </w:rPr>
        <w:t>О любви к Родине Александр Петрович говорит как о чувстве личном, близком, н</w:t>
      </w:r>
      <w:r>
        <w:rPr>
          <w:rFonts w:cs="Arial"/>
          <w:b w:val="0"/>
          <w:smallCaps w:val="0"/>
        </w:rPr>
        <w:t>о уверен, что патриотизм – это прежде всего</w:t>
      </w:r>
      <w:r w:rsidRPr="00164011">
        <w:rPr>
          <w:rFonts w:cs="Arial"/>
          <w:b w:val="0"/>
          <w:smallCaps w:val="0"/>
        </w:rPr>
        <w:t xml:space="preserve"> любовь государства к человеку. Этому он учит своих студентов с кафедры уголовного права и криминологии – будущих юристов, которым до сих пор читает лекции, не заглядывая в бумажки. А когда-то, вернувшись с войны с тремя тяжелейшими ранениями, он заново учился всему. «Даже держать левой рукой хлеб я учился несколько лет», – говорит ветеран. </w:t>
      </w:r>
    </w:p>
    <w:p w:rsidR="00781705" w:rsidRPr="00164011" w:rsidRDefault="00781705" w:rsidP="00164011">
      <w:pPr>
        <w:ind w:firstLine="708"/>
        <w:jc w:val="both"/>
        <w:rPr>
          <w:rFonts w:cs="Arial"/>
          <w:b w:val="0"/>
          <w:smallCaps w:val="0"/>
        </w:rPr>
      </w:pPr>
      <w:r w:rsidRPr="00164011">
        <w:rPr>
          <w:rFonts w:cs="Arial"/>
          <w:b w:val="0"/>
          <w:smallCaps w:val="0"/>
        </w:rPr>
        <w:t>Но он смог накрепко удержаться за жизнь и учиться главному делу своей жизни – юриспруденции. В нем он достиг невероятных успехов. Александр Чугаев – автор 110 научных трудов, среди которых учебник «Назначение наказания», заслуженный юрист РФ, отмеченный лично президентом России Владимиром Путиным, совсем недавно п</w:t>
      </w:r>
      <w:r>
        <w:rPr>
          <w:rFonts w:cs="Arial"/>
          <w:b w:val="0"/>
          <w:smallCaps w:val="0"/>
        </w:rPr>
        <w:t xml:space="preserve">олучил наградной лист на орден </w:t>
      </w:r>
      <w:r w:rsidRPr="00164011">
        <w:rPr>
          <w:rFonts w:cs="Arial"/>
          <w:b w:val="0"/>
          <w:smallCaps w:val="0"/>
        </w:rPr>
        <w:t>Красной звезд</w:t>
      </w:r>
      <w:r>
        <w:rPr>
          <w:rFonts w:cs="Arial"/>
          <w:b w:val="0"/>
          <w:smallCaps w:val="0"/>
        </w:rPr>
        <w:t>ы</w:t>
      </w:r>
      <w:r w:rsidRPr="00164011">
        <w:rPr>
          <w:rFonts w:cs="Arial"/>
          <w:b w:val="0"/>
          <w:smallCaps w:val="0"/>
        </w:rPr>
        <w:t>. Звезду он получил еще на фронте, а наградной лист затерялся. «</w:t>
      </w:r>
      <w:r>
        <w:rPr>
          <w:rFonts w:cs="Arial"/>
          <w:b w:val="0"/>
          <w:smallCaps w:val="0"/>
        </w:rPr>
        <w:t>За что В</w:t>
      </w:r>
      <w:r w:rsidRPr="00164011">
        <w:rPr>
          <w:rFonts w:cs="Arial"/>
          <w:b w:val="0"/>
          <w:smallCaps w:val="0"/>
        </w:rPr>
        <w:t xml:space="preserve">ам дали орден, Александр Петрович?» – спросили его на награждении. </w:t>
      </w:r>
      <w:r>
        <w:rPr>
          <w:rFonts w:cs="Arial"/>
          <w:b w:val="0"/>
          <w:smallCaps w:val="0"/>
        </w:rPr>
        <w:t>«</w:t>
      </w:r>
      <w:r w:rsidRPr="00164011">
        <w:rPr>
          <w:rFonts w:cs="Arial"/>
          <w:b w:val="0"/>
          <w:smallCaps w:val="0"/>
        </w:rPr>
        <w:t>Не знаю, я просто воевал, как миллионы солдат Советской армии</w:t>
      </w:r>
      <w:r>
        <w:rPr>
          <w:rFonts w:cs="Arial"/>
          <w:b w:val="0"/>
          <w:smallCaps w:val="0"/>
        </w:rPr>
        <w:t>»</w:t>
      </w:r>
      <w:r w:rsidRPr="00164011">
        <w:rPr>
          <w:rFonts w:cs="Arial"/>
          <w:b w:val="0"/>
          <w:smallCaps w:val="0"/>
        </w:rPr>
        <w:t>, – ответил он. А когда в прошлом году Славянская академия наградила его золотой медалью «Патриот России», он решил, что подарит ее в музей своей родной кафедры. Вот такой он – простой солдат, профессор, патриот Александр Чугаев.</w:t>
      </w:r>
    </w:p>
    <w:p w:rsidR="00781705" w:rsidRPr="00164011" w:rsidRDefault="00781705" w:rsidP="00B43618">
      <w:pPr>
        <w:pStyle w:val="NormalWeb"/>
        <w:jc w:val="both"/>
        <w:rPr>
          <w:b/>
          <w:sz w:val="32"/>
          <w:szCs w:val="32"/>
        </w:rPr>
      </w:pPr>
      <w:r w:rsidRPr="00164011">
        <w:rPr>
          <w:b/>
          <w:sz w:val="32"/>
          <w:szCs w:val="32"/>
        </w:rPr>
        <w:t>Антонова, Т. Вот что значит стержень настоящего солдата / Т. Антонова // Горячий Ключ. – 2014. – 1 сент. – С. 2.</w:t>
      </w:r>
    </w:p>
    <w:p w:rsidR="00781705" w:rsidRPr="00164011" w:rsidRDefault="00781705" w:rsidP="00B43618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 w:rsidRPr="00164011">
        <w:rPr>
          <w:b/>
          <w:sz w:val="32"/>
          <w:szCs w:val="32"/>
        </w:rPr>
        <w:tab/>
      </w:r>
      <w:r w:rsidRPr="00164011">
        <w:rPr>
          <w:sz w:val="32"/>
          <w:szCs w:val="32"/>
        </w:rPr>
        <w:t xml:space="preserve">Когда люди нашего поколения одержали победу в Великой Отечественной войне, вернулись с фронта, где мы жили в условиях единства, взаимопонимания и самопожертвования, нам казалось, что так будет всегда. Мне </w:t>
      </w:r>
      <w:r>
        <w:rPr>
          <w:sz w:val="32"/>
          <w:szCs w:val="32"/>
        </w:rPr>
        <w:t xml:space="preserve">хочется </w:t>
      </w:r>
      <w:r w:rsidRPr="00164011">
        <w:rPr>
          <w:sz w:val="32"/>
          <w:szCs w:val="32"/>
        </w:rPr>
        <w:t xml:space="preserve">рассказать о себе, о жизни и смерти моих современников, а также о нашей победе в напутствие последующим поколениям. </w:t>
      </w:r>
    </w:p>
    <w:p w:rsidR="00781705" w:rsidRPr="00164011" w:rsidRDefault="00781705" w:rsidP="00B43618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  <w:r w:rsidRPr="00164011">
        <w:rPr>
          <w:sz w:val="32"/>
          <w:szCs w:val="32"/>
        </w:rPr>
        <w:tab/>
        <w:t>Ветераны с их большим жизненным опытом, яркой,</w:t>
      </w:r>
      <w:r>
        <w:rPr>
          <w:sz w:val="32"/>
          <w:szCs w:val="32"/>
        </w:rPr>
        <w:t xml:space="preserve"> порой героической судьбой многое </w:t>
      </w:r>
      <w:r w:rsidRPr="00164011">
        <w:rPr>
          <w:sz w:val="32"/>
          <w:szCs w:val="32"/>
        </w:rPr>
        <w:t>могут сделать. Велика роль преемств</w:t>
      </w:r>
      <w:r>
        <w:rPr>
          <w:sz w:val="32"/>
          <w:szCs w:val="32"/>
        </w:rPr>
        <w:t>енности патриотических традиций</w:t>
      </w:r>
      <w:r w:rsidRPr="00164011">
        <w:rPr>
          <w:sz w:val="32"/>
          <w:szCs w:val="32"/>
        </w:rPr>
        <w:t>.</w:t>
      </w:r>
    </w:p>
    <w:p w:rsidR="00781705" w:rsidRPr="00164011" w:rsidRDefault="00781705" w:rsidP="00B43618">
      <w:pPr>
        <w:pStyle w:val="NormalWeb"/>
        <w:spacing w:before="0" w:beforeAutospacing="0" w:after="0" w:afterAutospacing="0"/>
        <w:jc w:val="both"/>
        <w:rPr>
          <w:sz w:val="32"/>
          <w:szCs w:val="32"/>
        </w:rPr>
      </w:pPr>
    </w:p>
    <w:p w:rsidR="00781705" w:rsidRPr="00164011" w:rsidRDefault="00781705" w:rsidP="00B43618">
      <w:pPr>
        <w:pStyle w:val="NormalWeb"/>
        <w:spacing w:before="0" w:beforeAutospacing="0" w:after="0" w:afterAutospacing="0"/>
        <w:jc w:val="both"/>
        <w:rPr>
          <w:b/>
          <w:sz w:val="32"/>
          <w:szCs w:val="32"/>
        </w:rPr>
      </w:pPr>
      <w:r w:rsidRPr="00164011">
        <w:rPr>
          <w:b/>
          <w:sz w:val="32"/>
          <w:szCs w:val="32"/>
        </w:rPr>
        <w:t>Чугаев, А. П. Юрист, патриот / А. П. Чугаев // Слово солдата и ученого : книга воспоминаний ветеранов Кубанского госуниверситета, участников Великой Отечественной войны и ветеранов трудового фронта / ред.-сост. Д. Г. Щербина ; науч. конс. В. А. Бабешко ; Кубанский гос. ун-т. – Краснодар : КубГУ, 2006. – С. 23-24.</w:t>
      </w:r>
    </w:p>
    <w:p w:rsidR="00781705" w:rsidRPr="009838C9" w:rsidRDefault="00781705" w:rsidP="009838C9">
      <w:pPr>
        <w:pStyle w:val="NormalWeb"/>
        <w:jc w:val="both"/>
        <w:rPr>
          <w:sz w:val="32"/>
          <w:szCs w:val="32"/>
        </w:rPr>
      </w:pPr>
      <w:r w:rsidRPr="00164011">
        <w:tab/>
      </w:r>
    </w:p>
    <w:p w:rsidR="00781705" w:rsidRDefault="00781705" w:rsidP="00E5482D">
      <w:pPr>
        <w:keepNext/>
        <w:spacing w:before="100" w:beforeAutospacing="1" w:after="100" w:afterAutospacing="1"/>
        <w:jc w:val="center"/>
        <w:rPr>
          <w:rFonts w:cs="Arial"/>
          <w:smallCaps w:val="0"/>
        </w:rPr>
      </w:pPr>
      <w:r w:rsidRPr="0003638D">
        <w:rPr>
          <w:rFonts w:cs="Arial"/>
          <w:smallCaps w:val="0"/>
        </w:rPr>
        <w:t>СОДЕРЖАНИЕ</w:t>
      </w:r>
    </w:p>
    <w:p w:rsidR="00781705" w:rsidRDefault="00781705" w:rsidP="009838C9">
      <w:pPr>
        <w:keepNext/>
        <w:jc w:val="both"/>
        <w:rPr>
          <w:rFonts w:cs="Arial"/>
          <w:smallCaps w:val="0"/>
        </w:rPr>
      </w:pPr>
    </w:p>
    <w:p w:rsidR="00781705" w:rsidRDefault="00781705" w:rsidP="000A0DDC">
      <w:pPr>
        <w:jc w:val="center"/>
        <w:rPr>
          <w:rFonts w:cs="Arial"/>
          <w:smallCaps w:val="0"/>
          <w:sz w:val="28"/>
          <w:szCs w:val="28"/>
        </w:rPr>
      </w:pP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rFonts w:cs="Arial"/>
          <w:b w:val="0"/>
          <w:smallCaps w:val="0"/>
          <w:sz w:val="28"/>
          <w:szCs w:val="28"/>
        </w:rPr>
        <w:fldChar w:fldCharType="begin"/>
      </w:r>
      <w:r w:rsidRPr="00785B42">
        <w:rPr>
          <w:rFonts w:cs="Arial"/>
          <w:b w:val="0"/>
          <w:smallCaps w:val="0"/>
          <w:sz w:val="28"/>
          <w:szCs w:val="28"/>
        </w:rPr>
        <w:instrText xml:space="preserve"> TOC \o "1-3" \u </w:instrText>
      </w:r>
      <w:r w:rsidRPr="00785B42">
        <w:rPr>
          <w:rFonts w:cs="Arial"/>
          <w:b w:val="0"/>
          <w:smallCaps w:val="0"/>
          <w:sz w:val="28"/>
          <w:szCs w:val="28"/>
        </w:rPr>
        <w:fldChar w:fldCharType="separate"/>
      </w:r>
      <w:r w:rsidRPr="00785B42">
        <w:rPr>
          <w:b w:val="0"/>
          <w:smallCaps w:val="0"/>
          <w:noProof/>
        </w:rPr>
        <w:t>Предисловие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_Toc410831468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3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 xml:space="preserve">Профессор </w:t>
      </w:r>
      <w:r>
        <w:rPr>
          <w:b w:val="0"/>
          <w:smallCaps w:val="0"/>
          <w:noProof/>
        </w:rPr>
        <w:t>А</w:t>
      </w:r>
      <w:r w:rsidRPr="00785B42">
        <w:rPr>
          <w:b w:val="0"/>
          <w:smallCaps w:val="0"/>
          <w:noProof/>
        </w:rPr>
        <w:t xml:space="preserve">лександр </w:t>
      </w:r>
      <w:r>
        <w:rPr>
          <w:b w:val="0"/>
          <w:smallCaps w:val="0"/>
          <w:noProof/>
        </w:rPr>
        <w:t>П</w:t>
      </w:r>
      <w:r w:rsidRPr="00785B42">
        <w:rPr>
          <w:b w:val="0"/>
          <w:smallCaps w:val="0"/>
          <w:noProof/>
        </w:rPr>
        <w:t xml:space="preserve">етрович </w:t>
      </w:r>
      <w:r>
        <w:rPr>
          <w:b w:val="0"/>
          <w:smallCaps w:val="0"/>
          <w:noProof/>
        </w:rPr>
        <w:t>Ч</w:t>
      </w:r>
      <w:r w:rsidRPr="00785B42">
        <w:rPr>
          <w:b w:val="0"/>
          <w:smallCaps w:val="0"/>
          <w:noProof/>
        </w:rPr>
        <w:t>угаев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_Toc410831469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4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>Основные даты жизни и деятельности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_Toc410831470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7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 xml:space="preserve">Хронологический указатель трудов </w:t>
      </w:r>
      <w:r>
        <w:rPr>
          <w:b w:val="0"/>
          <w:smallCaps w:val="0"/>
          <w:noProof/>
        </w:rPr>
        <w:t>А</w:t>
      </w:r>
      <w:r w:rsidRPr="00785B42">
        <w:rPr>
          <w:b w:val="0"/>
          <w:smallCaps w:val="0"/>
          <w:noProof/>
        </w:rPr>
        <w:t>. П. Чугаева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_Toc410831471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8</w:t>
      </w:r>
      <w:r w:rsidRPr="00785B42">
        <w:rPr>
          <w:b w:val="0"/>
          <w:noProof/>
        </w:rPr>
        <w:fldChar w:fldCharType="end"/>
      </w:r>
    </w:p>
    <w:p w:rsidR="00781705" w:rsidRDefault="00781705" w:rsidP="000A0DDC">
      <w:pPr>
        <w:pStyle w:val="TOC1"/>
        <w:tabs>
          <w:tab w:val="right" w:leader="dot" w:pos="9060"/>
        </w:tabs>
        <w:rPr>
          <w:b w:val="0"/>
          <w:smallCaps w:val="0"/>
          <w:noProof/>
        </w:rPr>
      </w:pPr>
      <w:r w:rsidRPr="00785B42">
        <w:rPr>
          <w:b w:val="0"/>
          <w:smallCaps w:val="0"/>
          <w:noProof/>
        </w:rPr>
        <w:t xml:space="preserve">Кандидатские диссертации, защищенные </w:t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 xml:space="preserve">под руководством </w:t>
      </w:r>
      <w:r>
        <w:rPr>
          <w:b w:val="0"/>
          <w:smallCaps w:val="0"/>
          <w:noProof/>
        </w:rPr>
        <w:t>А</w:t>
      </w:r>
      <w:r w:rsidRPr="00785B42">
        <w:rPr>
          <w:b w:val="0"/>
          <w:smallCaps w:val="0"/>
          <w:noProof/>
        </w:rPr>
        <w:t>. П. Чугаева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_Toc410831472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28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 xml:space="preserve">Указатель работ об </w:t>
      </w:r>
      <w:r>
        <w:rPr>
          <w:b w:val="0"/>
          <w:smallCaps w:val="0"/>
          <w:noProof/>
        </w:rPr>
        <w:t>А</w:t>
      </w:r>
      <w:r w:rsidRPr="00785B42">
        <w:rPr>
          <w:b w:val="0"/>
          <w:smallCaps w:val="0"/>
          <w:noProof/>
        </w:rPr>
        <w:t>. П. Чугаеве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_Toc410831473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29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>Алфавитный указатель соавторов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_Toc410831474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31</w:t>
      </w:r>
      <w:r w:rsidRPr="00785B42">
        <w:rPr>
          <w:b w:val="0"/>
          <w:noProof/>
        </w:rPr>
        <w:fldChar w:fldCharType="end"/>
      </w:r>
    </w:p>
    <w:p w:rsidR="00781705" w:rsidRPr="00785B42" w:rsidRDefault="00781705" w:rsidP="000A0DDC">
      <w:pPr>
        <w:pStyle w:val="TOC1"/>
        <w:tabs>
          <w:tab w:val="right" w:leader="dot" w:pos="9060"/>
        </w:tabs>
        <w:rPr>
          <w:rFonts w:ascii="Calibri" w:hAnsi="Calibri"/>
          <w:b w:val="0"/>
          <w:smallCaps w:val="0"/>
          <w:noProof/>
          <w:sz w:val="22"/>
          <w:szCs w:val="22"/>
        </w:rPr>
      </w:pPr>
      <w:r w:rsidRPr="00785B42">
        <w:rPr>
          <w:b w:val="0"/>
          <w:smallCaps w:val="0"/>
          <w:noProof/>
        </w:rPr>
        <w:t>Приложение</w:t>
      </w:r>
      <w:r w:rsidRPr="00785B42">
        <w:rPr>
          <w:b w:val="0"/>
          <w:noProof/>
        </w:rPr>
        <w:tab/>
      </w:r>
      <w:r w:rsidRPr="00785B42">
        <w:rPr>
          <w:b w:val="0"/>
          <w:noProof/>
        </w:rPr>
        <w:fldChar w:fldCharType="begin"/>
      </w:r>
      <w:r w:rsidRPr="00785B42">
        <w:rPr>
          <w:b w:val="0"/>
          <w:noProof/>
        </w:rPr>
        <w:instrText xml:space="preserve"> PAGEREF _Toc410831475 \h </w:instrText>
      </w:r>
      <w:r w:rsidRPr="00785B42">
        <w:rPr>
          <w:b w:val="0"/>
          <w:noProof/>
        </w:rPr>
      </w:r>
      <w:r w:rsidRPr="00785B42">
        <w:rPr>
          <w:b w:val="0"/>
          <w:noProof/>
        </w:rPr>
        <w:fldChar w:fldCharType="separate"/>
      </w:r>
      <w:r>
        <w:rPr>
          <w:b w:val="0"/>
          <w:noProof/>
        </w:rPr>
        <w:t>33</w:t>
      </w:r>
      <w:r w:rsidRPr="00785B42">
        <w:rPr>
          <w:b w:val="0"/>
          <w:noProof/>
        </w:rPr>
        <w:fldChar w:fldCharType="end"/>
      </w:r>
    </w:p>
    <w:p w:rsidR="00781705" w:rsidRDefault="00781705" w:rsidP="000A0DDC">
      <w:pPr>
        <w:jc w:val="center"/>
        <w:rPr>
          <w:rFonts w:cs="Arial"/>
          <w:smallCaps w:val="0"/>
          <w:sz w:val="28"/>
          <w:szCs w:val="28"/>
        </w:rPr>
      </w:pPr>
      <w:r w:rsidRPr="00785B42">
        <w:rPr>
          <w:rFonts w:cs="Arial"/>
          <w:b w:val="0"/>
          <w:smallCaps w:val="0"/>
          <w:sz w:val="28"/>
          <w:szCs w:val="28"/>
        </w:rPr>
        <w:fldChar w:fldCharType="end"/>
      </w: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6346ED">
      <w:pPr>
        <w:spacing w:before="100" w:beforeAutospacing="1" w:after="100" w:afterAutospacing="1"/>
        <w:rPr>
          <w:rFonts w:cs="Arial"/>
          <w:b w:val="0"/>
          <w:i/>
          <w:smallCaps w:val="0"/>
          <w:sz w:val="28"/>
          <w:szCs w:val="28"/>
        </w:rPr>
        <w:sectPr w:rsidR="00781705" w:rsidSect="003E4D87">
          <w:headerReference w:type="default" r:id="rId57"/>
          <w:footerReference w:type="default" r:id="rId58"/>
          <w:pgSz w:w="11906" w:h="16838"/>
          <w:pgMar w:top="1418" w:right="1418" w:bottom="1701" w:left="1418" w:header="709" w:footer="709" w:gutter="0"/>
          <w:pgNumType w:start="3"/>
          <w:cols w:space="708"/>
          <w:docGrid w:linePitch="437"/>
        </w:sectPr>
      </w:pPr>
    </w:p>
    <w:p w:rsidR="00781705" w:rsidRDefault="00781705" w:rsidP="006346ED">
      <w:pPr>
        <w:spacing w:before="100" w:beforeAutospacing="1" w:after="100" w:afterAutospacing="1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i/>
          <w:smallCaps w:val="0"/>
          <w:sz w:val="28"/>
          <w:szCs w:val="28"/>
        </w:rPr>
      </w:pPr>
      <w:r w:rsidRPr="001E41AB">
        <w:rPr>
          <w:rFonts w:cs="Arial"/>
          <w:b w:val="0"/>
          <w:i/>
          <w:smallCaps w:val="0"/>
          <w:sz w:val="28"/>
          <w:szCs w:val="28"/>
        </w:rPr>
        <w:t>Справочное издание</w:t>
      </w:r>
    </w:p>
    <w:p w:rsidR="00781705" w:rsidRPr="001E41AB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smallCaps w:val="0"/>
        </w:rPr>
      </w:pPr>
      <w:r w:rsidRPr="001E41AB">
        <w:rPr>
          <w:rFonts w:cs="Arial"/>
          <w:b w:val="0"/>
          <w:smallCaps w:val="0"/>
        </w:rPr>
        <w:t>ЧУГАЕВ АЛЕКСАНДР ПЕТРОВИЧ</w:t>
      </w:r>
    </w:p>
    <w:p w:rsidR="00781705" w:rsidRDefault="00781705" w:rsidP="00C65F22">
      <w:pPr>
        <w:spacing w:before="100" w:beforeAutospacing="1" w:after="100" w:afterAutospacing="1"/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Биобиблиографический указатель</w:t>
      </w:r>
    </w:p>
    <w:p w:rsidR="00781705" w:rsidRDefault="00781705" w:rsidP="00C65F22">
      <w:pPr>
        <w:pBdr>
          <w:bottom w:val="single" w:sz="12" w:space="1" w:color="auto"/>
        </w:pBdr>
        <w:spacing w:before="100" w:beforeAutospacing="1" w:after="100" w:afterAutospacing="1"/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Составитель: К а н а ш и н а Елена Евгеньевна</w:t>
      </w:r>
    </w:p>
    <w:p w:rsidR="00781705" w:rsidRDefault="00781705" w:rsidP="00C65F22">
      <w:pPr>
        <w:pBdr>
          <w:bottom w:val="single" w:sz="12" w:space="1" w:color="auto"/>
        </w:pBdr>
        <w:spacing w:before="100" w:beforeAutospacing="1" w:after="100" w:afterAutospacing="1"/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Подписано в печать 28.01.2015. Формат 60</w:t>
      </w:r>
      <w:r>
        <w:rPr>
          <w:b w:val="0"/>
          <w:smallCaps w:val="0"/>
          <w:sz w:val="28"/>
          <w:szCs w:val="28"/>
        </w:rPr>
        <w:t>˟</w:t>
      </w:r>
      <w:r>
        <w:rPr>
          <w:rFonts w:cs="Arial"/>
          <w:b w:val="0"/>
          <w:smallCaps w:val="0"/>
          <w:sz w:val="28"/>
          <w:szCs w:val="28"/>
        </w:rPr>
        <w:t>84 1/16.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 xml:space="preserve">Печать цифровая. Бумага </w:t>
      </w:r>
      <w:r>
        <w:rPr>
          <w:rFonts w:cs="Arial"/>
          <w:b w:val="0"/>
          <w:smallCaps w:val="0"/>
          <w:sz w:val="28"/>
          <w:szCs w:val="28"/>
          <w:lang w:val="en-US"/>
        </w:rPr>
        <w:t>Maestro</w:t>
      </w:r>
      <w:r>
        <w:rPr>
          <w:rFonts w:cs="Arial"/>
          <w:b w:val="0"/>
          <w:smallCaps w:val="0"/>
          <w:sz w:val="28"/>
          <w:szCs w:val="28"/>
        </w:rPr>
        <w:t xml:space="preserve">. Гарнитура </w:t>
      </w:r>
      <w:r>
        <w:rPr>
          <w:rFonts w:cs="Arial"/>
          <w:b w:val="0"/>
          <w:smallCaps w:val="0"/>
          <w:sz w:val="28"/>
          <w:szCs w:val="28"/>
          <w:lang w:val="en-US"/>
        </w:rPr>
        <w:t>Times</w:t>
      </w:r>
      <w:r>
        <w:rPr>
          <w:rFonts w:cs="Arial"/>
          <w:b w:val="0"/>
          <w:smallCaps w:val="0"/>
          <w:sz w:val="28"/>
          <w:szCs w:val="28"/>
        </w:rPr>
        <w:t>.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Уч.-изд. л. 5,1. Тираж 50 экз. Заказ №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Кубанский государственный университет.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350040, г. Краснодар, ул. Ставропольская, 149.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Издательско-полиграфический центр КубГУ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  <w:r>
        <w:rPr>
          <w:rFonts w:cs="Arial"/>
          <w:b w:val="0"/>
          <w:smallCaps w:val="0"/>
          <w:sz w:val="28"/>
          <w:szCs w:val="28"/>
        </w:rPr>
        <w:t>350040, г. Краснодар, ул. Ставропольская, 149.</w:t>
      </w: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rFonts w:cs="Arial"/>
          <w:b w:val="0"/>
          <w:smallCaps w:val="0"/>
          <w:sz w:val="28"/>
          <w:szCs w:val="28"/>
        </w:rPr>
      </w:pPr>
    </w:p>
    <w:p w:rsidR="00781705" w:rsidRDefault="00781705" w:rsidP="00306127">
      <w:pPr>
        <w:jc w:val="center"/>
        <w:rPr>
          <w:smallCaps w:val="0"/>
          <w:sz w:val="44"/>
          <w:szCs w:val="44"/>
        </w:rPr>
      </w:pPr>
      <w:r w:rsidRPr="00F60337">
        <w:rPr>
          <w:smallCaps w:val="0"/>
          <w:sz w:val="44"/>
          <w:szCs w:val="44"/>
        </w:rPr>
        <w:pict>
          <v:shape id="_x0000_i1063" type="#_x0000_t75" style="width:190.2pt;height:291pt">
            <v:imagedata r:id="rId59" o:title=""/>
            <v:shadow on="t" color="#0070c0" opacity=".5" offset="-6pt,-6pt"/>
          </v:shape>
        </w:pict>
      </w:r>
    </w:p>
    <w:p w:rsidR="00781705" w:rsidRDefault="00781705" w:rsidP="00B91DB0">
      <w:pPr>
        <w:jc w:val="both"/>
        <w:rPr>
          <w:b w:val="0"/>
          <w:smallCaps w:val="0"/>
        </w:rPr>
      </w:pPr>
    </w:p>
    <w:p w:rsidR="00781705" w:rsidRPr="00B91DB0" w:rsidRDefault="00781705" w:rsidP="00B91DB0">
      <w:pPr>
        <w:jc w:val="both"/>
        <w:rPr>
          <w:rFonts w:cs="Arial"/>
          <w:b w:val="0"/>
          <w:smallCaps w:val="0"/>
          <w:sz w:val="28"/>
          <w:szCs w:val="28"/>
        </w:rPr>
      </w:pPr>
      <w:r>
        <w:rPr>
          <w:b w:val="0"/>
          <w:smallCaps w:val="0"/>
        </w:rPr>
        <w:tab/>
        <w:t>Александр Петрович Чугаев – кандидат юридических наук, профессор</w:t>
      </w:r>
      <w:r w:rsidRPr="005C4E43">
        <w:rPr>
          <w:b w:val="0"/>
          <w:smallCaps w:val="0"/>
        </w:rPr>
        <w:t xml:space="preserve"> кафедры уголовного права и криминологии юридического факультета КубГУ, ветеран Великой Отечественной войны</w:t>
      </w:r>
      <w:r>
        <w:rPr>
          <w:b w:val="0"/>
          <w:smallCaps w:val="0"/>
        </w:rPr>
        <w:t>.</w:t>
      </w:r>
      <w:r w:rsidRPr="005C4E43">
        <w:rPr>
          <w:b w:val="0"/>
          <w:smallCaps w:val="0"/>
        </w:rPr>
        <w:t xml:space="preserve"> </w:t>
      </w:r>
      <w:r>
        <w:rPr>
          <w:b w:val="0"/>
          <w:smallCaps w:val="0"/>
        </w:rPr>
        <w:t>А. П. Чугаев</w:t>
      </w:r>
      <w:r w:rsidRPr="00442487">
        <w:rPr>
          <w:b w:val="0"/>
          <w:smallCaps w:val="0"/>
        </w:rPr>
        <w:t xml:space="preserve"> является автором более чем 100 научных и учебно-методических работ.</w:t>
      </w:r>
    </w:p>
    <w:p w:rsidR="00781705" w:rsidRPr="00442487" w:rsidRDefault="00781705" w:rsidP="00B91DB0">
      <w:pPr>
        <w:ind w:firstLine="709"/>
        <w:jc w:val="both"/>
        <w:rPr>
          <w:b w:val="0"/>
          <w:smallCaps w:val="0"/>
        </w:rPr>
      </w:pPr>
      <w:r w:rsidRPr="00442487">
        <w:rPr>
          <w:b w:val="0"/>
          <w:smallCaps w:val="0"/>
        </w:rPr>
        <w:t>Александр Петрович Чугаев избран действительным членом Академии педагогических и социальн</w:t>
      </w:r>
      <w:r>
        <w:rPr>
          <w:b w:val="0"/>
          <w:smallCaps w:val="0"/>
        </w:rPr>
        <w:t>ых наук, имеет почетные звания заслуженного</w:t>
      </w:r>
      <w:r w:rsidRPr="00442487">
        <w:rPr>
          <w:b w:val="0"/>
          <w:smallCaps w:val="0"/>
        </w:rPr>
        <w:t xml:space="preserve"> профессор</w:t>
      </w:r>
      <w:r>
        <w:rPr>
          <w:b w:val="0"/>
          <w:smallCaps w:val="0"/>
        </w:rPr>
        <w:t>а</w:t>
      </w:r>
      <w:r w:rsidRPr="00442487">
        <w:rPr>
          <w:b w:val="0"/>
          <w:smallCaps w:val="0"/>
        </w:rPr>
        <w:t xml:space="preserve"> Кубанског</w:t>
      </w:r>
      <w:r>
        <w:rPr>
          <w:b w:val="0"/>
          <w:smallCaps w:val="0"/>
        </w:rPr>
        <w:t>о государственного университета, почетного</w:t>
      </w:r>
      <w:r w:rsidRPr="00442487">
        <w:rPr>
          <w:b w:val="0"/>
          <w:smallCaps w:val="0"/>
        </w:rPr>
        <w:t xml:space="preserve"> работник</w:t>
      </w:r>
      <w:r>
        <w:rPr>
          <w:b w:val="0"/>
          <w:smallCaps w:val="0"/>
        </w:rPr>
        <w:t>а высшего образования РФ</w:t>
      </w:r>
      <w:r w:rsidRPr="00442487">
        <w:rPr>
          <w:b w:val="0"/>
          <w:smallCaps w:val="0"/>
        </w:rPr>
        <w:t>.</w:t>
      </w:r>
      <w:r>
        <w:rPr>
          <w:b w:val="0"/>
          <w:smallCaps w:val="0"/>
        </w:rPr>
        <w:t xml:space="preserve"> В 2006 году ему присвоено звание заслуженного юриста Российской Федерации.</w:t>
      </w:r>
    </w:p>
    <w:p w:rsidR="00781705" w:rsidRDefault="00781705" w:rsidP="00B91DB0">
      <w:pPr>
        <w:jc w:val="both"/>
        <w:rPr>
          <w:rFonts w:cs="Arial"/>
          <w:b w:val="0"/>
          <w:smallCaps w:val="0"/>
          <w:sz w:val="28"/>
          <w:szCs w:val="28"/>
        </w:rPr>
      </w:pPr>
      <w:r>
        <w:rPr>
          <w:b w:val="0"/>
          <w:smallCaps w:val="0"/>
        </w:rPr>
        <w:tab/>
      </w:r>
    </w:p>
    <w:sectPr w:rsidR="00781705" w:rsidSect="003E4D87">
      <w:footerReference w:type="default" r:id="rId60"/>
      <w:pgSz w:w="11906" w:h="16838"/>
      <w:pgMar w:top="1418" w:right="1418" w:bottom="1701" w:left="1418" w:header="709" w:footer="709" w:gutter="0"/>
      <w:pgNumType w:start="3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705" w:rsidRDefault="00781705">
      <w:r>
        <w:separator/>
      </w:r>
    </w:p>
  </w:endnote>
  <w:endnote w:type="continuationSeparator" w:id="0">
    <w:p w:rsidR="00781705" w:rsidRDefault="00781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05" w:rsidRDefault="00781705" w:rsidP="001414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1705" w:rsidRDefault="007817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05" w:rsidRPr="001414B8" w:rsidRDefault="00781705" w:rsidP="001414B8">
    <w:pPr>
      <w:pStyle w:val="Footer"/>
      <w:framePr w:wrap="around" w:vAnchor="text" w:hAnchor="margin" w:xAlign="center" w:y="1"/>
      <w:rPr>
        <w:rStyle w:val="PageNumber"/>
        <w:b w:val="0"/>
        <w:color w:val="FFFFFF"/>
        <w:sz w:val="28"/>
        <w:szCs w:val="28"/>
      </w:rPr>
    </w:pPr>
    <w:r w:rsidRPr="001414B8">
      <w:rPr>
        <w:rStyle w:val="PageNumber"/>
        <w:b w:val="0"/>
        <w:color w:val="FFFFFF"/>
        <w:sz w:val="28"/>
        <w:szCs w:val="28"/>
      </w:rPr>
      <w:fldChar w:fldCharType="begin"/>
    </w:r>
    <w:r w:rsidRPr="001414B8">
      <w:rPr>
        <w:rStyle w:val="PageNumber"/>
        <w:b w:val="0"/>
        <w:color w:val="FFFFFF"/>
        <w:sz w:val="28"/>
        <w:szCs w:val="28"/>
      </w:rPr>
      <w:instrText xml:space="preserve">PAGE  </w:instrText>
    </w:r>
    <w:r w:rsidRPr="001414B8">
      <w:rPr>
        <w:rStyle w:val="PageNumber"/>
        <w:b w:val="0"/>
        <w:color w:val="FFFFFF"/>
        <w:sz w:val="28"/>
        <w:szCs w:val="28"/>
      </w:rPr>
      <w:fldChar w:fldCharType="separate"/>
    </w:r>
    <w:r>
      <w:rPr>
        <w:rStyle w:val="PageNumber"/>
        <w:b w:val="0"/>
        <w:noProof/>
        <w:color w:val="FFFFFF"/>
        <w:sz w:val="28"/>
        <w:szCs w:val="28"/>
      </w:rPr>
      <w:t>2</w:t>
    </w:r>
    <w:r w:rsidRPr="001414B8">
      <w:rPr>
        <w:rStyle w:val="PageNumber"/>
        <w:b w:val="0"/>
        <w:color w:val="FFFFFF"/>
        <w:sz w:val="28"/>
        <w:szCs w:val="28"/>
      </w:rPr>
      <w:fldChar w:fldCharType="end"/>
    </w:r>
  </w:p>
  <w:p w:rsidR="00781705" w:rsidRDefault="007817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05" w:rsidRPr="001414B8" w:rsidRDefault="00781705" w:rsidP="001414B8">
    <w:pPr>
      <w:pStyle w:val="Footer"/>
      <w:framePr w:wrap="around" w:vAnchor="text" w:hAnchor="margin" w:xAlign="center" w:y="1"/>
      <w:rPr>
        <w:rStyle w:val="PageNumber"/>
        <w:b w:val="0"/>
        <w:sz w:val="28"/>
        <w:szCs w:val="28"/>
      </w:rPr>
    </w:pPr>
    <w:r w:rsidRPr="001414B8">
      <w:rPr>
        <w:rStyle w:val="PageNumber"/>
        <w:b w:val="0"/>
        <w:sz w:val="28"/>
        <w:szCs w:val="28"/>
      </w:rPr>
      <w:fldChar w:fldCharType="begin"/>
    </w:r>
    <w:r w:rsidRPr="001414B8">
      <w:rPr>
        <w:rStyle w:val="PageNumber"/>
        <w:b w:val="0"/>
        <w:sz w:val="28"/>
        <w:szCs w:val="28"/>
      </w:rPr>
      <w:instrText xml:space="preserve">PAGE  </w:instrText>
    </w:r>
    <w:r w:rsidRPr="001414B8">
      <w:rPr>
        <w:rStyle w:val="PageNumber"/>
        <w:b w:val="0"/>
        <w:sz w:val="28"/>
        <w:szCs w:val="28"/>
      </w:rPr>
      <w:fldChar w:fldCharType="separate"/>
    </w:r>
    <w:r>
      <w:rPr>
        <w:rStyle w:val="PageNumber"/>
        <w:b w:val="0"/>
        <w:noProof/>
        <w:sz w:val="28"/>
        <w:szCs w:val="28"/>
      </w:rPr>
      <w:t>30</w:t>
    </w:r>
    <w:r w:rsidRPr="001414B8">
      <w:rPr>
        <w:rStyle w:val="PageNumber"/>
        <w:b w:val="0"/>
        <w:sz w:val="28"/>
        <w:szCs w:val="28"/>
      </w:rPr>
      <w:fldChar w:fldCharType="end"/>
    </w:r>
  </w:p>
  <w:p w:rsidR="00781705" w:rsidRDefault="0078170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05" w:rsidRPr="001414B8" w:rsidRDefault="00781705" w:rsidP="001414B8">
    <w:pPr>
      <w:pStyle w:val="Footer"/>
      <w:framePr w:wrap="around" w:vAnchor="text" w:hAnchor="margin" w:xAlign="center" w:y="1"/>
      <w:rPr>
        <w:rStyle w:val="PageNumber"/>
        <w:b w:val="0"/>
        <w:sz w:val="28"/>
        <w:szCs w:val="28"/>
      </w:rPr>
    </w:pPr>
  </w:p>
  <w:p w:rsidR="00781705" w:rsidRDefault="007817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705" w:rsidRDefault="00781705">
      <w:r>
        <w:separator/>
      </w:r>
    </w:p>
  </w:footnote>
  <w:footnote w:type="continuationSeparator" w:id="0">
    <w:p w:rsidR="00781705" w:rsidRDefault="007817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05" w:rsidRDefault="007817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658"/>
    <w:multiLevelType w:val="hybridMultilevel"/>
    <w:tmpl w:val="02640DEE"/>
    <w:lvl w:ilvl="0" w:tplc="B3AE92A0">
      <w:start w:val="1"/>
      <w:numFmt w:val="decimal"/>
      <w:lvlText w:val="%1."/>
      <w:lvlJc w:val="left"/>
      <w:pPr>
        <w:tabs>
          <w:tab w:val="num" w:pos="1861"/>
        </w:tabs>
        <w:ind w:left="1861" w:hanging="115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081CE6"/>
    <w:multiLevelType w:val="hybridMultilevel"/>
    <w:tmpl w:val="C5E443F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1A9E53C5"/>
    <w:multiLevelType w:val="hybridMultilevel"/>
    <w:tmpl w:val="B64027E0"/>
    <w:lvl w:ilvl="0" w:tplc="9858CFBE">
      <w:start w:val="1"/>
      <w:numFmt w:val="decimal"/>
      <w:lvlText w:val="%1."/>
      <w:lvlJc w:val="left"/>
      <w:pPr>
        <w:tabs>
          <w:tab w:val="num" w:pos="1717"/>
        </w:tabs>
        <w:ind w:left="1717" w:hanging="1008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25014433"/>
    <w:multiLevelType w:val="hybridMultilevel"/>
    <w:tmpl w:val="51463DB2"/>
    <w:lvl w:ilvl="0" w:tplc="EAE4B9CC">
      <w:start w:val="1"/>
      <w:numFmt w:val="decimal"/>
      <w:lvlText w:val="%1."/>
      <w:lvlJc w:val="left"/>
      <w:pPr>
        <w:tabs>
          <w:tab w:val="num" w:pos="614"/>
        </w:tabs>
        <w:ind w:left="614" w:hanging="504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  <w:rPr>
        <w:rFonts w:cs="Times New Roman"/>
      </w:rPr>
    </w:lvl>
  </w:abstractNum>
  <w:abstractNum w:abstractNumId="4">
    <w:nsid w:val="37417CC1"/>
    <w:multiLevelType w:val="hybridMultilevel"/>
    <w:tmpl w:val="A148F82A"/>
    <w:lvl w:ilvl="0" w:tplc="B3AE92A0">
      <w:start w:val="1"/>
      <w:numFmt w:val="decimal"/>
      <w:lvlText w:val="%1."/>
      <w:lvlJc w:val="left"/>
      <w:pPr>
        <w:tabs>
          <w:tab w:val="num" w:pos="1861"/>
        </w:tabs>
        <w:ind w:left="1861" w:hanging="115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67F7E8D"/>
    <w:multiLevelType w:val="hybridMultilevel"/>
    <w:tmpl w:val="30906706"/>
    <w:lvl w:ilvl="0" w:tplc="2B747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8EE4AA8"/>
    <w:multiLevelType w:val="hybridMultilevel"/>
    <w:tmpl w:val="B5C4B6C2"/>
    <w:lvl w:ilvl="0" w:tplc="D1402E1E">
      <w:start w:val="1"/>
      <w:numFmt w:val="decimal"/>
      <w:lvlText w:val="%1."/>
      <w:lvlJc w:val="left"/>
      <w:pPr>
        <w:tabs>
          <w:tab w:val="num" w:pos="744"/>
        </w:tabs>
        <w:ind w:left="744" w:hanging="384"/>
      </w:pPr>
      <w:rPr>
        <w:rFonts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5063194"/>
    <w:multiLevelType w:val="hybridMultilevel"/>
    <w:tmpl w:val="4E1020DE"/>
    <w:lvl w:ilvl="0" w:tplc="B3AE92A0">
      <w:start w:val="1"/>
      <w:numFmt w:val="decimal"/>
      <w:lvlText w:val="%1."/>
      <w:lvlJc w:val="left"/>
      <w:pPr>
        <w:tabs>
          <w:tab w:val="num" w:pos="2570"/>
        </w:tabs>
        <w:ind w:left="2570" w:hanging="115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7CFB6DB6"/>
    <w:multiLevelType w:val="hybridMultilevel"/>
    <w:tmpl w:val="A06484BE"/>
    <w:lvl w:ilvl="0" w:tplc="5CF8F954">
      <w:start w:val="1"/>
      <w:numFmt w:val="decimal"/>
      <w:lvlText w:val="%1."/>
      <w:lvlJc w:val="left"/>
      <w:pPr>
        <w:tabs>
          <w:tab w:val="num" w:pos="1957"/>
        </w:tabs>
        <w:ind w:left="1957" w:hanging="1248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7CFF0ABD"/>
    <w:multiLevelType w:val="hybridMultilevel"/>
    <w:tmpl w:val="89DADBDE"/>
    <w:lvl w:ilvl="0" w:tplc="B3AE92A0">
      <w:start w:val="1"/>
      <w:numFmt w:val="decimal"/>
      <w:lvlText w:val="%1."/>
      <w:lvlJc w:val="left"/>
      <w:pPr>
        <w:tabs>
          <w:tab w:val="num" w:pos="1861"/>
        </w:tabs>
        <w:ind w:left="1861" w:hanging="115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32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34F4"/>
    <w:rsid w:val="000017D5"/>
    <w:rsid w:val="00002AAF"/>
    <w:rsid w:val="00011F2E"/>
    <w:rsid w:val="000155F1"/>
    <w:rsid w:val="00022274"/>
    <w:rsid w:val="00034397"/>
    <w:rsid w:val="00035170"/>
    <w:rsid w:val="0003586D"/>
    <w:rsid w:val="0003638D"/>
    <w:rsid w:val="00040FCD"/>
    <w:rsid w:val="00042F6E"/>
    <w:rsid w:val="00043B69"/>
    <w:rsid w:val="00045319"/>
    <w:rsid w:val="00045C04"/>
    <w:rsid w:val="00073229"/>
    <w:rsid w:val="00073AEC"/>
    <w:rsid w:val="00077B91"/>
    <w:rsid w:val="00083133"/>
    <w:rsid w:val="00083CEE"/>
    <w:rsid w:val="000914A3"/>
    <w:rsid w:val="000A0DDC"/>
    <w:rsid w:val="000A3F5D"/>
    <w:rsid w:val="000B656C"/>
    <w:rsid w:val="000C6BC3"/>
    <w:rsid w:val="000C7D12"/>
    <w:rsid w:val="000C7E67"/>
    <w:rsid w:val="000E16D0"/>
    <w:rsid w:val="000E39E3"/>
    <w:rsid w:val="000F0F72"/>
    <w:rsid w:val="000F311D"/>
    <w:rsid w:val="000F481C"/>
    <w:rsid w:val="000F5A33"/>
    <w:rsid w:val="00102E86"/>
    <w:rsid w:val="00103017"/>
    <w:rsid w:val="00103063"/>
    <w:rsid w:val="001057E2"/>
    <w:rsid w:val="001121E4"/>
    <w:rsid w:val="00114ED3"/>
    <w:rsid w:val="00126F87"/>
    <w:rsid w:val="00127A54"/>
    <w:rsid w:val="00140B61"/>
    <w:rsid w:val="001414B8"/>
    <w:rsid w:val="00146118"/>
    <w:rsid w:val="00147308"/>
    <w:rsid w:val="00150DD2"/>
    <w:rsid w:val="0015565E"/>
    <w:rsid w:val="00157028"/>
    <w:rsid w:val="00160979"/>
    <w:rsid w:val="00164011"/>
    <w:rsid w:val="001662F9"/>
    <w:rsid w:val="0018207F"/>
    <w:rsid w:val="001905C3"/>
    <w:rsid w:val="001923D5"/>
    <w:rsid w:val="001B09BE"/>
    <w:rsid w:val="001B1081"/>
    <w:rsid w:val="001B1E3B"/>
    <w:rsid w:val="001B583B"/>
    <w:rsid w:val="001D2EFD"/>
    <w:rsid w:val="001D6862"/>
    <w:rsid w:val="001D7CB8"/>
    <w:rsid w:val="001E0491"/>
    <w:rsid w:val="001E41AB"/>
    <w:rsid w:val="001F1F6B"/>
    <w:rsid w:val="001F54E9"/>
    <w:rsid w:val="001F58F7"/>
    <w:rsid w:val="00202107"/>
    <w:rsid w:val="00203D65"/>
    <w:rsid w:val="00211365"/>
    <w:rsid w:val="002261D2"/>
    <w:rsid w:val="00235340"/>
    <w:rsid w:val="00240CEC"/>
    <w:rsid w:val="002417BE"/>
    <w:rsid w:val="00242FE3"/>
    <w:rsid w:val="00245380"/>
    <w:rsid w:val="00245AD2"/>
    <w:rsid w:val="00252E31"/>
    <w:rsid w:val="00255391"/>
    <w:rsid w:val="00255ABC"/>
    <w:rsid w:val="00255C21"/>
    <w:rsid w:val="00263948"/>
    <w:rsid w:val="00277432"/>
    <w:rsid w:val="00282DBD"/>
    <w:rsid w:val="00284E3B"/>
    <w:rsid w:val="0028504D"/>
    <w:rsid w:val="00285D5D"/>
    <w:rsid w:val="00290643"/>
    <w:rsid w:val="0029112C"/>
    <w:rsid w:val="00297C5B"/>
    <w:rsid w:val="002A003A"/>
    <w:rsid w:val="002A7A54"/>
    <w:rsid w:val="002B2890"/>
    <w:rsid w:val="002C2860"/>
    <w:rsid w:val="002C524B"/>
    <w:rsid w:val="002C63CB"/>
    <w:rsid w:val="002E4EB0"/>
    <w:rsid w:val="002F5409"/>
    <w:rsid w:val="00302707"/>
    <w:rsid w:val="00302CD6"/>
    <w:rsid w:val="003034A9"/>
    <w:rsid w:val="00306127"/>
    <w:rsid w:val="00311959"/>
    <w:rsid w:val="00313516"/>
    <w:rsid w:val="0031671C"/>
    <w:rsid w:val="00324BAA"/>
    <w:rsid w:val="00352127"/>
    <w:rsid w:val="003616B5"/>
    <w:rsid w:val="00366A1F"/>
    <w:rsid w:val="00366D91"/>
    <w:rsid w:val="00375A11"/>
    <w:rsid w:val="003763D9"/>
    <w:rsid w:val="0038248D"/>
    <w:rsid w:val="00392736"/>
    <w:rsid w:val="003943CE"/>
    <w:rsid w:val="003A3BCC"/>
    <w:rsid w:val="003A5828"/>
    <w:rsid w:val="003A70D2"/>
    <w:rsid w:val="003B240E"/>
    <w:rsid w:val="003B3F37"/>
    <w:rsid w:val="003C1592"/>
    <w:rsid w:val="003C38F4"/>
    <w:rsid w:val="003E4D87"/>
    <w:rsid w:val="003E7230"/>
    <w:rsid w:val="003F24BA"/>
    <w:rsid w:val="00402532"/>
    <w:rsid w:val="00403F50"/>
    <w:rsid w:val="00404995"/>
    <w:rsid w:val="00410754"/>
    <w:rsid w:val="00412F32"/>
    <w:rsid w:val="00413A40"/>
    <w:rsid w:val="00417662"/>
    <w:rsid w:val="00417AD1"/>
    <w:rsid w:val="004359B7"/>
    <w:rsid w:val="00442487"/>
    <w:rsid w:val="004443F5"/>
    <w:rsid w:val="00450882"/>
    <w:rsid w:val="00451DBF"/>
    <w:rsid w:val="00467524"/>
    <w:rsid w:val="00472502"/>
    <w:rsid w:val="004733D7"/>
    <w:rsid w:val="0047770B"/>
    <w:rsid w:val="0048253A"/>
    <w:rsid w:val="0048372F"/>
    <w:rsid w:val="00483CF9"/>
    <w:rsid w:val="00491066"/>
    <w:rsid w:val="00494BBE"/>
    <w:rsid w:val="004A10A2"/>
    <w:rsid w:val="004A7910"/>
    <w:rsid w:val="004B065F"/>
    <w:rsid w:val="004B21E8"/>
    <w:rsid w:val="004B2270"/>
    <w:rsid w:val="004B3609"/>
    <w:rsid w:val="004B37DB"/>
    <w:rsid w:val="004B473E"/>
    <w:rsid w:val="004C24A8"/>
    <w:rsid w:val="004C5D45"/>
    <w:rsid w:val="004C6426"/>
    <w:rsid w:val="004D282C"/>
    <w:rsid w:val="004E3949"/>
    <w:rsid w:val="004E616E"/>
    <w:rsid w:val="005051BC"/>
    <w:rsid w:val="0051018F"/>
    <w:rsid w:val="005130F7"/>
    <w:rsid w:val="00520A92"/>
    <w:rsid w:val="00520CF2"/>
    <w:rsid w:val="005266E5"/>
    <w:rsid w:val="005470C8"/>
    <w:rsid w:val="005502FA"/>
    <w:rsid w:val="00561A53"/>
    <w:rsid w:val="00571058"/>
    <w:rsid w:val="00571E9C"/>
    <w:rsid w:val="00573750"/>
    <w:rsid w:val="00580F73"/>
    <w:rsid w:val="00582240"/>
    <w:rsid w:val="005952A4"/>
    <w:rsid w:val="005A1D67"/>
    <w:rsid w:val="005A3AB5"/>
    <w:rsid w:val="005A4B22"/>
    <w:rsid w:val="005B4E37"/>
    <w:rsid w:val="005B7708"/>
    <w:rsid w:val="005C3461"/>
    <w:rsid w:val="005C34E8"/>
    <w:rsid w:val="005C39D6"/>
    <w:rsid w:val="005C4E43"/>
    <w:rsid w:val="005D0F30"/>
    <w:rsid w:val="005D1891"/>
    <w:rsid w:val="005D489B"/>
    <w:rsid w:val="005E359D"/>
    <w:rsid w:val="005E3FF6"/>
    <w:rsid w:val="005F71C1"/>
    <w:rsid w:val="00610969"/>
    <w:rsid w:val="00621DCA"/>
    <w:rsid w:val="00624024"/>
    <w:rsid w:val="006324B6"/>
    <w:rsid w:val="00633F1B"/>
    <w:rsid w:val="006346ED"/>
    <w:rsid w:val="006620F1"/>
    <w:rsid w:val="0066376F"/>
    <w:rsid w:val="00663D7A"/>
    <w:rsid w:val="00675F35"/>
    <w:rsid w:val="00691A16"/>
    <w:rsid w:val="006C4BA3"/>
    <w:rsid w:val="006C664C"/>
    <w:rsid w:val="006D3BA9"/>
    <w:rsid w:val="006D6B30"/>
    <w:rsid w:val="006E18C5"/>
    <w:rsid w:val="006E58D9"/>
    <w:rsid w:val="006F2F96"/>
    <w:rsid w:val="006F71E7"/>
    <w:rsid w:val="00700271"/>
    <w:rsid w:val="007015E9"/>
    <w:rsid w:val="00706666"/>
    <w:rsid w:val="00710417"/>
    <w:rsid w:val="007109BD"/>
    <w:rsid w:val="00715EED"/>
    <w:rsid w:val="00730F80"/>
    <w:rsid w:val="00750B31"/>
    <w:rsid w:val="00753706"/>
    <w:rsid w:val="00756FD6"/>
    <w:rsid w:val="0076225B"/>
    <w:rsid w:val="0076317E"/>
    <w:rsid w:val="007709AC"/>
    <w:rsid w:val="00772B53"/>
    <w:rsid w:val="00773C82"/>
    <w:rsid w:val="007748B3"/>
    <w:rsid w:val="00781705"/>
    <w:rsid w:val="00785B42"/>
    <w:rsid w:val="00796A88"/>
    <w:rsid w:val="007A158D"/>
    <w:rsid w:val="007B4A74"/>
    <w:rsid w:val="007C2163"/>
    <w:rsid w:val="007C393E"/>
    <w:rsid w:val="007C5981"/>
    <w:rsid w:val="007C626A"/>
    <w:rsid w:val="007C6719"/>
    <w:rsid w:val="007E00FD"/>
    <w:rsid w:val="007E1F7C"/>
    <w:rsid w:val="007E292E"/>
    <w:rsid w:val="007E60FF"/>
    <w:rsid w:val="007F233A"/>
    <w:rsid w:val="007F5557"/>
    <w:rsid w:val="00804C44"/>
    <w:rsid w:val="00805C9F"/>
    <w:rsid w:val="00806B6A"/>
    <w:rsid w:val="0081060C"/>
    <w:rsid w:val="00814A7F"/>
    <w:rsid w:val="00815761"/>
    <w:rsid w:val="00824F63"/>
    <w:rsid w:val="00837883"/>
    <w:rsid w:val="008458CF"/>
    <w:rsid w:val="00845F48"/>
    <w:rsid w:val="00852C39"/>
    <w:rsid w:val="00853CAC"/>
    <w:rsid w:val="00854956"/>
    <w:rsid w:val="00856DEE"/>
    <w:rsid w:val="00857663"/>
    <w:rsid w:val="00857B01"/>
    <w:rsid w:val="00862A48"/>
    <w:rsid w:val="008635BC"/>
    <w:rsid w:val="00864CF4"/>
    <w:rsid w:val="008659DB"/>
    <w:rsid w:val="00880425"/>
    <w:rsid w:val="00882F1F"/>
    <w:rsid w:val="00883F8B"/>
    <w:rsid w:val="008850F2"/>
    <w:rsid w:val="00885742"/>
    <w:rsid w:val="00885A4B"/>
    <w:rsid w:val="008968CA"/>
    <w:rsid w:val="008971A8"/>
    <w:rsid w:val="008A399A"/>
    <w:rsid w:val="008A6ECD"/>
    <w:rsid w:val="008B1607"/>
    <w:rsid w:val="008B26BC"/>
    <w:rsid w:val="008B555B"/>
    <w:rsid w:val="008B7038"/>
    <w:rsid w:val="008C1FF5"/>
    <w:rsid w:val="008D38AF"/>
    <w:rsid w:val="008D72F6"/>
    <w:rsid w:val="008E3940"/>
    <w:rsid w:val="008E6E07"/>
    <w:rsid w:val="008F0705"/>
    <w:rsid w:val="008F4911"/>
    <w:rsid w:val="00902A2C"/>
    <w:rsid w:val="0090362B"/>
    <w:rsid w:val="00904F5E"/>
    <w:rsid w:val="00913540"/>
    <w:rsid w:val="009154E2"/>
    <w:rsid w:val="00920836"/>
    <w:rsid w:val="00923746"/>
    <w:rsid w:val="00932411"/>
    <w:rsid w:val="00954675"/>
    <w:rsid w:val="00954F4E"/>
    <w:rsid w:val="00957EB6"/>
    <w:rsid w:val="00964E2B"/>
    <w:rsid w:val="00966DEF"/>
    <w:rsid w:val="00967563"/>
    <w:rsid w:val="00981710"/>
    <w:rsid w:val="009838C9"/>
    <w:rsid w:val="00984498"/>
    <w:rsid w:val="00986BD1"/>
    <w:rsid w:val="00992C28"/>
    <w:rsid w:val="00996297"/>
    <w:rsid w:val="009A7E82"/>
    <w:rsid w:val="009B228E"/>
    <w:rsid w:val="009C2BFD"/>
    <w:rsid w:val="009C3199"/>
    <w:rsid w:val="009C330A"/>
    <w:rsid w:val="009C41CE"/>
    <w:rsid w:val="009C5AB8"/>
    <w:rsid w:val="009D195B"/>
    <w:rsid w:val="009D1C82"/>
    <w:rsid w:val="009E3B3C"/>
    <w:rsid w:val="009F403F"/>
    <w:rsid w:val="009F5F7C"/>
    <w:rsid w:val="009F736B"/>
    <w:rsid w:val="00A12979"/>
    <w:rsid w:val="00A22BFD"/>
    <w:rsid w:val="00A238FD"/>
    <w:rsid w:val="00A27D4E"/>
    <w:rsid w:val="00A31A50"/>
    <w:rsid w:val="00A412DC"/>
    <w:rsid w:val="00A41B0F"/>
    <w:rsid w:val="00A51BDF"/>
    <w:rsid w:val="00A53AB1"/>
    <w:rsid w:val="00A55A40"/>
    <w:rsid w:val="00A61FB6"/>
    <w:rsid w:val="00A63A5B"/>
    <w:rsid w:val="00A64FAB"/>
    <w:rsid w:val="00AA6260"/>
    <w:rsid w:val="00AB1986"/>
    <w:rsid w:val="00AC1C96"/>
    <w:rsid w:val="00AD0407"/>
    <w:rsid w:val="00AD4798"/>
    <w:rsid w:val="00AE22BC"/>
    <w:rsid w:val="00AF0B38"/>
    <w:rsid w:val="00AF3B69"/>
    <w:rsid w:val="00B01BBF"/>
    <w:rsid w:val="00B03A25"/>
    <w:rsid w:val="00B059C8"/>
    <w:rsid w:val="00B16666"/>
    <w:rsid w:val="00B22FC2"/>
    <w:rsid w:val="00B31247"/>
    <w:rsid w:val="00B31AF8"/>
    <w:rsid w:val="00B33D53"/>
    <w:rsid w:val="00B36FB4"/>
    <w:rsid w:val="00B43618"/>
    <w:rsid w:val="00B44800"/>
    <w:rsid w:val="00B5259E"/>
    <w:rsid w:val="00B66F63"/>
    <w:rsid w:val="00B810E4"/>
    <w:rsid w:val="00B822E0"/>
    <w:rsid w:val="00B82304"/>
    <w:rsid w:val="00B8281A"/>
    <w:rsid w:val="00B86220"/>
    <w:rsid w:val="00B91DB0"/>
    <w:rsid w:val="00B9250D"/>
    <w:rsid w:val="00B955D7"/>
    <w:rsid w:val="00BA53DA"/>
    <w:rsid w:val="00BB0D58"/>
    <w:rsid w:val="00BE1267"/>
    <w:rsid w:val="00BE4C1E"/>
    <w:rsid w:val="00BE6F85"/>
    <w:rsid w:val="00BF52A7"/>
    <w:rsid w:val="00C019D8"/>
    <w:rsid w:val="00C04444"/>
    <w:rsid w:val="00C11310"/>
    <w:rsid w:val="00C14410"/>
    <w:rsid w:val="00C17037"/>
    <w:rsid w:val="00C1765C"/>
    <w:rsid w:val="00C249A3"/>
    <w:rsid w:val="00C24BB5"/>
    <w:rsid w:val="00C412A2"/>
    <w:rsid w:val="00C44F58"/>
    <w:rsid w:val="00C45767"/>
    <w:rsid w:val="00C65F22"/>
    <w:rsid w:val="00C705E7"/>
    <w:rsid w:val="00C7062E"/>
    <w:rsid w:val="00C709C5"/>
    <w:rsid w:val="00C720A5"/>
    <w:rsid w:val="00C80181"/>
    <w:rsid w:val="00C80190"/>
    <w:rsid w:val="00C826FB"/>
    <w:rsid w:val="00C82C35"/>
    <w:rsid w:val="00C8614C"/>
    <w:rsid w:val="00C9023B"/>
    <w:rsid w:val="00C92533"/>
    <w:rsid w:val="00CA0417"/>
    <w:rsid w:val="00CA1F69"/>
    <w:rsid w:val="00CA22A9"/>
    <w:rsid w:val="00CB7F16"/>
    <w:rsid w:val="00CC5AF3"/>
    <w:rsid w:val="00CC69CB"/>
    <w:rsid w:val="00CE04B0"/>
    <w:rsid w:val="00CE65FA"/>
    <w:rsid w:val="00CF2F9F"/>
    <w:rsid w:val="00CF3DAB"/>
    <w:rsid w:val="00CF5BDC"/>
    <w:rsid w:val="00CF625A"/>
    <w:rsid w:val="00D05005"/>
    <w:rsid w:val="00D10D37"/>
    <w:rsid w:val="00D12891"/>
    <w:rsid w:val="00D14BA5"/>
    <w:rsid w:val="00D16757"/>
    <w:rsid w:val="00D21D31"/>
    <w:rsid w:val="00D22DA1"/>
    <w:rsid w:val="00D2387B"/>
    <w:rsid w:val="00D24E3F"/>
    <w:rsid w:val="00D32C43"/>
    <w:rsid w:val="00D40936"/>
    <w:rsid w:val="00D4479D"/>
    <w:rsid w:val="00D4495E"/>
    <w:rsid w:val="00D534F4"/>
    <w:rsid w:val="00D73AEC"/>
    <w:rsid w:val="00D772E6"/>
    <w:rsid w:val="00D82DCB"/>
    <w:rsid w:val="00D84FCE"/>
    <w:rsid w:val="00D97ADA"/>
    <w:rsid w:val="00DA5A87"/>
    <w:rsid w:val="00DA7FB5"/>
    <w:rsid w:val="00DB2994"/>
    <w:rsid w:val="00DB31CE"/>
    <w:rsid w:val="00DD47BD"/>
    <w:rsid w:val="00DE0AAD"/>
    <w:rsid w:val="00DE20A0"/>
    <w:rsid w:val="00DE5978"/>
    <w:rsid w:val="00DE6471"/>
    <w:rsid w:val="00DE793E"/>
    <w:rsid w:val="00E00F21"/>
    <w:rsid w:val="00E138B7"/>
    <w:rsid w:val="00E148B3"/>
    <w:rsid w:val="00E160EC"/>
    <w:rsid w:val="00E329E2"/>
    <w:rsid w:val="00E407FB"/>
    <w:rsid w:val="00E40C21"/>
    <w:rsid w:val="00E528B0"/>
    <w:rsid w:val="00E5482D"/>
    <w:rsid w:val="00E61191"/>
    <w:rsid w:val="00E63D8A"/>
    <w:rsid w:val="00E6517D"/>
    <w:rsid w:val="00E656CC"/>
    <w:rsid w:val="00E7229F"/>
    <w:rsid w:val="00E82040"/>
    <w:rsid w:val="00E84350"/>
    <w:rsid w:val="00E85824"/>
    <w:rsid w:val="00E87689"/>
    <w:rsid w:val="00E957E2"/>
    <w:rsid w:val="00E9585F"/>
    <w:rsid w:val="00E965BB"/>
    <w:rsid w:val="00EB1543"/>
    <w:rsid w:val="00EB6C15"/>
    <w:rsid w:val="00EC2B56"/>
    <w:rsid w:val="00ED27D0"/>
    <w:rsid w:val="00ED7827"/>
    <w:rsid w:val="00EF1956"/>
    <w:rsid w:val="00EF3375"/>
    <w:rsid w:val="00EF5A0F"/>
    <w:rsid w:val="00EF6D88"/>
    <w:rsid w:val="00F062B5"/>
    <w:rsid w:val="00F0649F"/>
    <w:rsid w:val="00F13F3F"/>
    <w:rsid w:val="00F15118"/>
    <w:rsid w:val="00F16741"/>
    <w:rsid w:val="00F16ADF"/>
    <w:rsid w:val="00F204B3"/>
    <w:rsid w:val="00F2385A"/>
    <w:rsid w:val="00F25C2D"/>
    <w:rsid w:val="00F359DA"/>
    <w:rsid w:val="00F4519D"/>
    <w:rsid w:val="00F4727C"/>
    <w:rsid w:val="00F60337"/>
    <w:rsid w:val="00F631E6"/>
    <w:rsid w:val="00F64BB0"/>
    <w:rsid w:val="00F67594"/>
    <w:rsid w:val="00F74893"/>
    <w:rsid w:val="00F75FAA"/>
    <w:rsid w:val="00F76139"/>
    <w:rsid w:val="00F834B2"/>
    <w:rsid w:val="00F978D9"/>
    <w:rsid w:val="00FA1858"/>
    <w:rsid w:val="00FA1D3A"/>
    <w:rsid w:val="00FA4334"/>
    <w:rsid w:val="00FA7A3A"/>
    <w:rsid w:val="00FB2F4D"/>
    <w:rsid w:val="00FC17E1"/>
    <w:rsid w:val="00FD40EF"/>
    <w:rsid w:val="00FD7F5E"/>
    <w:rsid w:val="00FE154F"/>
    <w:rsid w:val="00FF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F4"/>
    <w:rPr>
      <w:b/>
      <w:smallCap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616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1289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5D5D"/>
    <w:rPr>
      <w:rFonts w:cs="Times New Roman"/>
      <w:b/>
      <w:smallCaps/>
      <w:sz w:val="32"/>
    </w:rPr>
  </w:style>
  <w:style w:type="character" w:styleId="PageNumber">
    <w:name w:val="page number"/>
    <w:basedOn w:val="DefaultParagraphFont"/>
    <w:uiPriority w:val="99"/>
    <w:rsid w:val="00D1289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55A4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2707"/>
    <w:rPr>
      <w:rFonts w:cs="Times New Roman"/>
      <w:b/>
      <w:smallCaps/>
      <w:sz w:val="32"/>
      <w:szCs w:val="32"/>
    </w:rPr>
  </w:style>
  <w:style w:type="character" w:customStyle="1" w:styleId="style191">
    <w:name w:val="style191"/>
    <w:uiPriority w:val="99"/>
    <w:rsid w:val="006E18C5"/>
    <w:rPr>
      <w:b/>
      <w:sz w:val="19"/>
    </w:rPr>
  </w:style>
  <w:style w:type="paragraph" w:styleId="NormalWeb">
    <w:name w:val="Normal (Web)"/>
    <w:basedOn w:val="Normal"/>
    <w:uiPriority w:val="99"/>
    <w:rsid w:val="006E18C5"/>
    <w:pPr>
      <w:spacing w:before="100" w:beforeAutospacing="1" w:after="100" w:afterAutospacing="1"/>
    </w:pPr>
    <w:rPr>
      <w:b w:val="0"/>
      <w:smallCaps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852C39"/>
    <w:rPr>
      <w:rFonts w:cs="Times New Roman"/>
      <w:b/>
    </w:rPr>
  </w:style>
  <w:style w:type="table" w:styleId="TableGrid">
    <w:name w:val="Table Grid"/>
    <w:basedOn w:val="TableNormal"/>
    <w:uiPriority w:val="99"/>
    <w:rsid w:val="00D24E3F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rsid w:val="003E4D87"/>
  </w:style>
  <w:style w:type="paragraph" w:styleId="BalloonText">
    <w:name w:val="Balloon Text"/>
    <w:basedOn w:val="Normal"/>
    <w:link w:val="BalloonTextChar"/>
    <w:uiPriority w:val="99"/>
    <w:semiHidden/>
    <w:rsid w:val="00D05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5EED"/>
    <w:rPr>
      <w:rFonts w:cs="Times New Roman"/>
      <w:b/>
      <w:smallCaps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nc-raj.ru/netcat_files/Image/x_c8090f81.jpg" TargetMode="External"/><Relationship Id="rId39" Type="http://schemas.openxmlformats.org/officeDocument/2006/relationships/image" Target="http://www.&#1087;&#1083;3&#1082;&#1082;.&#1088;&#1092;/wp-content/uploads/2013/11/DSC03911.jpg" TargetMode="External"/><Relationship Id="rId21" Type="http://schemas.openxmlformats.org/officeDocument/2006/relationships/image" Target="media/image12.jpeg"/><Relationship Id="rId34" Type="http://schemas.openxmlformats.org/officeDocument/2006/relationships/image" Target="http://www.nc-raj.ru/netcat_files/Image/P5191608.JPG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://law.kubsu.ru/images/book/crime_law_com5.jp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http://www.nc-raj.ru/netcat_files/Image/foto%201.JPG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http://www.nc-raj.ru/netcat_files/Image/x_c8090f81.jpg" TargetMode="External"/><Relationship Id="rId36" Type="http://schemas.openxmlformats.org/officeDocument/2006/relationships/image" Target="media/image21.emf"/><Relationship Id="rId49" Type="http://schemas.openxmlformats.org/officeDocument/2006/relationships/image" Target="media/image33.jpe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http://www.amic.ru/images/gallery_12-2010/640.234_99_18.jpg" TargetMode="External"/><Relationship Id="rId27" Type="http://schemas.openxmlformats.org/officeDocument/2006/relationships/image" Target="media/image16.jpeg"/><Relationship Id="rId30" Type="http://schemas.openxmlformats.org/officeDocument/2006/relationships/image" Target="http://www.nc-raj.ru/netcat_files/Image/26(1).jpg" TargetMode="External"/><Relationship Id="rId35" Type="http://schemas.openxmlformats.org/officeDocument/2006/relationships/image" Target="media/image20.emf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http://www.gkgazeta.ru/Content/uploadfiles/image/DSC09999.JPG" TargetMode="External"/><Relationship Id="rId8" Type="http://schemas.openxmlformats.org/officeDocument/2006/relationships/footer" Target="footer2.xml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335</TotalTime>
  <Pages>69</Pages>
  <Words>9983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Труды А</dc:title>
  <dc:subject/>
  <dc:creator>user</dc:creator>
  <cp:keywords/>
  <dc:description/>
  <cp:lastModifiedBy>user</cp:lastModifiedBy>
  <cp:revision>20</cp:revision>
  <cp:lastPrinted>2015-02-05T09:10:00Z</cp:lastPrinted>
  <dcterms:created xsi:type="dcterms:W3CDTF">2015-02-05T08:20:00Z</dcterms:created>
  <dcterms:modified xsi:type="dcterms:W3CDTF">2015-03-19T13:06:00Z</dcterms:modified>
</cp:coreProperties>
</file>