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66E" w:rsidRDefault="00F5373F" w:rsidP="00F5373F">
      <w:pPr>
        <w:ind w:firstLine="0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 w:rsidRPr="00F5373F">
        <w:rPr>
          <w:rFonts w:ascii="Times New Roman" w:hAnsi="Times New Roman"/>
          <w:sz w:val="28"/>
          <w:szCs w:val="28"/>
          <w:lang w:val="ru-RU" w:eastAsia="ru-RU" w:bidi="ar-SA"/>
        </w:rPr>
        <w:t xml:space="preserve">МИНИСТЕРСТВО НАУКИ И ВЫСШЕГО ОБРАЗОВАНИЯ </w:t>
      </w:r>
    </w:p>
    <w:p w:rsidR="00F5373F" w:rsidRPr="00F5373F" w:rsidRDefault="00F5373F" w:rsidP="00F5373F">
      <w:pPr>
        <w:ind w:firstLine="0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 w:rsidRPr="00F5373F">
        <w:rPr>
          <w:rFonts w:ascii="Times New Roman" w:hAnsi="Times New Roman"/>
          <w:sz w:val="28"/>
          <w:szCs w:val="28"/>
          <w:lang w:val="ru-RU" w:eastAsia="ru-RU" w:bidi="ar-SA"/>
        </w:rPr>
        <w:t>РОССИЙСКОЙ ФЕДЕРАЦИИ</w:t>
      </w:r>
    </w:p>
    <w:p w:rsidR="00F5373F" w:rsidRPr="00F5373F" w:rsidRDefault="00F5373F" w:rsidP="00F5373F">
      <w:pPr>
        <w:ind w:firstLine="0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 w:rsidRPr="00F5373F">
        <w:rPr>
          <w:rFonts w:ascii="Times New Roman" w:hAnsi="Times New Roman"/>
          <w:sz w:val="28"/>
          <w:szCs w:val="28"/>
          <w:lang w:val="ru-RU" w:eastAsia="ru-RU" w:bidi="ar-SA"/>
        </w:rPr>
        <w:t>Федеральное государственное бюджетное образовательное учреждение</w:t>
      </w:r>
    </w:p>
    <w:p w:rsidR="00F5373F" w:rsidRPr="00F5373F" w:rsidRDefault="00F5373F" w:rsidP="00F5373F">
      <w:pPr>
        <w:ind w:firstLine="0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 w:rsidRPr="00F5373F">
        <w:rPr>
          <w:rFonts w:ascii="Times New Roman" w:hAnsi="Times New Roman"/>
          <w:sz w:val="28"/>
          <w:szCs w:val="28"/>
          <w:lang w:val="ru-RU" w:eastAsia="ru-RU" w:bidi="ar-SA"/>
        </w:rPr>
        <w:t>высшего образования</w:t>
      </w:r>
    </w:p>
    <w:p w:rsidR="00F5373F" w:rsidRPr="00F5373F" w:rsidRDefault="00F5373F" w:rsidP="0036566E">
      <w:pPr>
        <w:ind w:firstLine="0"/>
        <w:jc w:val="center"/>
        <w:rPr>
          <w:rFonts w:ascii="Times New Roman" w:hAnsi="Times New Roman"/>
          <w:b/>
          <w:sz w:val="28"/>
          <w:szCs w:val="28"/>
          <w:lang w:val="ru-RU" w:eastAsia="ru-RU" w:bidi="ar-SA"/>
        </w:rPr>
      </w:pPr>
      <w:r w:rsidRPr="00F5373F">
        <w:rPr>
          <w:rFonts w:ascii="Times New Roman" w:hAnsi="Times New Roman"/>
          <w:sz w:val="28"/>
          <w:szCs w:val="28"/>
          <w:lang w:val="ru-RU" w:eastAsia="ru-RU" w:bidi="ar-SA"/>
        </w:rPr>
        <w:t>«</w:t>
      </w:r>
      <w:r w:rsidR="0036566E">
        <w:rPr>
          <w:rFonts w:ascii="Times New Roman" w:hAnsi="Times New Roman"/>
          <w:b/>
          <w:sz w:val="28"/>
          <w:szCs w:val="28"/>
          <w:lang w:val="ru-RU" w:eastAsia="ru-RU" w:bidi="ar-SA"/>
        </w:rPr>
        <w:t>Кубанский государственный университет»</w:t>
      </w:r>
    </w:p>
    <w:p w:rsidR="00F5373F" w:rsidRDefault="00F5373F" w:rsidP="00F5373F">
      <w:pPr>
        <w:ind w:firstLine="0"/>
        <w:jc w:val="center"/>
        <w:rPr>
          <w:rFonts w:ascii="Times New Roman" w:hAnsi="Times New Roman"/>
          <w:b/>
          <w:sz w:val="28"/>
          <w:szCs w:val="28"/>
          <w:lang w:val="ru-RU" w:eastAsia="ru-RU" w:bidi="ar-SA"/>
        </w:rPr>
      </w:pPr>
      <w:r w:rsidRPr="00F5373F">
        <w:rPr>
          <w:rFonts w:ascii="Times New Roman" w:hAnsi="Times New Roman"/>
          <w:b/>
          <w:sz w:val="28"/>
          <w:szCs w:val="28"/>
          <w:lang w:val="ru-RU" w:eastAsia="ru-RU" w:bidi="ar-SA"/>
        </w:rPr>
        <w:t xml:space="preserve">Филиал в </w:t>
      </w:r>
      <w:proofErr w:type="gramStart"/>
      <w:r w:rsidRPr="00F5373F">
        <w:rPr>
          <w:rFonts w:ascii="Times New Roman" w:hAnsi="Times New Roman"/>
          <w:b/>
          <w:sz w:val="28"/>
          <w:szCs w:val="28"/>
          <w:lang w:val="ru-RU" w:eastAsia="ru-RU" w:bidi="ar-SA"/>
        </w:rPr>
        <w:t>г</w:t>
      </w:r>
      <w:proofErr w:type="gramEnd"/>
      <w:r w:rsidRPr="00F5373F">
        <w:rPr>
          <w:rFonts w:ascii="Times New Roman" w:hAnsi="Times New Roman"/>
          <w:b/>
          <w:sz w:val="28"/>
          <w:szCs w:val="28"/>
          <w:lang w:val="ru-RU" w:eastAsia="ru-RU" w:bidi="ar-SA"/>
        </w:rPr>
        <w:t xml:space="preserve">. Новороссийске </w:t>
      </w:r>
    </w:p>
    <w:p w:rsidR="0036566E" w:rsidRPr="00F5373F" w:rsidRDefault="0036566E" w:rsidP="00F5373F">
      <w:pPr>
        <w:ind w:firstLine="0"/>
        <w:jc w:val="center"/>
        <w:rPr>
          <w:rFonts w:ascii="Times New Roman" w:hAnsi="Times New Roman"/>
          <w:b/>
          <w:sz w:val="28"/>
          <w:szCs w:val="28"/>
          <w:lang w:val="ru-RU" w:eastAsia="ru-RU" w:bidi="ar-SA"/>
        </w:rPr>
      </w:pPr>
    </w:p>
    <w:p w:rsidR="00AE3B33" w:rsidRPr="0036566E" w:rsidRDefault="00F5373F" w:rsidP="00F5373F">
      <w:pPr>
        <w:ind w:firstLine="0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 w:rsidRPr="0036566E">
        <w:rPr>
          <w:rFonts w:ascii="Times New Roman" w:hAnsi="Times New Roman"/>
          <w:sz w:val="28"/>
          <w:szCs w:val="28"/>
          <w:lang w:val="ru-RU" w:eastAsia="ru-RU" w:bidi="ar-SA"/>
        </w:rPr>
        <w:t xml:space="preserve">Кафедра педагогического и филологического образования   </w:t>
      </w:r>
    </w:p>
    <w:p w:rsidR="00F5373F" w:rsidRDefault="00F5373F" w:rsidP="00AE3B33">
      <w:pPr>
        <w:ind w:firstLine="0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36566E" w:rsidRPr="0036566E" w:rsidRDefault="0036566E" w:rsidP="00AE3B33">
      <w:pPr>
        <w:ind w:firstLine="0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AE3B33" w:rsidRPr="00F5373F" w:rsidRDefault="00AE3B33" w:rsidP="00AE3B33">
      <w:pPr>
        <w:ind w:firstLine="0"/>
        <w:jc w:val="center"/>
        <w:rPr>
          <w:rFonts w:ascii="Times New Roman" w:hAnsi="Times New Roman"/>
          <w:b/>
          <w:sz w:val="28"/>
          <w:szCs w:val="28"/>
          <w:lang w:val="ru-RU" w:eastAsia="ru-RU" w:bidi="ar-SA"/>
        </w:rPr>
      </w:pPr>
      <w:r w:rsidRPr="00F5373F">
        <w:rPr>
          <w:rFonts w:ascii="Times New Roman" w:hAnsi="Times New Roman"/>
          <w:b/>
          <w:sz w:val="28"/>
          <w:szCs w:val="28"/>
          <w:lang w:val="ru-RU" w:eastAsia="ru-RU" w:bidi="ar-SA"/>
        </w:rPr>
        <w:t xml:space="preserve">ОТЧЕТ </w:t>
      </w:r>
    </w:p>
    <w:p w:rsidR="00AE3B33" w:rsidRPr="00F5373F" w:rsidRDefault="00AE3B33" w:rsidP="00AE3B33">
      <w:pPr>
        <w:ind w:firstLine="0"/>
        <w:jc w:val="center"/>
        <w:rPr>
          <w:rFonts w:ascii="Times New Roman" w:hAnsi="Times New Roman"/>
          <w:b/>
          <w:sz w:val="28"/>
          <w:szCs w:val="28"/>
          <w:lang w:val="ru-RU" w:eastAsia="ru-RU" w:bidi="ar-SA"/>
        </w:rPr>
      </w:pPr>
    </w:p>
    <w:p w:rsidR="00AE3B33" w:rsidRPr="00F5373F" w:rsidRDefault="00AE3B33" w:rsidP="00AE3B33">
      <w:pPr>
        <w:ind w:firstLine="0"/>
        <w:jc w:val="center"/>
        <w:rPr>
          <w:rFonts w:ascii="Times New Roman" w:hAnsi="Times New Roman"/>
          <w:b/>
          <w:sz w:val="28"/>
          <w:szCs w:val="28"/>
          <w:lang w:val="ru-RU" w:eastAsia="ru-RU" w:bidi="ar-SA"/>
        </w:rPr>
      </w:pPr>
      <w:r w:rsidRPr="00F5373F">
        <w:rPr>
          <w:rFonts w:ascii="Times New Roman" w:hAnsi="Times New Roman"/>
          <w:b/>
          <w:sz w:val="28"/>
          <w:szCs w:val="28"/>
          <w:lang w:val="ru-RU" w:eastAsia="ru-RU" w:bidi="ar-SA"/>
        </w:rPr>
        <w:t xml:space="preserve">по производственной </w:t>
      </w:r>
      <w:r w:rsidR="00275883" w:rsidRPr="00F5373F">
        <w:rPr>
          <w:rFonts w:ascii="Times New Roman" w:hAnsi="Times New Roman"/>
          <w:b/>
          <w:sz w:val="28"/>
          <w:szCs w:val="28"/>
          <w:lang w:val="ru-RU" w:eastAsia="ru-RU" w:bidi="ar-SA"/>
        </w:rPr>
        <w:t xml:space="preserve">практике </w:t>
      </w:r>
      <w:r w:rsidRPr="00F5373F">
        <w:rPr>
          <w:rFonts w:ascii="Times New Roman" w:hAnsi="Times New Roman"/>
          <w:b/>
          <w:sz w:val="28"/>
          <w:szCs w:val="28"/>
          <w:lang w:val="ru-RU" w:eastAsia="ru-RU" w:bidi="ar-SA"/>
        </w:rPr>
        <w:t>(</w:t>
      </w:r>
      <w:r w:rsidR="0036566E">
        <w:rPr>
          <w:rFonts w:ascii="Times New Roman" w:hAnsi="Times New Roman"/>
          <w:b/>
          <w:sz w:val="28"/>
          <w:szCs w:val="28"/>
          <w:lang w:val="ru-RU" w:eastAsia="ru-RU" w:bidi="ar-SA"/>
        </w:rPr>
        <w:t>педагогической</w:t>
      </w:r>
      <w:r w:rsidRPr="00F5373F">
        <w:rPr>
          <w:rFonts w:ascii="Times New Roman" w:hAnsi="Times New Roman"/>
          <w:b/>
          <w:sz w:val="28"/>
          <w:szCs w:val="28"/>
          <w:lang w:val="ru-RU" w:eastAsia="ru-RU" w:bidi="ar-SA"/>
        </w:rPr>
        <w:t xml:space="preserve">) </w:t>
      </w:r>
    </w:p>
    <w:p w:rsidR="00AE3B33" w:rsidRPr="00AE3B33" w:rsidRDefault="00AE3B33" w:rsidP="00AE3B33">
      <w:pPr>
        <w:ind w:firstLine="0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AE3B33" w:rsidRPr="00AE3B33" w:rsidRDefault="00AE3B33" w:rsidP="00AE3B33">
      <w:pPr>
        <w:ind w:firstLine="0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AE3B33" w:rsidRPr="00AE3B33" w:rsidRDefault="00AE3B33" w:rsidP="00AE3B33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AE3B33" w:rsidRPr="00AE3B33" w:rsidRDefault="00AE3B33" w:rsidP="003E62B0">
      <w:pPr>
        <w:spacing w:line="360" w:lineRule="auto"/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  <w:r w:rsidRPr="00AE3B33">
        <w:rPr>
          <w:rFonts w:ascii="Times New Roman" w:hAnsi="Times New Roman"/>
          <w:sz w:val="28"/>
          <w:szCs w:val="28"/>
          <w:lang w:val="ru-RU" w:eastAsia="ru-RU" w:bidi="ar-SA"/>
        </w:rPr>
        <w:t xml:space="preserve">Объект практики: </w:t>
      </w:r>
      <w:r w:rsidR="003E62B0" w:rsidRPr="00616A9B">
        <w:rPr>
          <w:rFonts w:ascii="Times New Roman" w:hAnsi="Times New Roman"/>
          <w:sz w:val="28"/>
          <w:szCs w:val="28"/>
          <w:u w:val="single"/>
          <w:lang w:val="ru-RU" w:eastAsia="ru-RU" w:bidi="ar-SA"/>
        </w:rPr>
        <w:t>кафедра педагогического и филологического образования филиала</w:t>
      </w:r>
      <w:r w:rsidR="00616A9B" w:rsidRPr="00616A9B">
        <w:rPr>
          <w:rFonts w:ascii="Times New Roman" w:hAnsi="Times New Roman"/>
          <w:sz w:val="28"/>
          <w:szCs w:val="28"/>
          <w:u w:val="single"/>
          <w:lang w:val="ru-RU" w:eastAsia="ru-RU" w:bidi="ar-SA"/>
        </w:rPr>
        <w:t xml:space="preserve"> ФГБОУ</w:t>
      </w:r>
      <w:r w:rsidR="003E62B0" w:rsidRPr="00616A9B">
        <w:rPr>
          <w:rFonts w:ascii="Times New Roman" w:hAnsi="Times New Roman"/>
          <w:sz w:val="28"/>
          <w:szCs w:val="28"/>
          <w:u w:val="single"/>
          <w:lang w:val="ru-RU" w:eastAsia="ru-RU" w:bidi="ar-SA"/>
        </w:rPr>
        <w:t xml:space="preserve"> </w:t>
      </w:r>
      <w:r w:rsidR="00616A9B" w:rsidRPr="00616A9B">
        <w:rPr>
          <w:rFonts w:ascii="Times New Roman" w:hAnsi="Times New Roman"/>
          <w:sz w:val="28"/>
          <w:szCs w:val="28"/>
          <w:u w:val="single"/>
          <w:lang w:val="ru-RU" w:eastAsia="ru-RU" w:bidi="ar-SA"/>
        </w:rPr>
        <w:t xml:space="preserve"> ВО </w:t>
      </w:r>
      <w:r w:rsidR="003E62B0" w:rsidRPr="00616A9B">
        <w:rPr>
          <w:rFonts w:ascii="Times New Roman" w:hAnsi="Times New Roman"/>
          <w:sz w:val="28"/>
          <w:szCs w:val="28"/>
          <w:u w:val="single"/>
          <w:lang w:val="ru-RU" w:eastAsia="ru-RU" w:bidi="ar-SA"/>
        </w:rPr>
        <w:t>«</w:t>
      </w:r>
      <w:proofErr w:type="spellStart"/>
      <w:r w:rsidR="003E62B0" w:rsidRPr="00616A9B">
        <w:rPr>
          <w:rFonts w:ascii="Times New Roman" w:hAnsi="Times New Roman"/>
          <w:sz w:val="28"/>
          <w:szCs w:val="28"/>
          <w:u w:val="single"/>
          <w:lang w:val="ru-RU" w:eastAsia="ru-RU" w:bidi="ar-SA"/>
        </w:rPr>
        <w:t>КубГУ</w:t>
      </w:r>
      <w:proofErr w:type="spellEnd"/>
      <w:r w:rsidR="003E62B0" w:rsidRPr="00616A9B">
        <w:rPr>
          <w:rFonts w:ascii="Times New Roman" w:hAnsi="Times New Roman"/>
          <w:sz w:val="28"/>
          <w:szCs w:val="28"/>
          <w:u w:val="single"/>
          <w:lang w:val="ru-RU" w:eastAsia="ru-RU" w:bidi="ar-SA"/>
        </w:rPr>
        <w:t xml:space="preserve">» в </w:t>
      </w:r>
      <w:proofErr w:type="gramStart"/>
      <w:r w:rsidR="003E62B0" w:rsidRPr="00616A9B">
        <w:rPr>
          <w:rFonts w:ascii="Times New Roman" w:hAnsi="Times New Roman"/>
          <w:sz w:val="28"/>
          <w:szCs w:val="28"/>
          <w:u w:val="single"/>
          <w:lang w:val="ru-RU" w:eastAsia="ru-RU" w:bidi="ar-SA"/>
        </w:rPr>
        <w:t>г</w:t>
      </w:r>
      <w:proofErr w:type="gramEnd"/>
      <w:r w:rsidR="003E62B0" w:rsidRPr="00616A9B">
        <w:rPr>
          <w:rFonts w:ascii="Times New Roman" w:hAnsi="Times New Roman"/>
          <w:sz w:val="28"/>
          <w:szCs w:val="28"/>
          <w:u w:val="single"/>
          <w:lang w:val="ru-RU" w:eastAsia="ru-RU" w:bidi="ar-SA"/>
        </w:rPr>
        <w:t>. Новороссийске</w:t>
      </w:r>
    </w:p>
    <w:p w:rsidR="00AE3B33" w:rsidRPr="00AE3B33" w:rsidRDefault="00AE3B33" w:rsidP="00AE3B33">
      <w:pPr>
        <w:spacing w:line="276" w:lineRule="auto"/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AE3B33" w:rsidRPr="00AE3B33" w:rsidRDefault="00AE3B33" w:rsidP="00AE3B33">
      <w:pPr>
        <w:spacing w:line="276" w:lineRule="auto"/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  <w:r w:rsidRPr="00AE3B33"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="009F0E54">
        <w:rPr>
          <w:rFonts w:ascii="Times New Roman" w:hAnsi="Times New Roman"/>
          <w:sz w:val="28"/>
          <w:szCs w:val="28"/>
          <w:lang w:val="ru-RU" w:eastAsia="ru-RU" w:bidi="ar-SA"/>
        </w:rPr>
        <w:t>Обучающийся</w:t>
      </w:r>
      <w:r w:rsidRPr="00AE3B33"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="00BE137E">
        <w:rPr>
          <w:rFonts w:ascii="Times New Roman" w:hAnsi="Times New Roman"/>
          <w:sz w:val="28"/>
          <w:szCs w:val="28"/>
          <w:lang w:val="ru-RU" w:eastAsia="ru-RU" w:bidi="ar-SA"/>
        </w:rPr>
        <w:t>4</w:t>
      </w:r>
      <w:r w:rsidRPr="00AE3B33">
        <w:rPr>
          <w:rFonts w:ascii="Times New Roman" w:hAnsi="Times New Roman"/>
          <w:sz w:val="28"/>
          <w:szCs w:val="28"/>
          <w:lang w:val="ru-RU" w:eastAsia="ru-RU" w:bidi="ar-SA"/>
        </w:rPr>
        <w:t xml:space="preserve"> курса ОФО </w:t>
      </w:r>
    </w:p>
    <w:p w:rsidR="00AE3B33" w:rsidRPr="00AE3B33" w:rsidRDefault="00AE3B33" w:rsidP="00AE3B33">
      <w:pPr>
        <w:widowControl w:val="0"/>
        <w:autoSpaceDE w:val="0"/>
        <w:autoSpaceDN w:val="0"/>
        <w:adjustRightInd w:val="0"/>
        <w:spacing w:line="360" w:lineRule="auto"/>
        <w:ind w:right="-1" w:hanging="142"/>
        <w:rPr>
          <w:rFonts w:ascii="Times New Roman" w:hAnsi="Times New Roman"/>
          <w:sz w:val="28"/>
          <w:szCs w:val="28"/>
          <w:lang w:val="ru-RU" w:eastAsia="ru-RU" w:bidi="ar-SA"/>
        </w:rPr>
      </w:pPr>
      <w:r w:rsidRPr="00AE3B33">
        <w:rPr>
          <w:rFonts w:ascii="Times New Roman" w:hAnsi="Times New Roman"/>
          <w:sz w:val="28"/>
          <w:szCs w:val="28"/>
          <w:lang w:val="ru-RU" w:eastAsia="ru-RU" w:bidi="ar-SA"/>
        </w:rPr>
        <w:t xml:space="preserve">   Направление 44.03.01 «Педагогическое образование» </w:t>
      </w:r>
    </w:p>
    <w:p w:rsidR="00AE3B33" w:rsidRPr="00AE3B33" w:rsidRDefault="00AE3B33" w:rsidP="00AE3B33">
      <w:pPr>
        <w:widowControl w:val="0"/>
        <w:autoSpaceDE w:val="0"/>
        <w:autoSpaceDN w:val="0"/>
        <w:adjustRightInd w:val="0"/>
        <w:spacing w:line="360" w:lineRule="auto"/>
        <w:ind w:right="-1" w:hanging="142"/>
        <w:rPr>
          <w:rFonts w:ascii="Times New Roman" w:hAnsi="Times New Roman"/>
          <w:sz w:val="28"/>
          <w:szCs w:val="28"/>
          <w:lang w:val="ru-RU" w:eastAsia="ru-RU" w:bidi="ar-SA"/>
        </w:rPr>
      </w:pPr>
      <w:r w:rsidRPr="00AE3B33">
        <w:rPr>
          <w:rFonts w:ascii="Times New Roman" w:hAnsi="Times New Roman"/>
          <w:sz w:val="28"/>
          <w:szCs w:val="28"/>
          <w:lang w:val="ru-RU" w:eastAsia="ru-RU" w:bidi="ar-SA"/>
        </w:rPr>
        <w:t xml:space="preserve">   Профиль изобразит</w:t>
      </w:r>
      <w:r w:rsidR="000E24B3">
        <w:rPr>
          <w:rFonts w:ascii="Times New Roman" w:hAnsi="Times New Roman"/>
          <w:sz w:val="28"/>
          <w:szCs w:val="28"/>
          <w:lang w:val="ru-RU" w:eastAsia="ru-RU" w:bidi="ar-SA"/>
        </w:rPr>
        <w:t xml:space="preserve">ельное искусство         </w:t>
      </w:r>
      <w:r w:rsidRPr="00AE3B33">
        <w:rPr>
          <w:rFonts w:ascii="Times New Roman" w:hAnsi="Times New Roman"/>
          <w:sz w:val="28"/>
          <w:szCs w:val="28"/>
          <w:lang w:val="ru-RU" w:eastAsia="ru-RU" w:bidi="ar-SA"/>
        </w:rPr>
        <w:t xml:space="preserve">_____________   </w:t>
      </w:r>
      <w:r w:rsidR="00C50131">
        <w:rPr>
          <w:rFonts w:ascii="Times New Roman" w:hAnsi="Times New Roman"/>
          <w:sz w:val="28"/>
          <w:szCs w:val="28"/>
          <w:lang w:val="ru-RU" w:eastAsia="ru-RU" w:bidi="ar-SA"/>
        </w:rPr>
        <w:t>В.В. Моисеенкова</w:t>
      </w:r>
      <w:r w:rsidRPr="00AE3B33">
        <w:rPr>
          <w:rFonts w:ascii="Times New Roman" w:hAnsi="Times New Roman"/>
          <w:sz w:val="28"/>
          <w:szCs w:val="28"/>
          <w:lang w:val="ru-RU" w:eastAsia="ru-RU" w:bidi="ar-SA"/>
        </w:rPr>
        <w:tab/>
      </w:r>
      <w:r w:rsidRPr="00AE3B33">
        <w:rPr>
          <w:rFonts w:ascii="Times New Roman" w:hAnsi="Times New Roman"/>
          <w:sz w:val="24"/>
          <w:szCs w:val="24"/>
          <w:vertAlign w:val="superscript"/>
          <w:lang w:val="ru-RU" w:eastAsia="ru-RU" w:bidi="ar-SA"/>
        </w:rPr>
        <w:tab/>
      </w:r>
      <w:r w:rsidRPr="00AE3B33">
        <w:rPr>
          <w:rFonts w:ascii="Times New Roman" w:hAnsi="Times New Roman"/>
          <w:sz w:val="24"/>
          <w:szCs w:val="24"/>
          <w:vertAlign w:val="superscript"/>
          <w:lang w:val="ru-RU" w:eastAsia="ru-RU" w:bidi="ar-SA"/>
        </w:rPr>
        <w:tab/>
      </w:r>
    </w:p>
    <w:p w:rsidR="00AE3B33" w:rsidRPr="00AE3B33" w:rsidRDefault="00AE3B33" w:rsidP="00AE3B33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  <w:r w:rsidRPr="00AE3B33"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</w:p>
    <w:p w:rsidR="003E62B0" w:rsidRDefault="00AE3B33" w:rsidP="00AE3B33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  <w:r w:rsidRPr="00AE3B33">
        <w:rPr>
          <w:rFonts w:ascii="Times New Roman" w:hAnsi="Times New Roman"/>
          <w:sz w:val="28"/>
          <w:szCs w:val="28"/>
          <w:lang w:val="ru-RU" w:eastAsia="ru-RU" w:bidi="ar-SA"/>
        </w:rPr>
        <w:t xml:space="preserve"> Руководитель практики</w:t>
      </w:r>
    </w:p>
    <w:p w:rsidR="00AE3B33" w:rsidRPr="00AE3B33" w:rsidRDefault="00AE3B33" w:rsidP="00AE3B33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  <w:r w:rsidRPr="00AE3B33"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="003E62B0">
        <w:rPr>
          <w:rFonts w:ascii="Times New Roman" w:hAnsi="Times New Roman"/>
          <w:sz w:val="28"/>
          <w:szCs w:val="28"/>
          <w:lang w:val="ru-RU" w:eastAsia="ru-RU" w:bidi="ar-SA"/>
        </w:rPr>
        <w:t>о</w:t>
      </w:r>
      <w:r w:rsidRPr="00AE3B33">
        <w:rPr>
          <w:rFonts w:ascii="Times New Roman" w:hAnsi="Times New Roman"/>
          <w:sz w:val="28"/>
          <w:szCs w:val="28"/>
          <w:lang w:val="ru-RU" w:eastAsia="ru-RU" w:bidi="ar-SA"/>
        </w:rPr>
        <w:t>т</w:t>
      </w:r>
      <w:r w:rsidR="003E62B0">
        <w:rPr>
          <w:rFonts w:ascii="Times New Roman" w:hAnsi="Times New Roman"/>
          <w:sz w:val="28"/>
          <w:szCs w:val="28"/>
          <w:lang w:val="ru-RU" w:eastAsia="ru-RU" w:bidi="ar-SA"/>
        </w:rPr>
        <w:t xml:space="preserve"> профильной </w:t>
      </w:r>
      <w:r w:rsidRPr="00AE3B33">
        <w:rPr>
          <w:rFonts w:ascii="Times New Roman" w:hAnsi="Times New Roman"/>
          <w:sz w:val="28"/>
          <w:szCs w:val="28"/>
          <w:lang w:val="ru-RU" w:eastAsia="ru-RU" w:bidi="ar-SA"/>
        </w:rPr>
        <w:t xml:space="preserve"> организации:</w:t>
      </w:r>
    </w:p>
    <w:p w:rsidR="00AE3B33" w:rsidRDefault="00AE3B33" w:rsidP="00AE3B33">
      <w:pPr>
        <w:ind w:firstLine="0"/>
        <w:rPr>
          <w:rFonts w:ascii="Times New Roman" w:hAnsi="Times New Roman"/>
          <w:sz w:val="12"/>
          <w:szCs w:val="12"/>
          <w:lang w:val="ru-RU" w:eastAsia="ru-RU" w:bidi="ar-SA"/>
        </w:rPr>
      </w:pPr>
    </w:p>
    <w:p w:rsidR="003E62B0" w:rsidRPr="00AE3B33" w:rsidRDefault="003E62B0" w:rsidP="00AE3B33">
      <w:pPr>
        <w:ind w:firstLine="0"/>
        <w:rPr>
          <w:rFonts w:ascii="Times New Roman" w:hAnsi="Times New Roman"/>
          <w:sz w:val="12"/>
          <w:szCs w:val="12"/>
          <w:lang w:val="ru-RU" w:eastAsia="ru-RU" w:bidi="ar-SA"/>
        </w:rPr>
      </w:pPr>
    </w:p>
    <w:p w:rsidR="000E24B3" w:rsidRPr="00616A9B" w:rsidRDefault="003E62B0" w:rsidP="000E24B3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  <w:proofErr w:type="spellStart"/>
      <w:r>
        <w:rPr>
          <w:rFonts w:ascii="Times New Roman" w:hAnsi="Times New Roman"/>
          <w:sz w:val="28"/>
          <w:szCs w:val="28"/>
          <w:lang w:val="ru-RU" w:eastAsia="ru-RU" w:bidi="ar-SA"/>
        </w:rPr>
        <w:t>Заведущая</w:t>
      </w:r>
      <w:proofErr w:type="spellEnd"/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кафедрой ПФО </w:t>
      </w:r>
      <w:r w:rsidR="00616A9B">
        <w:rPr>
          <w:rFonts w:ascii="Times New Roman" w:hAnsi="Times New Roman"/>
          <w:sz w:val="28"/>
          <w:szCs w:val="28"/>
          <w:lang w:val="ru-RU" w:eastAsia="ru-RU" w:bidi="ar-SA"/>
        </w:rPr>
        <w:t xml:space="preserve"> филиала ФГБОУ  ВО «</w:t>
      </w:r>
      <w:proofErr w:type="spellStart"/>
      <w:r w:rsidR="00616A9B">
        <w:rPr>
          <w:rFonts w:ascii="Times New Roman" w:hAnsi="Times New Roman"/>
          <w:sz w:val="28"/>
          <w:szCs w:val="28"/>
          <w:lang w:val="ru-RU" w:eastAsia="ru-RU" w:bidi="ar-SA"/>
        </w:rPr>
        <w:t>КубГУ</w:t>
      </w:r>
      <w:proofErr w:type="spellEnd"/>
      <w:r w:rsidR="00616A9B">
        <w:rPr>
          <w:rFonts w:ascii="Times New Roman" w:hAnsi="Times New Roman"/>
          <w:sz w:val="28"/>
          <w:szCs w:val="28"/>
          <w:lang w:val="ru-RU" w:eastAsia="ru-RU" w:bidi="ar-SA"/>
        </w:rPr>
        <w:t>» в г</w:t>
      </w:r>
      <w:proofErr w:type="gramStart"/>
      <w:r w:rsidR="00616A9B">
        <w:rPr>
          <w:rFonts w:ascii="Times New Roman" w:hAnsi="Times New Roman"/>
          <w:sz w:val="28"/>
          <w:szCs w:val="28"/>
          <w:lang w:val="ru-RU" w:eastAsia="ru-RU" w:bidi="ar-SA"/>
        </w:rPr>
        <w:t>.</w:t>
      </w:r>
      <w:r>
        <w:rPr>
          <w:rFonts w:ascii="Times New Roman" w:hAnsi="Times New Roman"/>
          <w:sz w:val="28"/>
          <w:szCs w:val="28"/>
          <w:lang w:val="ru-RU" w:eastAsia="ru-RU" w:bidi="ar-SA"/>
        </w:rPr>
        <w:t>Н</w:t>
      </w:r>
      <w:proofErr w:type="gramEnd"/>
      <w:r>
        <w:rPr>
          <w:rFonts w:ascii="Times New Roman" w:hAnsi="Times New Roman"/>
          <w:sz w:val="28"/>
          <w:szCs w:val="28"/>
          <w:lang w:val="ru-RU" w:eastAsia="ru-RU" w:bidi="ar-SA"/>
        </w:rPr>
        <w:t>овороссийске</w:t>
      </w:r>
      <w:r w:rsidR="000E24B3"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proofErr w:type="spellStart"/>
      <w:r w:rsidR="00616A9B">
        <w:rPr>
          <w:rFonts w:ascii="Times New Roman" w:hAnsi="Times New Roman"/>
          <w:sz w:val="28"/>
          <w:szCs w:val="28"/>
          <w:lang w:val="ru-RU" w:eastAsia="ru-RU" w:bidi="ar-SA"/>
        </w:rPr>
        <w:t>канд.филол</w:t>
      </w:r>
      <w:proofErr w:type="spellEnd"/>
      <w:r w:rsidR="00616A9B">
        <w:rPr>
          <w:rFonts w:ascii="Times New Roman" w:hAnsi="Times New Roman"/>
          <w:sz w:val="28"/>
          <w:szCs w:val="28"/>
          <w:lang w:val="ru-RU" w:eastAsia="ru-RU" w:bidi="ar-SA"/>
        </w:rPr>
        <w:t xml:space="preserve">. </w:t>
      </w:r>
      <w:proofErr w:type="spellStart"/>
      <w:r w:rsidR="00616A9B">
        <w:rPr>
          <w:rFonts w:ascii="Times New Roman" w:hAnsi="Times New Roman"/>
          <w:sz w:val="28"/>
          <w:szCs w:val="28"/>
          <w:lang w:val="ru-RU" w:eastAsia="ru-RU" w:bidi="ar-SA"/>
        </w:rPr>
        <w:t>наук,доцент</w:t>
      </w:r>
      <w:proofErr w:type="spellEnd"/>
      <w:r w:rsidR="00616A9B">
        <w:rPr>
          <w:rFonts w:ascii="Times New Roman" w:hAnsi="Times New Roman"/>
          <w:sz w:val="28"/>
          <w:szCs w:val="28"/>
          <w:lang w:val="ru-RU" w:eastAsia="ru-RU" w:bidi="ar-SA"/>
        </w:rPr>
        <w:t xml:space="preserve">                                                     </w:t>
      </w:r>
      <w:r w:rsidR="000E24B3" w:rsidRPr="00AE3B33">
        <w:rPr>
          <w:rFonts w:ascii="Times New Roman" w:hAnsi="Times New Roman"/>
          <w:sz w:val="28"/>
          <w:szCs w:val="28"/>
          <w:lang w:val="ru-RU" w:eastAsia="ru-RU" w:bidi="ar-SA"/>
        </w:rPr>
        <w:t>______</w:t>
      </w:r>
      <w:r w:rsidR="000E24B3">
        <w:rPr>
          <w:rFonts w:ascii="Times New Roman" w:hAnsi="Times New Roman"/>
          <w:sz w:val="28"/>
          <w:szCs w:val="28"/>
          <w:lang w:val="ru-RU" w:eastAsia="ru-RU" w:bidi="ar-SA"/>
        </w:rPr>
        <w:t>О.В. Вахонина</w:t>
      </w:r>
      <w:r w:rsidR="000E24B3">
        <w:rPr>
          <w:rFonts w:ascii="Times New Roman" w:hAnsi="Times New Roman"/>
          <w:sz w:val="28"/>
          <w:szCs w:val="28"/>
          <w:u w:val="single"/>
          <w:lang w:val="ru-RU" w:eastAsia="ru-RU" w:bidi="ar-SA"/>
        </w:rPr>
        <w:t xml:space="preserve"> </w:t>
      </w:r>
    </w:p>
    <w:p w:rsidR="00AE3B33" w:rsidRDefault="00AE3B33" w:rsidP="00AE3B33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3E62B0" w:rsidRPr="003E62B0" w:rsidRDefault="003E62B0" w:rsidP="003E62B0">
      <w:pPr>
        <w:ind w:firstLine="0"/>
        <w:jc w:val="center"/>
        <w:rPr>
          <w:rFonts w:ascii="Times New Roman" w:hAnsi="Times New Roman"/>
          <w:sz w:val="28"/>
          <w:szCs w:val="28"/>
          <w:u w:val="single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                                                                                    </w:t>
      </w:r>
    </w:p>
    <w:p w:rsidR="003E62B0" w:rsidRDefault="003E62B0" w:rsidP="00B80948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3E62B0" w:rsidRDefault="00B80948" w:rsidP="003E62B0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  <w:r w:rsidRPr="00B80948">
        <w:rPr>
          <w:rFonts w:ascii="Times New Roman" w:hAnsi="Times New Roman"/>
          <w:sz w:val="28"/>
          <w:szCs w:val="28"/>
          <w:lang w:val="ru-RU" w:eastAsia="ru-RU" w:bidi="ar-SA"/>
        </w:rPr>
        <w:t xml:space="preserve">Руководитель практики от </w:t>
      </w:r>
      <w:r w:rsidR="003E62B0">
        <w:rPr>
          <w:rFonts w:ascii="Times New Roman" w:hAnsi="Times New Roman"/>
          <w:sz w:val="28"/>
          <w:szCs w:val="28"/>
          <w:lang w:val="ru-RU" w:eastAsia="ru-RU" w:bidi="ar-SA"/>
        </w:rPr>
        <w:t>филиала ФГБОУ</w:t>
      </w:r>
      <w:r w:rsidR="003E62B0" w:rsidRPr="003E62B0"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</w:p>
    <w:p w:rsidR="000E24B3" w:rsidRDefault="003E62B0" w:rsidP="003E62B0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>ВО «</w:t>
      </w:r>
      <w:proofErr w:type="spellStart"/>
      <w:r>
        <w:rPr>
          <w:rFonts w:ascii="Times New Roman" w:hAnsi="Times New Roman"/>
          <w:sz w:val="28"/>
          <w:szCs w:val="28"/>
          <w:lang w:val="ru-RU" w:eastAsia="ru-RU" w:bidi="ar-SA"/>
        </w:rPr>
        <w:t>КубГУ</w:t>
      </w:r>
      <w:proofErr w:type="spellEnd"/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» в </w:t>
      </w:r>
      <w:proofErr w:type="gramStart"/>
      <w:r>
        <w:rPr>
          <w:rFonts w:ascii="Times New Roman" w:hAnsi="Times New Roman"/>
          <w:sz w:val="28"/>
          <w:szCs w:val="28"/>
          <w:lang w:val="ru-RU" w:eastAsia="ru-RU" w:bidi="ar-SA"/>
        </w:rPr>
        <w:t>г</w:t>
      </w:r>
      <w:proofErr w:type="gramEnd"/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. Новороссийске, </w:t>
      </w:r>
    </w:p>
    <w:p w:rsidR="000E24B3" w:rsidRDefault="00B80948" w:rsidP="003E62B0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  <w:r w:rsidRPr="00B80948">
        <w:rPr>
          <w:rFonts w:ascii="Times New Roman" w:hAnsi="Times New Roman"/>
          <w:sz w:val="28"/>
          <w:szCs w:val="28"/>
          <w:lang w:val="ru-RU" w:eastAsia="ru-RU" w:bidi="ar-SA"/>
        </w:rPr>
        <w:t>канд.</w:t>
      </w:r>
      <w:r w:rsidR="003E62B0"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proofErr w:type="spellStart"/>
      <w:r w:rsidRPr="00B80948">
        <w:rPr>
          <w:rFonts w:ascii="Times New Roman" w:hAnsi="Times New Roman"/>
          <w:sz w:val="28"/>
          <w:szCs w:val="28"/>
          <w:lang w:val="ru-RU" w:eastAsia="ru-RU" w:bidi="ar-SA"/>
        </w:rPr>
        <w:t>пед</w:t>
      </w:r>
      <w:proofErr w:type="spellEnd"/>
      <w:r w:rsidRPr="00B80948">
        <w:rPr>
          <w:rFonts w:ascii="Times New Roman" w:hAnsi="Times New Roman"/>
          <w:sz w:val="28"/>
          <w:szCs w:val="28"/>
          <w:lang w:val="ru-RU" w:eastAsia="ru-RU" w:bidi="ar-SA"/>
        </w:rPr>
        <w:t>.</w:t>
      </w:r>
      <w:r w:rsidR="003E62B0"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Pr="00B80948">
        <w:rPr>
          <w:rFonts w:ascii="Times New Roman" w:hAnsi="Times New Roman"/>
          <w:sz w:val="28"/>
          <w:szCs w:val="28"/>
          <w:lang w:val="ru-RU" w:eastAsia="ru-RU" w:bidi="ar-SA"/>
        </w:rPr>
        <w:t xml:space="preserve">наук, доцент, </w:t>
      </w:r>
    </w:p>
    <w:p w:rsidR="00B80948" w:rsidRPr="00B80948" w:rsidRDefault="00B80948" w:rsidP="003E62B0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  <w:r w:rsidRPr="00B80948">
        <w:rPr>
          <w:rFonts w:ascii="Times New Roman" w:hAnsi="Times New Roman"/>
          <w:sz w:val="28"/>
          <w:szCs w:val="28"/>
          <w:lang w:val="ru-RU" w:eastAsia="ru-RU" w:bidi="ar-SA"/>
        </w:rPr>
        <w:t>профессо</w:t>
      </w:r>
      <w:r w:rsidR="000E24B3">
        <w:rPr>
          <w:rFonts w:ascii="Times New Roman" w:hAnsi="Times New Roman"/>
          <w:sz w:val="28"/>
          <w:szCs w:val="28"/>
          <w:lang w:val="ru-RU" w:eastAsia="ru-RU" w:bidi="ar-SA"/>
        </w:rPr>
        <w:t>р кафедры живописи и композиции _____________</w:t>
      </w:r>
      <w:r w:rsidRPr="00B80948">
        <w:rPr>
          <w:rFonts w:ascii="Times New Roman" w:hAnsi="Times New Roman"/>
          <w:sz w:val="28"/>
          <w:szCs w:val="28"/>
          <w:lang w:val="ru-RU" w:eastAsia="ru-RU" w:bidi="ar-SA"/>
        </w:rPr>
        <w:t>В.И. Денисенко</w:t>
      </w:r>
    </w:p>
    <w:p w:rsidR="00B80948" w:rsidRDefault="00B80948" w:rsidP="00B80948">
      <w:pPr>
        <w:ind w:firstLine="0"/>
        <w:rPr>
          <w:rFonts w:ascii="Times New Roman" w:hAnsi="Times New Roman"/>
          <w:sz w:val="28"/>
          <w:szCs w:val="28"/>
          <w:vertAlign w:val="superscript"/>
          <w:lang w:val="ru-RU" w:eastAsia="ru-RU" w:bidi="ar-SA"/>
        </w:rPr>
      </w:pPr>
    </w:p>
    <w:p w:rsidR="003E62B0" w:rsidRPr="00B80948" w:rsidRDefault="003E62B0" w:rsidP="00B80948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3E62B0" w:rsidRDefault="003E62B0" w:rsidP="00AE3B33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3E62B0" w:rsidRDefault="003E62B0" w:rsidP="00AE3B33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AE3B33" w:rsidRDefault="00AE3B33" w:rsidP="00AE3B33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3E62B0" w:rsidRPr="00F5373F" w:rsidRDefault="003E62B0" w:rsidP="009F0E54">
      <w:pPr>
        <w:ind w:firstLine="0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>Краснодар 2020</w:t>
      </w:r>
    </w:p>
    <w:p w:rsidR="00180094" w:rsidRPr="00F5373F" w:rsidRDefault="00A779F4" w:rsidP="008A2C16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5373F">
        <w:rPr>
          <w:rFonts w:ascii="Times New Roman" w:hAnsi="Times New Roman"/>
          <w:b/>
          <w:sz w:val="28"/>
          <w:szCs w:val="28"/>
          <w:lang w:val="ru-RU"/>
        </w:rPr>
        <w:lastRenderedPageBreak/>
        <w:t>СОДЕРЖАНИЕ</w:t>
      </w:r>
    </w:p>
    <w:tbl>
      <w:tblPr>
        <w:tblStyle w:val="aff0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2"/>
        <w:gridCol w:w="992"/>
        <w:gridCol w:w="7938"/>
        <w:gridCol w:w="567"/>
      </w:tblGrid>
      <w:tr w:rsidR="004B13D0" w:rsidTr="00D46D58">
        <w:tc>
          <w:tcPr>
            <w:tcW w:w="1384" w:type="dxa"/>
            <w:gridSpan w:val="2"/>
          </w:tcPr>
          <w:p w:rsidR="004B13D0" w:rsidRDefault="004B13D0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Введение</w:t>
            </w:r>
          </w:p>
        </w:tc>
        <w:tc>
          <w:tcPr>
            <w:tcW w:w="7938" w:type="dxa"/>
          </w:tcPr>
          <w:p w:rsidR="004B13D0" w:rsidRDefault="004B13D0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…..………………………………..…………………………………</w:t>
            </w:r>
          </w:p>
        </w:tc>
        <w:tc>
          <w:tcPr>
            <w:tcW w:w="567" w:type="dxa"/>
          </w:tcPr>
          <w:p w:rsidR="004B13D0" w:rsidRPr="004B13D0" w:rsidRDefault="004B13D0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B13D0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</w:tr>
      <w:tr w:rsidR="004B13D0" w:rsidTr="00D46D58">
        <w:tc>
          <w:tcPr>
            <w:tcW w:w="392" w:type="dxa"/>
          </w:tcPr>
          <w:p w:rsidR="004B13D0" w:rsidRPr="004B13D0" w:rsidRDefault="004B13D0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B13D0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8930" w:type="dxa"/>
            <w:gridSpan w:val="2"/>
          </w:tcPr>
          <w:p w:rsidR="004B13D0" w:rsidRDefault="004B13D0" w:rsidP="00531497">
            <w:pPr>
              <w:spacing w:line="360" w:lineRule="auto"/>
              <w:ind w:firstLine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Тема № 1: </w:t>
            </w:r>
            <w:r w:rsidR="00134EB7">
              <w:rPr>
                <w:rFonts w:ascii="Times New Roman" w:hAnsi="Times New Roman"/>
                <w:sz w:val="28"/>
                <w:szCs w:val="28"/>
                <w:lang w:val="ru-RU"/>
              </w:rPr>
              <w:t>«</w:t>
            </w:r>
            <w:r w:rsidR="00531497">
              <w:rPr>
                <w:rFonts w:ascii="Times New Roman" w:hAnsi="Times New Roman"/>
                <w:sz w:val="28"/>
                <w:szCs w:val="28"/>
                <w:lang w:val="ru-RU"/>
              </w:rPr>
              <w:t>Древние образы в народном искусстве. Символика цвета и формы</w:t>
            </w:r>
            <w:r w:rsidR="00134EB7">
              <w:rPr>
                <w:rFonts w:ascii="Times New Roman" w:hAnsi="Times New Roman"/>
                <w:sz w:val="28"/>
                <w:szCs w:val="28"/>
                <w:lang w:val="ru-RU"/>
              </w:rPr>
              <w:t>»…..</w:t>
            </w:r>
            <w:r w:rsidR="00531497">
              <w:rPr>
                <w:rFonts w:ascii="Times New Roman" w:hAnsi="Times New Roman"/>
                <w:sz w:val="28"/>
                <w:szCs w:val="28"/>
                <w:lang w:val="ru-RU"/>
              </w:rPr>
              <w:t>……………………………..……………………………………</w:t>
            </w:r>
          </w:p>
        </w:tc>
        <w:tc>
          <w:tcPr>
            <w:tcW w:w="567" w:type="dxa"/>
          </w:tcPr>
          <w:p w:rsidR="004B13D0" w:rsidRPr="004B13D0" w:rsidRDefault="00531497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</w:tr>
      <w:tr w:rsidR="004B13D0" w:rsidTr="00D46D58">
        <w:tc>
          <w:tcPr>
            <w:tcW w:w="392" w:type="dxa"/>
          </w:tcPr>
          <w:p w:rsidR="004B13D0" w:rsidRPr="004B13D0" w:rsidRDefault="004B13D0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8930" w:type="dxa"/>
            <w:gridSpan w:val="2"/>
          </w:tcPr>
          <w:p w:rsidR="004B13D0" w:rsidRDefault="004B13D0" w:rsidP="004B13D0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1.1 Урок №1 Ознакомление со славянской символикой  </w:t>
            </w:r>
            <w:r w:rsidR="00531497">
              <w:rPr>
                <w:rFonts w:ascii="Times New Roman" w:hAnsi="Times New Roman"/>
                <w:sz w:val="28"/>
                <w:szCs w:val="28"/>
                <w:lang w:val="ru-RU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……</w:t>
            </w:r>
            <w:r w:rsidRPr="009E762F">
              <w:rPr>
                <w:rFonts w:ascii="Times New Roman" w:hAnsi="Times New Roman"/>
                <w:sz w:val="28"/>
                <w:szCs w:val="28"/>
                <w:lang w:val="ru-RU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……</w:t>
            </w:r>
            <w:r w:rsidR="00531497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567" w:type="dxa"/>
          </w:tcPr>
          <w:p w:rsidR="004B13D0" w:rsidRDefault="00D46D58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</w:tr>
      <w:tr w:rsidR="004B13D0" w:rsidTr="00D46D58">
        <w:tc>
          <w:tcPr>
            <w:tcW w:w="392" w:type="dxa"/>
          </w:tcPr>
          <w:p w:rsidR="004B13D0" w:rsidRPr="004B13D0" w:rsidRDefault="004B13D0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B13D0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8930" w:type="dxa"/>
            <w:gridSpan w:val="2"/>
          </w:tcPr>
          <w:p w:rsidR="004B13D0" w:rsidRPr="00531497" w:rsidRDefault="004B13D0" w:rsidP="004B13D0">
            <w:pPr>
              <w:spacing w:line="36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Тема</w:t>
            </w:r>
            <w:r w:rsidR="0053149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531497"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  <w:r w:rsidR="00134EB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</w:t>
            </w:r>
            <w:r w:rsidR="00531497">
              <w:rPr>
                <w:rFonts w:ascii="Times New Roman" w:hAnsi="Times New Roman"/>
                <w:sz w:val="28"/>
                <w:szCs w:val="28"/>
                <w:lang w:val="ru-RU"/>
              </w:rPr>
              <w:t>Русский лубок и его выразительные средства</w:t>
            </w:r>
            <w:r w:rsidR="00134EB7">
              <w:rPr>
                <w:rFonts w:ascii="Times New Roman" w:hAnsi="Times New Roman"/>
                <w:sz w:val="28"/>
                <w:szCs w:val="28"/>
                <w:lang w:val="ru-RU"/>
              </w:rPr>
              <w:t>»……</w:t>
            </w:r>
            <w:r w:rsidRPr="009E762F">
              <w:rPr>
                <w:rFonts w:ascii="Times New Roman" w:hAnsi="Times New Roman"/>
                <w:sz w:val="28"/>
                <w:szCs w:val="28"/>
                <w:lang w:val="ru-RU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………</w:t>
            </w:r>
            <w:r w:rsidRPr="009E762F">
              <w:rPr>
                <w:rFonts w:ascii="Times New Roman" w:hAnsi="Times New Roman"/>
                <w:sz w:val="28"/>
                <w:szCs w:val="28"/>
                <w:lang w:val="ru-RU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……………</w:t>
            </w:r>
            <w:r w:rsidR="00531497">
              <w:rPr>
                <w:rFonts w:ascii="Times New Roman" w:hAnsi="Times New Roman"/>
                <w:sz w:val="28"/>
                <w:szCs w:val="28"/>
                <w:lang w:val="ru-RU"/>
              </w:rPr>
              <w:t>…………………………………</w:t>
            </w:r>
          </w:p>
        </w:tc>
        <w:tc>
          <w:tcPr>
            <w:tcW w:w="567" w:type="dxa"/>
          </w:tcPr>
          <w:p w:rsidR="004B13D0" w:rsidRPr="004B13D0" w:rsidRDefault="00D46D58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</w:tr>
      <w:tr w:rsidR="004B13D0" w:rsidRPr="00C67275" w:rsidTr="00D46D58">
        <w:tc>
          <w:tcPr>
            <w:tcW w:w="392" w:type="dxa"/>
          </w:tcPr>
          <w:p w:rsidR="004B13D0" w:rsidRDefault="004B13D0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8930" w:type="dxa"/>
            <w:gridSpan w:val="2"/>
          </w:tcPr>
          <w:p w:rsidR="004B13D0" w:rsidRDefault="00531497" w:rsidP="00531497">
            <w:pPr>
              <w:spacing w:line="360" w:lineRule="auto"/>
              <w:ind w:firstLine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4B13D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.1 Урок №1.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Знакомство с техникой русский лубок ……..………..……</w:t>
            </w:r>
          </w:p>
        </w:tc>
        <w:tc>
          <w:tcPr>
            <w:tcW w:w="567" w:type="dxa"/>
          </w:tcPr>
          <w:p w:rsidR="004B13D0" w:rsidRPr="004B13D0" w:rsidRDefault="00D46D58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</w:tr>
      <w:tr w:rsidR="004B13D0" w:rsidRPr="00C67275" w:rsidTr="00D46D58">
        <w:tc>
          <w:tcPr>
            <w:tcW w:w="392" w:type="dxa"/>
          </w:tcPr>
          <w:p w:rsidR="004B13D0" w:rsidRDefault="004B13D0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8930" w:type="dxa"/>
            <w:gridSpan w:val="2"/>
          </w:tcPr>
          <w:p w:rsidR="004B13D0" w:rsidRDefault="00531497" w:rsidP="005511B2">
            <w:pPr>
              <w:spacing w:line="360" w:lineRule="auto"/>
              <w:ind w:firstLine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4B13D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.2 Урок №2. </w:t>
            </w:r>
            <w:r w:rsidR="005511B2">
              <w:rPr>
                <w:rFonts w:ascii="Times New Roman" w:hAnsi="Times New Roman"/>
                <w:sz w:val="28"/>
                <w:szCs w:val="28"/>
                <w:lang w:val="ru-RU"/>
              </w:rPr>
              <w:t>Выполнение работы в цвете в цвете</w:t>
            </w:r>
            <w:proofErr w:type="gramStart"/>
            <w:r w:rsidR="004B13D0">
              <w:rPr>
                <w:rFonts w:ascii="Times New Roman" w:hAnsi="Times New Roman"/>
                <w:sz w:val="28"/>
                <w:szCs w:val="28"/>
                <w:lang w:val="ru-RU"/>
              </w:rPr>
              <w:t>..……...………</w:t>
            </w:r>
            <w:r w:rsidR="005511B2">
              <w:rPr>
                <w:rFonts w:ascii="Times New Roman" w:hAnsi="Times New Roman"/>
                <w:sz w:val="28"/>
                <w:szCs w:val="28"/>
                <w:lang w:val="ru-RU"/>
              </w:rPr>
              <w:t>..……</w:t>
            </w:r>
            <w:r w:rsidR="004B13D0">
              <w:rPr>
                <w:rFonts w:ascii="Times New Roman" w:hAnsi="Times New Roman"/>
                <w:sz w:val="28"/>
                <w:szCs w:val="28"/>
                <w:lang w:val="ru-RU"/>
              </w:rPr>
              <w:t>…</w:t>
            </w:r>
            <w:proofErr w:type="gramEnd"/>
          </w:p>
        </w:tc>
        <w:tc>
          <w:tcPr>
            <w:tcW w:w="567" w:type="dxa"/>
          </w:tcPr>
          <w:p w:rsidR="004B13D0" w:rsidRPr="004B13D0" w:rsidRDefault="00D46D58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</w:tr>
      <w:tr w:rsidR="004B13D0" w:rsidTr="00D46D58">
        <w:tc>
          <w:tcPr>
            <w:tcW w:w="392" w:type="dxa"/>
          </w:tcPr>
          <w:p w:rsidR="004B13D0" w:rsidRPr="00531497" w:rsidRDefault="00531497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31497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8930" w:type="dxa"/>
            <w:gridSpan w:val="2"/>
          </w:tcPr>
          <w:p w:rsidR="004B13D0" w:rsidRDefault="00531497" w:rsidP="00531497">
            <w:pPr>
              <w:spacing w:line="360" w:lineRule="auto"/>
              <w:ind w:firstLine="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Тема № 3: </w:t>
            </w:r>
            <w:r w:rsidR="00134EB7">
              <w:rPr>
                <w:rFonts w:ascii="Times New Roman" w:hAnsi="Times New Roman"/>
                <w:sz w:val="28"/>
                <w:szCs w:val="28"/>
                <w:lang w:val="ru-RU"/>
              </w:rPr>
              <w:t>«</w:t>
            </w:r>
            <w:r w:rsidR="00DE0B11">
              <w:rPr>
                <w:rFonts w:ascii="Times New Roman" w:hAnsi="Times New Roman"/>
                <w:sz w:val="28"/>
                <w:szCs w:val="28"/>
                <w:lang w:val="ru-RU"/>
              </w:rPr>
              <w:t>Единство формы и декора в народных игрушках. Дымковская игрушка</w:t>
            </w:r>
            <w:r w:rsidR="00134EB7">
              <w:rPr>
                <w:rFonts w:ascii="Times New Roman" w:hAnsi="Times New Roman"/>
                <w:sz w:val="28"/>
                <w:szCs w:val="28"/>
                <w:lang w:val="ru-RU"/>
              </w:rPr>
              <w:t>» …………………………………..………</w:t>
            </w:r>
            <w:r w:rsidR="00DE0B11">
              <w:rPr>
                <w:rFonts w:ascii="Times New Roman" w:hAnsi="Times New Roman"/>
                <w:sz w:val="28"/>
                <w:szCs w:val="28"/>
                <w:lang w:val="ru-RU"/>
              </w:rPr>
              <w:t>…………</w:t>
            </w:r>
          </w:p>
        </w:tc>
        <w:tc>
          <w:tcPr>
            <w:tcW w:w="567" w:type="dxa"/>
          </w:tcPr>
          <w:p w:rsidR="004B13D0" w:rsidRDefault="004B13D0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46D58" w:rsidRPr="004B13D0" w:rsidRDefault="00D46D58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</w:tr>
      <w:tr w:rsidR="004B13D0" w:rsidRPr="00C67275" w:rsidTr="00D46D58">
        <w:tc>
          <w:tcPr>
            <w:tcW w:w="392" w:type="dxa"/>
          </w:tcPr>
          <w:p w:rsidR="004B13D0" w:rsidRDefault="004B13D0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8930" w:type="dxa"/>
            <w:gridSpan w:val="2"/>
          </w:tcPr>
          <w:p w:rsidR="004B13D0" w:rsidRDefault="00531497" w:rsidP="00DE0B11">
            <w:pPr>
              <w:spacing w:line="360" w:lineRule="auto"/>
              <w:ind w:firstLine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3.1 Урок №1.</w:t>
            </w:r>
            <w:r w:rsidR="00DE0B1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Знакомство с </w:t>
            </w:r>
            <w:r w:rsidR="00DE0B1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Дымковской игрушкой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……...</w:t>
            </w:r>
            <w:r w:rsidR="00DE0B11">
              <w:rPr>
                <w:rFonts w:ascii="Times New Roman" w:hAnsi="Times New Roman"/>
                <w:sz w:val="28"/>
                <w:szCs w:val="28"/>
                <w:lang w:val="ru-RU"/>
              </w:rPr>
              <w:t>………………</w:t>
            </w:r>
          </w:p>
        </w:tc>
        <w:tc>
          <w:tcPr>
            <w:tcW w:w="567" w:type="dxa"/>
          </w:tcPr>
          <w:p w:rsidR="004B13D0" w:rsidRPr="004B13D0" w:rsidRDefault="00D46D58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</w:tr>
      <w:tr w:rsidR="004B13D0" w:rsidRPr="00C67275" w:rsidTr="00D46D58">
        <w:tc>
          <w:tcPr>
            <w:tcW w:w="392" w:type="dxa"/>
          </w:tcPr>
          <w:p w:rsidR="004B13D0" w:rsidRDefault="004B13D0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8930" w:type="dxa"/>
            <w:gridSpan w:val="2"/>
          </w:tcPr>
          <w:p w:rsidR="004B13D0" w:rsidRDefault="00531497" w:rsidP="00A1145C">
            <w:pPr>
              <w:spacing w:line="360" w:lineRule="auto"/>
              <w:ind w:firstLine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3.2 Урок №2.</w:t>
            </w:r>
            <w:r w:rsidR="00A1145C">
              <w:rPr>
                <w:rFonts w:ascii="Times New Roman" w:hAnsi="Times New Roman"/>
                <w:sz w:val="28"/>
                <w:szCs w:val="28"/>
                <w:lang w:val="ru-RU"/>
              </w:rPr>
              <w:t>Выполнение работ в цвете……………………..……………</w:t>
            </w:r>
          </w:p>
        </w:tc>
        <w:tc>
          <w:tcPr>
            <w:tcW w:w="567" w:type="dxa"/>
          </w:tcPr>
          <w:p w:rsidR="004B13D0" w:rsidRPr="004B13D0" w:rsidRDefault="00D46D58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13</w:t>
            </w:r>
          </w:p>
        </w:tc>
      </w:tr>
      <w:tr w:rsidR="00A1145C" w:rsidRPr="00585CFD" w:rsidTr="00D46D58">
        <w:tc>
          <w:tcPr>
            <w:tcW w:w="392" w:type="dxa"/>
          </w:tcPr>
          <w:p w:rsidR="00A1145C" w:rsidRPr="00A1145C" w:rsidRDefault="00A1145C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930" w:type="dxa"/>
            <w:gridSpan w:val="2"/>
          </w:tcPr>
          <w:p w:rsidR="00A1145C" w:rsidRPr="004B2A5C" w:rsidRDefault="00A1145C" w:rsidP="004B2A5C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B2A5C">
              <w:rPr>
                <w:rFonts w:ascii="Times New Roman" w:hAnsi="Times New Roman"/>
                <w:sz w:val="28"/>
                <w:szCs w:val="28"/>
                <w:lang w:val="ru-RU"/>
              </w:rPr>
              <w:t>Тема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4B2A5C">
              <w:rPr>
                <w:rFonts w:ascii="Times New Roman" w:hAnsi="Times New Roman"/>
                <w:sz w:val="28"/>
                <w:szCs w:val="28"/>
                <w:lang w:val="ru-RU"/>
              </w:rPr>
              <w:t>№ 4: «Народные промыслы. Гжель»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………………..………………</w:t>
            </w:r>
          </w:p>
        </w:tc>
        <w:tc>
          <w:tcPr>
            <w:tcW w:w="567" w:type="dxa"/>
          </w:tcPr>
          <w:p w:rsidR="00A1145C" w:rsidRPr="004B13D0" w:rsidRDefault="00D46D58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14</w:t>
            </w:r>
          </w:p>
        </w:tc>
      </w:tr>
      <w:tr w:rsidR="00A1145C" w:rsidRPr="00C67275" w:rsidTr="00D46D58">
        <w:tc>
          <w:tcPr>
            <w:tcW w:w="392" w:type="dxa"/>
          </w:tcPr>
          <w:p w:rsidR="00A1145C" w:rsidRDefault="00A1145C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8930" w:type="dxa"/>
            <w:gridSpan w:val="2"/>
          </w:tcPr>
          <w:p w:rsidR="00A1145C" w:rsidRPr="00A1145C" w:rsidRDefault="00A1145C" w:rsidP="00A1145C">
            <w:pPr>
              <w:spacing w:line="360" w:lineRule="auto"/>
              <w:ind w:firstLine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1145C">
              <w:rPr>
                <w:rFonts w:ascii="Times New Roman" w:hAnsi="Times New Roman"/>
                <w:sz w:val="28"/>
                <w:szCs w:val="28"/>
                <w:lang w:val="ru-RU"/>
              </w:rPr>
              <w:t>4.1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Урок №1. Знакомство с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Гжельской керамикой и разработка эскизов...</w:t>
            </w:r>
          </w:p>
        </w:tc>
        <w:tc>
          <w:tcPr>
            <w:tcW w:w="567" w:type="dxa"/>
          </w:tcPr>
          <w:p w:rsidR="00A1145C" w:rsidRPr="004B13D0" w:rsidRDefault="00D46D58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14</w:t>
            </w:r>
          </w:p>
        </w:tc>
      </w:tr>
      <w:tr w:rsidR="00A1145C" w:rsidRPr="00C67275" w:rsidTr="00D46D58">
        <w:tc>
          <w:tcPr>
            <w:tcW w:w="392" w:type="dxa"/>
          </w:tcPr>
          <w:p w:rsidR="00A1145C" w:rsidRDefault="00A1145C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8930" w:type="dxa"/>
            <w:gridSpan w:val="2"/>
          </w:tcPr>
          <w:p w:rsidR="00A1145C" w:rsidRDefault="00A1145C" w:rsidP="00A1145C">
            <w:pPr>
              <w:spacing w:line="360" w:lineRule="auto"/>
              <w:ind w:firstLine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4.2 Урок №2 Выполнение работ в цвете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....…..………….…………………</w:t>
            </w:r>
            <w:proofErr w:type="gramEnd"/>
          </w:p>
        </w:tc>
        <w:tc>
          <w:tcPr>
            <w:tcW w:w="567" w:type="dxa"/>
          </w:tcPr>
          <w:p w:rsidR="00A1145C" w:rsidRPr="004B13D0" w:rsidRDefault="00D46D58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16</w:t>
            </w:r>
          </w:p>
        </w:tc>
      </w:tr>
      <w:tr w:rsidR="00A1145C" w:rsidRPr="00C67275" w:rsidTr="00D46D58">
        <w:tc>
          <w:tcPr>
            <w:tcW w:w="392" w:type="dxa"/>
          </w:tcPr>
          <w:p w:rsidR="00A1145C" w:rsidRDefault="00A1145C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8930" w:type="dxa"/>
            <w:gridSpan w:val="2"/>
          </w:tcPr>
          <w:p w:rsidR="00A1145C" w:rsidRPr="00D46D58" w:rsidRDefault="00D46D58" w:rsidP="00D46D58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46D58">
              <w:rPr>
                <w:rFonts w:ascii="Times New Roman" w:hAnsi="Times New Roman"/>
                <w:sz w:val="28"/>
                <w:szCs w:val="28"/>
                <w:lang w:val="ru-RU"/>
              </w:rPr>
              <w:t>Заключение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.</w:t>
            </w:r>
            <w:proofErr w:type="gramEnd"/>
            <w:r w:rsidRPr="009E762F">
              <w:rPr>
                <w:rFonts w:ascii="Times New Roman" w:hAnsi="Times New Roman"/>
                <w:sz w:val="28"/>
                <w:szCs w:val="28"/>
                <w:lang w:val="ru-RU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………</w:t>
            </w:r>
            <w:r w:rsidRPr="009E762F">
              <w:rPr>
                <w:rFonts w:ascii="Times New Roman" w:hAnsi="Times New Roman"/>
                <w:sz w:val="28"/>
                <w:szCs w:val="28"/>
                <w:lang w:val="ru-RU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…………………………………</w:t>
            </w:r>
            <w:r w:rsidRPr="009E762F">
              <w:rPr>
                <w:rFonts w:ascii="Times New Roman" w:hAnsi="Times New Roman"/>
                <w:sz w:val="28"/>
                <w:szCs w:val="28"/>
                <w:lang w:val="ru-RU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………</w:t>
            </w:r>
          </w:p>
        </w:tc>
        <w:tc>
          <w:tcPr>
            <w:tcW w:w="567" w:type="dxa"/>
          </w:tcPr>
          <w:p w:rsidR="00A1145C" w:rsidRPr="004B13D0" w:rsidRDefault="00D46D58" w:rsidP="004B13D0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17</w:t>
            </w:r>
          </w:p>
        </w:tc>
      </w:tr>
      <w:tr w:rsidR="00A1145C" w:rsidRPr="00C67275" w:rsidTr="00D46D58">
        <w:tc>
          <w:tcPr>
            <w:tcW w:w="392" w:type="dxa"/>
          </w:tcPr>
          <w:p w:rsidR="00A1145C" w:rsidRDefault="00A1145C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8930" w:type="dxa"/>
            <w:gridSpan w:val="2"/>
          </w:tcPr>
          <w:p w:rsidR="00A1145C" w:rsidRPr="00D46D58" w:rsidRDefault="00D46D58" w:rsidP="00D46D58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46D58">
              <w:rPr>
                <w:rFonts w:ascii="Times New Roman" w:hAnsi="Times New Roman"/>
                <w:sz w:val="28"/>
                <w:szCs w:val="28"/>
                <w:lang w:val="ru-RU"/>
              </w:rPr>
              <w:t>Приложение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…..</w:t>
            </w:r>
            <w:r w:rsidRPr="009E762F">
              <w:rPr>
                <w:rFonts w:ascii="Times New Roman" w:hAnsi="Times New Roman"/>
                <w:sz w:val="28"/>
                <w:szCs w:val="28"/>
                <w:lang w:val="ru-RU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………</w:t>
            </w:r>
            <w:r w:rsidRPr="009E762F">
              <w:rPr>
                <w:rFonts w:ascii="Times New Roman" w:hAnsi="Times New Roman"/>
                <w:sz w:val="28"/>
                <w:szCs w:val="28"/>
                <w:lang w:val="ru-RU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…………………………………</w:t>
            </w:r>
            <w:r w:rsidRPr="009E762F">
              <w:rPr>
                <w:rFonts w:ascii="Times New Roman" w:hAnsi="Times New Roman"/>
                <w:sz w:val="28"/>
                <w:szCs w:val="28"/>
                <w:lang w:val="ru-RU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……</w:t>
            </w:r>
          </w:p>
        </w:tc>
        <w:tc>
          <w:tcPr>
            <w:tcW w:w="567" w:type="dxa"/>
          </w:tcPr>
          <w:p w:rsidR="00A1145C" w:rsidRPr="004B13D0" w:rsidRDefault="00D46D58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18</w:t>
            </w:r>
          </w:p>
        </w:tc>
      </w:tr>
      <w:tr w:rsidR="00A1145C" w:rsidRPr="00C67275" w:rsidTr="00D46D58">
        <w:tc>
          <w:tcPr>
            <w:tcW w:w="392" w:type="dxa"/>
          </w:tcPr>
          <w:p w:rsidR="00A1145C" w:rsidRDefault="00A1145C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8930" w:type="dxa"/>
            <w:gridSpan w:val="2"/>
          </w:tcPr>
          <w:p w:rsidR="00A1145C" w:rsidRDefault="00A1145C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A1145C" w:rsidRDefault="00A1145C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A1145C" w:rsidRPr="00C67275" w:rsidTr="00D46D58">
        <w:tc>
          <w:tcPr>
            <w:tcW w:w="392" w:type="dxa"/>
          </w:tcPr>
          <w:p w:rsidR="00A1145C" w:rsidRDefault="00A1145C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8930" w:type="dxa"/>
            <w:gridSpan w:val="2"/>
          </w:tcPr>
          <w:p w:rsidR="00A1145C" w:rsidRDefault="00A1145C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A1145C" w:rsidRDefault="00A1145C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A1145C" w:rsidRPr="00C67275" w:rsidTr="00D46D58">
        <w:tc>
          <w:tcPr>
            <w:tcW w:w="392" w:type="dxa"/>
          </w:tcPr>
          <w:p w:rsidR="00A1145C" w:rsidRDefault="00A1145C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8930" w:type="dxa"/>
            <w:gridSpan w:val="2"/>
          </w:tcPr>
          <w:p w:rsidR="00A1145C" w:rsidRDefault="00A1145C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A1145C" w:rsidRDefault="00A1145C" w:rsidP="008A2C1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A779F4" w:rsidRDefault="00A779F4" w:rsidP="008A2C16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C3925" w:rsidRDefault="009C3925" w:rsidP="00A64F32">
      <w:pPr>
        <w:spacing w:line="360" w:lineRule="auto"/>
        <w:ind w:right="141" w:firstLine="0"/>
        <w:rPr>
          <w:rFonts w:ascii="Times New Roman" w:hAnsi="Times New Roman"/>
          <w:sz w:val="28"/>
          <w:szCs w:val="28"/>
          <w:lang w:val="ru-RU"/>
        </w:rPr>
      </w:pPr>
    </w:p>
    <w:p w:rsidR="009C3925" w:rsidRDefault="009C3925" w:rsidP="008A2C16">
      <w:pPr>
        <w:spacing w:line="360" w:lineRule="auto"/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FE2638" w:rsidRPr="00F5373F" w:rsidRDefault="00FE18A2" w:rsidP="007B69C7">
      <w:pPr>
        <w:spacing w:line="360" w:lineRule="auto"/>
        <w:ind w:right="141"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br w:type="page"/>
      </w:r>
      <w:r w:rsidR="000F469C" w:rsidRPr="00F5373F">
        <w:rPr>
          <w:rFonts w:ascii="Times New Roman" w:hAnsi="Times New Roman"/>
          <w:b/>
          <w:sz w:val="28"/>
          <w:szCs w:val="28"/>
          <w:lang w:val="ru-RU"/>
        </w:rPr>
        <w:lastRenderedPageBreak/>
        <w:t>ВВЕДЕНИЕ</w:t>
      </w:r>
    </w:p>
    <w:p w:rsidR="00055602" w:rsidRDefault="00055602" w:rsidP="007B69C7">
      <w:pPr>
        <w:spacing w:line="360" w:lineRule="auto"/>
        <w:ind w:right="141"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F469C" w:rsidRDefault="000F469C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F469C">
        <w:rPr>
          <w:rFonts w:ascii="Times New Roman" w:hAnsi="Times New Roman"/>
          <w:bCs/>
          <w:sz w:val="28"/>
          <w:szCs w:val="28"/>
          <w:lang w:val="ru-RU"/>
        </w:rPr>
        <w:t>Педагогическая практика</w:t>
      </w:r>
      <w:r w:rsidRPr="000F469C">
        <w:rPr>
          <w:rFonts w:ascii="Times New Roman" w:hAnsi="Times New Roman"/>
          <w:sz w:val="28"/>
          <w:szCs w:val="28"/>
        </w:rPr>
        <w:t> </w:t>
      </w:r>
      <w:r w:rsidRPr="000F469C">
        <w:rPr>
          <w:rFonts w:ascii="Times New Roman" w:hAnsi="Times New Roman"/>
          <w:sz w:val="28"/>
          <w:szCs w:val="28"/>
          <w:lang w:val="ru-RU"/>
        </w:rPr>
        <w:t>– важная часть образовательного процесса в подготовке будущих учителей и преподавателей. Содержание и сроки проведения практики устанавливаются руководством</w:t>
      </w:r>
      <w:r w:rsidRPr="000F469C">
        <w:rPr>
          <w:rFonts w:ascii="Times New Roman" w:hAnsi="Times New Roman"/>
          <w:sz w:val="28"/>
          <w:szCs w:val="28"/>
        </w:rPr>
        <w:t> </w:t>
      </w:r>
      <w:r w:rsidRPr="000F469C">
        <w:rPr>
          <w:rFonts w:ascii="Times New Roman" w:hAnsi="Times New Roman"/>
          <w:sz w:val="28"/>
          <w:szCs w:val="28"/>
          <w:lang w:val="ru-RU"/>
        </w:rPr>
        <w:t>факультетов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E8085B" w:rsidRDefault="00F957B7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процессе практики ф</w:t>
      </w:r>
      <w:r w:rsidR="009C3925" w:rsidRPr="009C3925">
        <w:rPr>
          <w:rFonts w:ascii="Times New Roman" w:hAnsi="Times New Roman"/>
          <w:sz w:val="28"/>
          <w:szCs w:val="28"/>
          <w:lang w:val="ru-RU"/>
        </w:rPr>
        <w:t>ормируются мои индивидуальные творческие возможности, которые позволят мне в дальнейшем успешно осуществлять учебно-воспитательную работу с учениками</w:t>
      </w:r>
      <w:r w:rsidR="0029776E">
        <w:rPr>
          <w:rFonts w:ascii="Times New Roman" w:hAnsi="Times New Roman"/>
          <w:sz w:val="28"/>
          <w:szCs w:val="28"/>
          <w:lang w:val="ru-RU"/>
        </w:rPr>
        <w:t xml:space="preserve"> художественных школ и студий. </w:t>
      </w:r>
      <w:r w:rsidR="009C3925" w:rsidRPr="009C3925">
        <w:rPr>
          <w:rFonts w:ascii="Times New Roman" w:hAnsi="Times New Roman"/>
          <w:sz w:val="28"/>
          <w:szCs w:val="28"/>
          <w:lang w:val="ru-RU"/>
        </w:rPr>
        <w:t xml:space="preserve">Овладение психолого-педагогическими знаниями осуществляется на протяжении всего периода обучения в ВУЗе: на семинарских и практических занятиях по педагогике, психологии и методике обучения изобразительному искусству. </w:t>
      </w:r>
    </w:p>
    <w:p w:rsidR="00F957B7" w:rsidRPr="009C3925" w:rsidRDefault="009C3925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C3925">
        <w:rPr>
          <w:rFonts w:ascii="Times New Roman" w:hAnsi="Times New Roman"/>
          <w:sz w:val="28"/>
          <w:szCs w:val="28"/>
          <w:lang w:val="ru-RU"/>
        </w:rPr>
        <w:t xml:space="preserve">Педагогическая практика, </w:t>
      </w:r>
      <w:r w:rsidR="006F31E3">
        <w:rPr>
          <w:rFonts w:ascii="Times New Roman" w:hAnsi="Times New Roman"/>
          <w:sz w:val="28"/>
          <w:szCs w:val="28"/>
          <w:lang w:val="ru-RU"/>
        </w:rPr>
        <w:t>позволяет</w:t>
      </w:r>
      <w:r w:rsidRPr="009C3925">
        <w:rPr>
          <w:rFonts w:ascii="Times New Roman" w:hAnsi="Times New Roman"/>
          <w:sz w:val="28"/>
          <w:szCs w:val="28"/>
          <w:lang w:val="ru-RU"/>
        </w:rPr>
        <w:t xml:space="preserve"> набл</w:t>
      </w:r>
      <w:r w:rsidR="006F31E3">
        <w:rPr>
          <w:rFonts w:ascii="Times New Roman" w:hAnsi="Times New Roman"/>
          <w:sz w:val="28"/>
          <w:szCs w:val="28"/>
          <w:lang w:val="ru-RU"/>
        </w:rPr>
        <w:t xml:space="preserve">юдать и анализировать поведение, </w:t>
      </w:r>
      <w:r w:rsidRPr="009C3925">
        <w:rPr>
          <w:rFonts w:ascii="Times New Roman" w:hAnsi="Times New Roman"/>
          <w:sz w:val="28"/>
          <w:szCs w:val="28"/>
          <w:lang w:val="ru-RU"/>
        </w:rPr>
        <w:t>деятельность школьников</w:t>
      </w:r>
      <w:r w:rsidR="006F31E3">
        <w:rPr>
          <w:rFonts w:ascii="Times New Roman" w:hAnsi="Times New Roman"/>
          <w:sz w:val="28"/>
          <w:szCs w:val="28"/>
          <w:lang w:val="ru-RU"/>
        </w:rPr>
        <w:t xml:space="preserve">. Также </w:t>
      </w:r>
      <w:r w:rsidRPr="009C3925">
        <w:rPr>
          <w:rFonts w:ascii="Times New Roman" w:hAnsi="Times New Roman"/>
          <w:sz w:val="28"/>
          <w:szCs w:val="28"/>
          <w:lang w:val="ru-RU"/>
        </w:rPr>
        <w:t>осуществлять диагностику воспитанности</w:t>
      </w:r>
      <w:r w:rsidR="006F31E3">
        <w:rPr>
          <w:rFonts w:ascii="Times New Roman" w:hAnsi="Times New Roman"/>
          <w:sz w:val="28"/>
          <w:szCs w:val="28"/>
          <w:lang w:val="ru-RU"/>
        </w:rPr>
        <w:t xml:space="preserve"> детей</w:t>
      </w:r>
      <w:r w:rsidRPr="009C3925">
        <w:rPr>
          <w:rFonts w:ascii="Times New Roman" w:hAnsi="Times New Roman"/>
          <w:sz w:val="28"/>
          <w:szCs w:val="28"/>
          <w:lang w:val="ru-RU"/>
        </w:rPr>
        <w:t>, учитывать в процессе обучения и воспитания возрастные и индивидуальные особенности развития, умения планировать и осуществлять учебно-воспитатель</w:t>
      </w:r>
      <w:r w:rsidRPr="009C3925">
        <w:rPr>
          <w:rFonts w:ascii="Times New Roman" w:hAnsi="Times New Roman"/>
          <w:sz w:val="28"/>
          <w:szCs w:val="28"/>
          <w:lang w:val="ru-RU"/>
        </w:rPr>
        <w:softHyphen/>
        <w:t>ную работу, которые, в конечном счете, интегрируют в более обобщенное педагогическое умение – умение проектировать и осуществлять формирование и развитие личности ученика.</w:t>
      </w:r>
    </w:p>
    <w:p w:rsidR="006F31E3" w:rsidRDefault="00C92A91" w:rsidP="00C92A9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C92A91">
        <w:rPr>
          <w:rFonts w:ascii="Times New Roman" w:hAnsi="Times New Roman"/>
          <w:sz w:val="28"/>
          <w:szCs w:val="28"/>
          <w:lang w:val="ru-RU"/>
        </w:rPr>
        <w:t xml:space="preserve">В процессе педагогической практики </w:t>
      </w:r>
      <w:r w:rsidR="00D740EE">
        <w:rPr>
          <w:rFonts w:ascii="Times New Roman" w:hAnsi="Times New Roman"/>
          <w:sz w:val="28"/>
          <w:szCs w:val="28"/>
          <w:lang w:val="ru-RU"/>
        </w:rPr>
        <w:t>кафедрой были выданы задания, для проведения уроков в художественной школе.</w:t>
      </w:r>
      <w:r w:rsidRPr="00C92A91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Овладение психолого-педагогическими знаниями осуществляется на протяжении всего периода обучения в ВУЗе: на семинарских и практических занятиях по педагогике, психологии и методике обучения изобразительному искусству. </w:t>
      </w:r>
    </w:p>
    <w:p w:rsidR="004B13D0" w:rsidRDefault="00C92A91" w:rsidP="00C64B7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92A91">
        <w:rPr>
          <w:rFonts w:ascii="Times New Roman" w:hAnsi="Times New Roman"/>
          <w:sz w:val="28"/>
          <w:szCs w:val="28"/>
          <w:lang w:val="ru-RU"/>
        </w:rPr>
        <w:t>Целью практики является осознание</w:t>
      </w:r>
      <w:r w:rsidRPr="00EE5B48">
        <w:rPr>
          <w:rFonts w:ascii="Times New Roman" w:hAnsi="Times New Roman"/>
          <w:sz w:val="28"/>
          <w:szCs w:val="28"/>
        </w:rPr>
        <w:t> </w:t>
      </w:r>
      <w:r w:rsidRPr="00C92A91">
        <w:rPr>
          <w:rFonts w:ascii="Times New Roman" w:hAnsi="Times New Roman"/>
          <w:sz w:val="28"/>
          <w:szCs w:val="28"/>
          <w:lang w:val="ru-RU"/>
        </w:rPr>
        <w:t>интеграции профессионально-педагогических знаний для</w:t>
      </w:r>
      <w:r w:rsidRPr="00EE5B48">
        <w:rPr>
          <w:rFonts w:ascii="Times New Roman" w:hAnsi="Times New Roman"/>
          <w:sz w:val="28"/>
          <w:szCs w:val="28"/>
        </w:rPr>
        <w:t> </w:t>
      </w:r>
      <w:r w:rsidRPr="00C92A91">
        <w:rPr>
          <w:rFonts w:ascii="Times New Roman" w:hAnsi="Times New Roman"/>
          <w:sz w:val="28"/>
          <w:szCs w:val="28"/>
          <w:lang w:val="ru-RU"/>
        </w:rPr>
        <w:t>осуществления</w:t>
      </w:r>
      <w:r w:rsidRPr="00EE5B48">
        <w:rPr>
          <w:rFonts w:ascii="Times New Roman" w:hAnsi="Times New Roman"/>
          <w:sz w:val="28"/>
          <w:szCs w:val="28"/>
        </w:rPr>
        <w:t> </w:t>
      </w:r>
      <w:r w:rsidRPr="00C92A91">
        <w:rPr>
          <w:rFonts w:ascii="Times New Roman" w:hAnsi="Times New Roman"/>
          <w:sz w:val="28"/>
          <w:szCs w:val="28"/>
          <w:lang w:val="ru-RU"/>
        </w:rPr>
        <w:t>эффективной</w:t>
      </w:r>
      <w:r w:rsidRPr="00EE5B48">
        <w:rPr>
          <w:rFonts w:ascii="Times New Roman" w:hAnsi="Times New Roman"/>
          <w:sz w:val="28"/>
          <w:szCs w:val="28"/>
        </w:rPr>
        <w:t> </w:t>
      </w:r>
      <w:r w:rsidRPr="00C92A91">
        <w:rPr>
          <w:rFonts w:ascii="Times New Roman" w:hAnsi="Times New Roman"/>
          <w:sz w:val="28"/>
          <w:szCs w:val="28"/>
          <w:lang w:val="ru-RU"/>
        </w:rPr>
        <w:t>профессионально-педагогической деятельности.</w:t>
      </w:r>
    </w:p>
    <w:p w:rsidR="00C92A91" w:rsidRPr="00EE5B48" w:rsidRDefault="00C92A91" w:rsidP="00C92A9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E5B48">
        <w:rPr>
          <w:rFonts w:ascii="Times New Roman" w:hAnsi="Times New Roman"/>
          <w:sz w:val="28"/>
          <w:szCs w:val="28"/>
        </w:rPr>
        <w:t>Задачи</w:t>
      </w:r>
      <w:proofErr w:type="spellEnd"/>
      <w:r w:rsidRPr="00EE5B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B48">
        <w:rPr>
          <w:rFonts w:ascii="Times New Roman" w:hAnsi="Times New Roman"/>
          <w:sz w:val="28"/>
          <w:szCs w:val="28"/>
        </w:rPr>
        <w:t>практики</w:t>
      </w:r>
      <w:proofErr w:type="spellEnd"/>
      <w:r w:rsidRPr="00EE5B48">
        <w:rPr>
          <w:rFonts w:ascii="Times New Roman" w:hAnsi="Times New Roman"/>
          <w:sz w:val="28"/>
          <w:szCs w:val="28"/>
        </w:rPr>
        <w:t>:</w:t>
      </w:r>
    </w:p>
    <w:p w:rsidR="00C92A91" w:rsidRPr="00C92A91" w:rsidRDefault="00C92A91" w:rsidP="00C92A91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92A91">
        <w:rPr>
          <w:rFonts w:ascii="Times New Roman" w:hAnsi="Times New Roman"/>
          <w:sz w:val="28"/>
          <w:szCs w:val="28"/>
          <w:lang w:val="ru-RU"/>
        </w:rPr>
        <w:t>познакомиться с системой организации учебно-воспитательной работы в школе;</w:t>
      </w:r>
    </w:p>
    <w:p w:rsidR="00C92A91" w:rsidRDefault="00C92A91" w:rsidP="00C92A91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92A91">
        <w:rPr>
          <w:rFonts w:ascii="Times New Roman" w:hAnsi="Times New Roman"/>
          <w:sz w:val="28"/>
          <w:szCs w:val="28"/>
          <w:lang w:val="ru-RU"/>
        </w:rPr>
        <w:lastRenderedPageBreak/>
        <w:t>адаптироваться к режиму работы учителя;</w:t>
      </w:r>
    </w:p>
    <w:p w:rsidR="00D740EE" w:rsidRPr="00C92A91" w:rsidRDefault="00D740EE" w:rsidP="00C92A91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составить план-конспект каждого урока</w:t>
      </w:r>
      <w:r w:rsidRPr="00C92A91">
        <w:rPr>
          <w:rFonts w:ascii="Times New Roman" w:hAnsi="Times New Roman"/>
          <w:sz w:val="28"/>
          <w:szCs w:val="28"/>
          <w:lang w:val="ru-RU"/>
        </w:rPr>
        <w:t>;</w:t>
      </w:r>
    </w:p>
    <w:p w:rsidR="00C92A91" w:rsidRPr="00D740EE" w:rsidRDefault="00C92A91" w:rsidP="00D740EE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92A91">
        <w:rPr>
          <w:rFonts w:ascii="Times New Roman" w:hAnsi="Times New Roman"/>
          <w:sz w:val="28"/>
          <w:szCs w:val="28"/>
          <w:lang w:val="ru-RU"/>
        </w:rPr>
        <w:t xml:space="preserve">самостоятельно подготовить </w:t>
      </w:r>
      <w:r w:rsidR="00D740EE">
        <w:rPr>
          <w:rFonts w:ascii="Times New Roman" w:hAnsi="Times New Roman"/>
          <w:sz w:val="28"/>
          <w:szCs w:val="28"/>
          <w:lang w:val="ru-RU"/>
        </w:rPr>
        <w:t>изобразительного искусства.</w:t>
      </w:r>
    </w:p>
    <w:p w:rsidR="00E8085B" w:rsidRDefault="00C92A91" w:rsidP="00E8085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92A91">
        <w:rPr>
          <w:rFonts w:ascii="Times New Roman" w:hAnsi="Times New Roman"/>
          <w:sz w:val="28"/>
          <w:szCs w:val="28"/>
          <w:lang w:val="ru-RU"/>
        </w:rPr>
        <w:t xml:space="preserve">В педагогической практике важными составляющими являются: способность студента к изменениям своей социально-профессиональной активности, понимаемая как важнейшее качество личности, которое выражает ее творческое отношение к различным сторонам жизни, в том числе и к самому себе. </w:t>
      </w:r>
    </w:p>
    <w:p w:rsidR="00E8085B" w:rsidRDefault="00C92A91" w:rsidP="00C92A9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92A91">
        <w:rPr>
          <w:rFonts w:ascii="Times New Roman" w:hAnsi="Times New Roman"/>
          <w:sz w:val="28"/>
          <w:szCs w:val="28"/>
          <w:lang w:val="ru-RU"/>
        </w:rPr>
        <w:t xml:space="preserve">В педагогической практике определятся, какова направленность этой активности в профессиональной сфере; разносторонняя ориентация будущего учителя на все сферы педагогической деятельности: предметную, учебную деятельность обучающихся и ее методическую оснащенность, собственно воспитательное взаимодействие и его организацию, овладение методикой исследовательской работы; формирование в условиях естественного педагогического процесса рефлексивной культуры, когда для учителя предметом его размышлений становятся средства и методы собственной педагогической деятельности, процессы выработки и принятия практических решений. </w:t>
      </w:r>
    </w:p>
    <w:p w:rsidR="00C92A91" w:rsidRPr="00C92A91" w:rsidRDefault="00C92A91" w:rsidP="00C92A9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92A91">
        <w:rPr>
          <w:rFonts w:ascii="Times New Roman" w:hAnsi="Times New Roman"/>
          <w:sz w:val="28"/>
          <w:szCs w:val="28"/>
          <w:lang w:val="ru-RU"/>
        </w:rPr>
        <w:t>Анализ собственной деятельности помогает практиканту осознать трудности, возникающие у него в работе, и найти грамотные пути их преодоления.</w:t>
      </w:r>
    </w:p>
    <w:p w:rsidR="003064A2" w:rsidRDefault="003064A2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82691" w:rsidRDefault="00B82691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F31E3" w:rsidRDefault="006F31E3" w:rsidP="00E8085B">
      <w:pPr>
        <w:spacing w:line="360" w:lineRule="auto"/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6F31E3" w:rsidRDefault="006F31E3" w:rsidP="006F31E3">
      <w:pPr>
        <w:spacing w:line="360" w:lineRule="auto"/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3B2166" w:rsidRDefault="003B2166" w:rsidP="006F31E3">
      <w:pPr>
        <w:spacing w:line="360" w:lineRule="auto"/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C64B7D" w:rsidRDefault="00C64B7D" w:rsidP="006F31E3">
      <w:pPr>
        <w:spacing w:line="360" w:lineRule="auto"/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C64B7D" w:rsidRDefault="00C64B7D" w:rsidP="006F31E3">
      <w:pPr>
        <w:spacing w:line="360" w:lineRule="auto"/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D740EE" w:rsidRDefault="00D740EE" w:rsidP="006F31E3">
      <w:pPr>
        <w:spacing w:line="360" w:lineRule="auto"/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3B2166" w:rsidRDefault="003B2166" w:rsidP="006F31E3">
      <w:pPr>
        <w:spacing w:line="360" w:lineRule="auto"/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FE2638" w:rsidRDefault="00905B13" w:rsidP="006F31E3">
      <w:pPr>
        <w:spacing w:line="360" w:lineRule="auto"/>
        <w:ind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Задание</w:t>
      </w:r>
      <w:r w:rsidR="00FE2638" w:rsidRPr="00A87D7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12365">
        <w:rPr>
          <w:rFonts w:ascii="Times New Roman" w:hAnsi="Times New Roman"/>
          <w:b/>
          <w:sz w:val="28"/>
          <w:szCs w:val="28"/>
          <w:lang w:val="ru-RU"/>
        </w:rPr>
        <w:t>№ 1</w:t>
      </w:r>
    </w:p>
    <w:p w:rsidR="006D0372" w:rsidRPr="00A87D7F" w:rsidRDefault="006D0372" w:rsidP="003064A2">
      <w:pPr>
        <w:spacing w:line="360" w:lineRule="auto"/>
        <w:ind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E2638" w:rsidRPr="00540825" w:rsidRDefault="001D0B3C" w:rsidP="00F12365">
      <w:pPr>
        <w:pStyle w:val="ac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Тема:</w:t>
      </w:r>
      <w:r w:rsidR="00FE2638" w:rsidRPr="00FC105D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E2638">
        <w:rPr>
          <w:rFonts w:ascii="Times New Roman" w:hAnsi="Times New Roman"/>
          <w:b/>
          <w:sz w:val="28"/>
          <w:szCs w:val="28"/>
          <w:lang w:val="ru-RU"/>
        </w:rPr>
        <w:t>«</w:t>
      </w:r>
      <w:r w:rsidR="00C95833">
        <w:rPr>
          <w:rFonts w:ascii="Times New Roman" w:hAnsi="Times New Roman"/>
          <w:sz w:val="28"/>
          <w:szCs w:val="28"/>
          <w:lang w:val="ru-RU"/>
        </w:rPr>
        <w:t>Древние образы в народном</w:t>
      </w:r>
      <w:r w:rsidR="00C751E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95833">
        <w:rPr>
          <w:rFonts w:ascii="Times New Roman" w:hAnsi="Times New Roman"/>
          <w:sz w:val="28"/>
          <w:szCs w:val="28"/>
          <w:lang w:val="ru-RU"/>
        </w:rPr>
        <w:t>искусстве.</w:t>
      </w:r>
      <w:r w:rsidR="00C751E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95833">
        <w:rPr>
          <w:rFonts w:ascii="Times New Roman" w:hAnsi="Times New Roman"/>
          <w:sz w:val="28"/>
          <w:szCs w:val="28"/>
          <w:lang w:val="ru-RU"/>
        </w:rPr>
        <w:t>Символика цвета и формы</w:t>
      </w:r>
      <w:r>
        <w:rPr>
          <w:rFonts w:ascii="Times New Roman" w:hAnsi="Times New Roman"/>
          <w:sz w:val="28"/>
          <w:szCs w:val="28"/>
          <w:lang w:val="ru-RU"/>
        </w:rPr>
        <w:t>»</w:t>
      </w:r>
    </w:p>
    <w:p w:rsidR="00540825" w:rsidRPr="00540825" w:rsidRDefault="00F957B7" w:rsidP="00F12365">
      <w:pPr>
        <w:pStyle w:val="ac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Вид занятий:</w:t>
      </w:r>
      <w:r w:rsidR="00FE2638" w:rsidRPr="0054082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C751E1">
        <w:rPr>
          <w:rFonts w:ascii="Times New Roman" w:hAnsi="Times New Roman"/>
          <w:sz w:val="28"/>
          <w:szCs w:val="28"/>
          <w:lang w:val="ru-RU"/>
        </w:rPr>
        <w:t>ознакомительный</w:t>
      </w:r>
    </w:p>
    <w:p w:rsidR="00540825" w:rsidRPr="00F12365" w:rsidRDefault="00540825" w:rsidP="00F12365">
      <w:pPr>
        <w:spacing w:line="360" w:lineRule="auto"/>
        <w:ind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12365">
        <w:rPr>
          <w:rFonts w:ascii="Times New Roman" w:hAnsi="Times New Roman"/>
          <w:b/>
          <w:sz w:val="28"/>
          <w:szCs w:val="28"/>
          <w:lang w:val="ru-RU"/>
        </w:rPr>
        <w:t>Цел</w:t>
      </w:r>
      <w:r w:rsidR="00C95833">
        <w:rPr>
          <w:rFonts w:ascii="Times New Roman" w:hAnsi="Times New Roman"/>
          <w:b/>
          <w:sz w:val="28"/>
          <w:szCs w:val="28"/>
          <w:lang w:val="ru-RU"/>
        </w:rPr>
        <w:t>ь:</w:t>
      </w:r>
      <w:r w:rsidR="00C751E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C95833" w:rsidRPr="00C751E1">
        <w:rPr>
          <w:rFonts w:ascii="Times New Roman" w:hAnsi="Times New Roman"/>
          <w:sz w:val="28"/>
          <w:szCs w:val="28"/>
          <w:lang w:val="ru-RU"/>
        </w:rPr>
        <w:t>Познакомить учащихся со славянской орнаментальной</w:t>
      </w:r>
      <w:r w:rsidR="00C751E1">
        <w:rPr>
          <w:rFonts w:ascii="Times New Roman" w:hAnsi="Times New Roman"/>
          <w:sz w:val="28"/>
          <w:szCs w:val="28"/>
          <w:lang w:val="ru-RU"/>
        </w:rPr>
        <w:t xml:space="preserve"> символикой и её историей.</w:t>
      </w:r>
    </w:p>
    <w:p w:rsidR="00C751E1" w:rsidRDefault="00AE1ABE" w:rsidP="00F12365">
      <w:pPr>
        <w:pStyle w:val="ac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Задачи</w:t>
      </w:r>
      <w:r w:rsidR="001D0B3C">
        <w:rPr>
          <w:rFonts w:ascii="Times New Roman" w:hAnsi="Times New Roman"/>
          <w:b/>
          <w:sz w:val="28"/>
          <w:szCs w:val="28"/>
          <w:lang w:val="ru-RU"/>
        </w:rPr>
        <w:t>:</w:t>
      </w:r>
    </w:p>
    <w:p w:rsidR="00905B13" w:rsidRDefault="00C751E1" w:rsidP="00F12365">
      <w:pPr>
        <w:pStyle w:val="ac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1.Воспитать любовь к национальному искусству</w:t>
      </w:r>
    </w:p>
    <w:p w:rsidR="00C751E1" w:rsidRPr="00905B13" w:rsidRDefault="00C751E1" w:rsidP="00F12365">
      <w:pPr>
        <w:pStyle w:val="ac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2.Развить эстетический и художественный вкус, творческую и познавательную активность</w:t>
      </w:r>
    </w:p>
    <w:p w:rsidR="00FE2638" w:rsidRPr="00FC105D" w:rsidRDefault="00FE2638" w:rsidP="00C751E1">
      <w:pPr>
        <w:pStyle w:val="ac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905B13">
        <w:rPr>
          <w:rFonts w:ascii="Times New Roman" w:hAnsi="Times New Roman"/>
          <w:b/>
          <w:sz w:val="28"/>
          <w:szCs w:val="28"/>
          <w:lang w:val="ru-RU"/>
        </w:rPr>
        <w:t>Хара</w:t>
      </w:r>
      <w:r w:rsidR="00C751E1">
        <w:rPr>
          <w:rFonts w:ascii="Times New Roman" w:hAnsi="Times New Roman"/>
          <w:b/>
          <w:sz w:val="28"/>
          <w:szCs w:val="28"/>
          <w:lang w:val="ru-RU"/>
        </w:rPr>
        <w:t xml:space="preserve">ктеристика оборудования: </w:t>
      </w:r>
      <w:r w:rsidR="00C751E1" w:rsidRPr="00C751E1">
        <w:rPr>
          <w:rFonts w:ascii="Times New Roman" w:hAnsi="Times New Roman"/>
          <w:sz w:val="28"/>
          <w:szCs w:val="28"/>
          <w:lang w:val="ru-RU"/>
        </w:rPr>
        <w:t>Иллюстративный ряд</w:t>
      </w:r>
      <w:r w:rsidR="00C751E1">
        <w:rPr>
          <w:rFonts w:ascii="Times New Roman" w:hAnsi="Times New Roman"/>
          <w:sz w:val="28"/>
          <w:szCs w:val="28"/>
          <w:lang w:val="ru-RU"/>
        </w:rPr>
        <w:t xml:space="preserve"> на формате А4</w:t>
      </w:r>
      <w:r w:rsidR="0017728E">
        <w:rPr>
          <w:rFonts w:ascii="Times New Roman" w:hAnsi="Times New Roman"/>
          <w:sz w:val="28"/>
          <w:szCs w:val="28"/>
          <w:lang w:val="ru-RU"/>
        </w:rPr>
        <w:t xml:space="preserve">,бумага А4,карандаш, </w:t>
      </w:r>
      <w:proofErr w:type="spellStart"/>
      <w:r w:rsidR="0017728E">
        <w:rPr>
          <w:rFonts w:ascii="Times New Roman" w:hAnsi="Times New Roman"/>
          <w:sz w:val="28"/>
          <w:szCs w:val="28"/>
          <w:lang w:val="ru-RU"/>
        </w:rPr>
        <w:t>ластик</w:t>
      </w:r>
      <w:proofErr w:type="gramStart"/>
      <w:r w:rsidR="0017728E">
        <w:rPr>
          <w:rFonts w:ascii="Times New Roman" w:hAnsi="Times New Roman"/>
          <w:sz w:val="28"/>
          <w:szCs w:val="28"/>
          <w:lang w:val="ru-RU"/>
        </w:rPr>
        <w:t>,г</w:t>
      </w:r>
      <w:proofErr w:type="gramEnd"/>
      <w:r w:rsidR="0017728E">
        <w:rPr>
          <w:rFonts w:ascii="Times New Roman" w:hAnsi="Times New Roman"/>
          <w:sz w:val="28"/>
          <w:szCs w:val="28"/>
          <w:lang w:val="ru-RU"/>
        </w:rPr>
        <w:t>уашь</w:t>
      </w:r>
      <w:proofErr w:type="spellEnd"/>
      <w:r w:rsidR="0017728E">
        <w:rPr>
          <w:rFonts w:ascii="Times New Roman" w:hAnsi="Times New Roman"/>
          <w:sz w:val="28"/>
          <w:szCs w:val="28"/>
          <w:lang w:val="ru-RU"/>
        </w:rPr>
        <w:t xml:space="preserve"> или акварель.</w:t>
      </w:r>
    </w:p>
    <w:p w:rsidR="00F12365" w:rsidRDefault="001D0B3C" w:rsidP="00667975">
      <w:pPr>
        <w:pStyle w:val="ac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Применяемые методы обучения:</w:t>
      </w:r>
      <w:r w:rsidR="00F12365">
        <w:rPr>
          <w:rFonts w:ascii="Times New Roman" w:hAnsi="Times New Roman"/>
          <w:sz w:val="28"/>
          <w:szCs w:val="28"/>
          <w:lang w:val="ru-RU"/>
        </w:rPr>
        <w:t xml:space="preserve"> объяснительно-иллюстративный</w:t>
      </w:r>
      <w:r w:rsidR="00C751E1">
        <w:rPr>
          <w:rFonts w:ascii="Times New Roman" w:hAnsi="Times New Roman"/>
          <w:sz w:val="28"/>
          <w:szCs w:val="28"/>
          <w:lang w:val="ru-RU"/>
        </w:rPr>
        <w:t>.</w:t>
      </w:r>
    </w:p>
    <w:p w:rsidR="007E4BB4" w:rsidRDefault="007E4BB4" w:rsidP="003064A2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05B13" w:rsidRDefault="00905B13" w:rsidP="003064A2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Урок </w:t>
      </w:r>
      <w:r w:rsidR="00F12365">
        <w:rPr>
          <w:rFonts w:ascii="Times New Roman" w:hAnsi="Times New Roman"/>
          <w:b/>
          <w:sz w:val="28"/>
          <w:szCs w:val="28"/>
          <w:lang w:val="ru-RU"/>
        </w:rPr>
        <w:t>№ 1</w:t>
      </w:r>
    </w:p>
    <w:p w:rsidR="007E4BB4" w:rsidRDefault="007E4BB4" w:rsidP="003064A2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12365" w:rsidRDefault="00F12365" w:rsidP="00F12365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План урока:</w:t>
      </w:r>
    </w:p>
    <w:p w:rsidR="00F12365" w:rsidRPr="00F12365" w:rsidRDefault="00C751E1" w:rsidP="00F12365">
      <w:pPr>
        <w:pStyle w:val="ac"/>
        <w:numPr>
          <w:ilvl w:val="0"/>
          <w:numId w:val="20"/>
        </w:numPr>
        <w:spacing w:line="360" w:lineRule="auto"/>
        <w:ind w:left="30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Вступительная беседа.</w:t>
      </w:r>
    </w:p>
    <w:p w:rsidR="00F12365" w:rsidRDefault="00C751E1" w:rsidP="00F12365">
      <w:pPr>
        <w:pStyle w:val="ac"/>
        <w:numPr>
          <w:ilvl w:val="0"/>
          <w:numId w:val="20"/>
        </w:numPr>
        <w:spacing w:line="360" w:lineRule="auto"/>
        <w:ind w:left="30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Закрепление понятий.</w:t>
      </w:r>
    </w:p>
    <w:p w:rsidR="00667975" w:rsidRDefault="00C751E1" w:rsidP="00C64B7D">
      <w:pPr>
        <w:pStyle w:val="ac"/>
        <w:numPr>
          <w:ilvl w:val="0"/>
          <w:numId w:val="20"/>
        </w:numPr>
        <w:spacing w:line="360" w:lineRule="auto"/>
        <w:ind w:left="30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Подведение итогов.</w:t>
      </w:r>
    </w:p>
    <w:p w:rsidR="00C64B7D" w:rsidRPr="00C64B7D" w:rsidRDefault="00C64B7D" w:rsidP="00C64B7D">
      <w:pPr>
        <w:pStyle w:val="ac"/>
        <w:spacing w:line="360" w:lineRule="auto"/>
        <w:ind w:left="303" w:firstLine="0"/>
        <w:rPr>
          <w:rFonts w:ascii="Times New Roman" w:hAnsi="Times New Roman"/>
          <w:sz w:val="28"/>
          <w:szCs w:val="28"/>
          <w:lang w:val="ru-RU"/>
        </w:rPr>
      </w:pPr>
    </w:p>
    <w:p w:rsidR="00667975" w:rsidRDefault="00FE2638" w:rsidP="008D0F7C">
      <w:pPr>
        <w:spacing w:line="360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Вступительная беседа.</w:t>
      </w:r>
    </w:p>
    <w:p w:rsidR="00663A5B" w:rsidRDefault="00663A5B" w:rsidP="008D0F7C">
      <w:pPr>
        <w:spacing w:line="360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</w:p>
    <w:p w:rsidR="0051698D" w:rsidRDefault="00D740EE" w:rsidP="00C751E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Проводится</w:t>
      </w:r>
      <w:r w:rsidR="00FE2638">
        <w:rPr>
          <w:rFonts w:ascii="Times New Roman" w:hAnsi="Times New Roman"/>
          <w:sz w:val="28"/>
          <w:szCs w:val="28"/>
          <w:lang w:val="ru-RU"/>
        </w:rPr>
        <w:t xml:space="preserve"> вступительная беседа </w:t>
      </w:r>
      <w:r w:rsidR="00C751E1">
        <w:rPr>
          <w:rFonts w:ascii="Times New Roman" w:hAnsi="Times New Roman"/>
          <w:sz w:val="28"/>
          <w:szCs w:val="28"/>
          <w:lang w:val="ru-RU"/>
        </w:rPr>
        <w:t xml:space="preserve">с детьми, о том, где они в своей жизни встречались с произведениями декоративного искусства. </w:t>
      </w:r>
      <w:r>
        <w:rPr>
          <w:rFonts w:ascii="Times New Roman" w:hAnsi="Times New Roman"/>
          <w:sz w:val="28"/>
          <w:szCs w:val="28"/>
          <w:lang w:val="ru-RU"/>
        </w:rPr>
        <w:t xml:space="preserve">Выясняем с учениками, что </w:t>
      </w:r>
      <w:r w:rsidR="00C751E1">
        <w:rPr>
          <w:rFonts w:ascii="Times New Roman" w:hAnsi="Times New Roman"/>
          <w:sz w:val="28"/>
          <w:szCs w:val="28"/>
          <w:lang w:val="ru-RU"/>
        </w:rPr>
        <w:t xml:space="preserve">декоративное искусство наиболее прочно связано с повседневной жизнью и бытом человека. Соответственно декорированию </w:t>
      </w:r>
      <w:r w:rsidR="002769D0">
        <w:rPr>
          <w:rFonts w:ascii="Times New Roman" w:hAnsi="Times New Roman"/>
          <w:sz w:val="28"/>
          <w:szCs w:val="28"/>
          <w:lang w:val="ru-RU"/>
        </w:rPr>
        <w:t>с древности подлежали утилитарные предметы.</w:t>
      </w:r>
    </w:p>
    <w:p w:rsidR="00087ABA" w:rsidRDefault="00087ABA" w:rsidP="00C751E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Образный язык декоративного искусства имеет свои особенности. Цвет и форма часто имели символическое значение</w:t>
      </w:r>
    </w:p>
    <w:p w:rsidR="0000514D" w:rsidRDefault="00096451" w:rsidP="000051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96451">
        <w:rPr>
          <w:rFonts w:ascii="Times New Roman" w:hAnsi="Times New Roman"/>
          <w:sz w:val="28"/>
          <w:szCs w:val="28"/>
          <w:lang w:val="ru-RU"/>
        </w:rPr>
        <w:lastRenderedPageBreak/>
        <w:t>Большую тайну в себе хранят древние славянские орнаменты,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96451">
        <w:rPr>
          <w:rFonts w:ascii="Times New Roman" w:hAnsi="Times New Roman"/>
          <w:sz w:val="28"/>
          <w:szCs w:val="28"/>
          <w:lang w:val="ru-RU"/>
        </w:rPr>
        <w:t>полные глубокого смысла для тех,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96451">
        <w:rPr>
          <w:rFonts w:ascii="Times New Roman" w:hAnsi="Times New Roman"/>
          <w:sz w:val="28"/>
          <w:szCs w:val="28"/>
          <w:lang w:val="ru-RU"/>
        </w:rPr>
        <w:t>кто оставлял</w:t>
      </w:r>
      <w:r>
        <w:rPr>
          <w:rFonts w:ascii="Times New Roman" w:hAnsi="Times New Roman"/>
          <w:sz w:val="28"/>
          <w:szCs w:val="28"/>
          <w:lang w:val="ru-RU"/>
        </w:rPr>
        <w:t xml:space="preserve"> на них</w:t>
      </w:r>
      <w:r w:rsidRPr="00096451">
        <w:rPr>
          <w:rFonts w:ascii="Times New Roman" w:hAnsi="Times New Roman"/>
          <w:sz w:val="28"/>
          <w:szCs w:val="28"/>
          <w:lang w:val="ru-RU"/>
        </w:rPr>
        <w:t xml:space="preserve"> свой отпечаток взгляда на мир и красоту.</w:t>
      </w:r>
      <w:r w:rsidR="00F304A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87ABA" w:rsidRPr="00096451">
        <w:rPr>
          <w:rFonts w:ascii="Times New Roman" w:hAnsi="Times New Roman"/>
          <w:sz w:val="28"/>
          <w:szCs w:val="28"/>
          <w:lang w:val="ru-RU"/>
        </w:rPr>
        <w:t xml:space="preserve">Вниманию детей </w:t>
      </w:r>
      <w:r w:rsidR="00D740EE">
        <w:rPr>
          <w:rFonts w:ascii="Times New Roman" w:hAnsi="Times New Roman"/>
          <w:sz w:val="28"/>
          <w:szCs w:val="28"/>
          <w:lang w:val="ru-RU"/>
        </w:rPr>
        <w:t>представляем</w:t>
      </w:r>
      <w:r w:rsidR="00087ABA" w:rsidRPr="00096451">
        <w:rPr>
          <w:rFonts w:ascii="Times New Roman" w:hAnsi="Times New Roman"/>
          <w:sz w:val="28"/>
          <w:szCs w:val="28"/>
          <w:lang w:val="ru-RU"/>
        </w:rPr>
        <w:t xml:space="preserve"> иллюстраци</w:t>
      </w:r>
      <w:r w:rsidR="00D740EE">
        <w:rPr>
          <w:rFonts w:ascii="Times New Roman" w:hAnsi="Times New Roman"/>
          <w:sz w:val="28"/>
          <w:szCs w:val="28"/>
          <w:lang w:val="ru-RU"/>
        </w:rPr>
        <w:t>ю</w:t>
      </w:r>
      <w:r w:rsidR="00087ABA" w:rsidRPr="00096451">
        <w:rPr>
          <w:rFonts w:ascii="Times New Roman" w:hAnsi="Times New Roman"/>
          <w:sz w:val="28"/>
          <w:szCs w:val="28"/>
          <w:lang w:val="ru-RU"/>
        </w:rPr>
        <w:t xml:space="preserve"> с </w:t>
      </w:r>
      <w:r w:rsidR="00A83861" w:rsidRPr="00096451">
        <w:rPr>
          <w:rFonts w:ascii="Times New Roman" w:hAnsi="Times New Roman"/>
          <w:sz w:val="28"/>
          <w:szCs w:val="28"/>
          <w:lang w:val="ru-RU"/>
        </w:rPr>
        <w:t>изображением Чаши</w:t>
      </w:r>
      <w:r w:rsidR="00087ABA" w:rsidRPr="00096451">
        <w:rPr>
          <w:rFonts w:ascii="Times New Roman" w:hAnsi="Times New Roman"/>
          <w:sz w:val="28"/>
          <w:szCs w:val="28"/>
          <w:lang w:val="ru-RU"/>
        </w:rPr>
        <w:t>-календаря</w:t>
      </w:r>
      <w:r w:rsidR="0000514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0514D" w:rsidRPr="0000514D">
        <w:rPr>
          <w:rFonts w:ascii="Times New Roman" w:hAnsi="Times New Roman"/>
          <w:sz w:val="28"/>
          <w:szCs w:val="28"/>
          <w:lang w:val="ru-RU"/>
        </w:rPr>
        <w:t>(Рис. 1)</w:t>
      </w:r>
      <w:r w:rsidR="0000514D">
        <w:rPr>
          <w:rFonts w:ascii="Times New Roman" w:hAnsi="Times New Roman"/>
          <w:sz w:val="28"/>
          <w:szCs w:val="28"/>
          <w:lang w:val="ru-RU"/>
        </w:rPr>
        <w:t>.</w:t>
      </w:r>
    </w:p>
    <w:p w:rsidR="00C64B7D" w:rsidRDefault="00A45F46" w:rsidP="000051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45F46">
        <w:rPr>
          <w:rFonts w:ascii="Times New Roman" w:hAnsi="Times New Roman"/>
          <w:sz w:val="28"/>
          <w:szCs w:val="28"/>
          <w:lang w:val="ru-RU"/>
        </w:rPr>
        <w:t>Рассматриваем чашу календарь внимательно. Выясняем,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45F46">
        <w:rPr>
          <w:rFonts w:ascii="Times New Roman" w:hAnsi="Times New Roman"/>
          <w:sz w:val="28"/>
          <w:szCs w:val="28"/>
          <w:lang w:val="ru-RU"/>
        </w:rPr>
        <w:t xml:space="preserve">какая тайна может скрываться в рисунках </w:t>
      </w:r>
      <w:proofErr w:type="gramStart"/>
      <w:r w:rsidRPr="00A45F46">
        <w:rPr>
          <w:rFonts w:ascii="Times New Roman" w:hAnsi="Times New Roman"/>
          <w:sz w:val="28"/>
          <w:szCs w:val="28"/>
          <w:lang w:val="ru-RU"/>
        </w:rPr>
        <w:t>чаши</w:t>
      </w:r>
      <w:proofErr w:type="gramEnd"/>
      <w:r w:rsidRPr="00A45F46">
        <w:rPr>
          <w:rFonts w:ascii="Times New Roman" w:hAnsi="Times New Roman"/>
          <w:sz w:val="28"/>
          <w:szCs w:val="28"/>
          <w:lang w:val="ru-RU"/>
        </w:rPr>
        <w:t xml:space="preserve"> и можем ли мы что-нибудь разузнать о ней.</w:t>
      </w:r>
    </w:p>
    <w:p w:rsidR="007E4BB4" w:rsidRPr="0000514D" w:rsidRDefault="00A45F46" w:rsidP="000051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45F46">
        <w:rPr>
          <w:rFonts w:ascii="Times New Roman" w:hAnsi="Times New Roman"/>
          <w:sz w:val="28"/>
          <w:szCs w:val="28"/>
          <w:lang w:val="ru-RU"/>
        </w:rPr>
        <w:t>Как оказалось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A45F46">
        <w:rPr>
          <w:rFonts w:ascii="Times New Roman" w:hAnsi="Times New Roman"/>
          <w:sz w:val="28"/>
          <w:szCs w:val="28"/>
          <w:lang w:val="ru-RU"/>
        </w:rPr>
        <w:t xml:space="preserve"> все орнаменты изображают какие-то определенные природные знаки. К примеру солнце изображалось кружком, вода - волнистыми линиями, знаки семя</w:t>
      </w:r>
      <w:proofErr w:type="gramStart"/>
      <w:r w:rsidRPr="00A45F46">
        <w:rPr>
          <w:rFonts w:ascii="Times New Roman" w:hAnsi="Times New Roman"/>
          <w:sz w:val="28"/>
          <w:szCs w:val="28"/>
          <w:lang w:val="ru-RU"/>
        </w:rPr>
        <w:t>н-</w:t>
      </w:r>
      <w:proofErr w:type="gramEnd"/>
      <w:r w:rsidRPr="00A45F46">
        <w:rPr>
          <w:rFonts w:ascii="Times New Roman" w:hAnsi="Times New Roman"/>
          <w:sz w:val="28"/>
          <w:szCs w:val="28"/>
          <w:lang w:val="ru-RU"/>
        </w:rPr>
        <w:t xml:space="preserve"> ромбиками либо зигзагами,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45F46">
        <w:rPr>
          <w:rFonts w:ascii="Times New Roman" w:hAnsi="Times New Roman"/>
          <w:sz w:val="28"/>
          <w:szCs w:val="28"/>
          <w:lang w:val="ru-RU"/>
        </w:rPr>
        <w:t xml:space="preserve">знаки ростков- </w:t>
      </w:r>
      <w:proofErr w:type="spellStart"/>
      <w:r w:rsidRPr="00A45F46">
        <w:rPr>
          <w:rFonts w:ascii="Times New Roman" w:hAnsi="Times New Roman"/>
          <w:sz w:val="28"/>
          <w:szCs w:val="28"/>
          <w:lang w:val="ru-RU"/>
        </w:rPr>
        <w:t>галочками</w:t>
      </w:r>
      <w:proofErr w:type="gramStart"/>
      <w:r w:rsidR="003F58E9">
        <w:rPr>
          <w:rFonts w:ascii="Times New Roman" w:hAnsi="Times New Roman"/>
          <w:sz w:val="28"/>
          <w:szCs w:val="28"/>
          <w:lang w:val="ru-RU"/>
        </w:rPr>
        <w:t>.В</w:t>
      </w:r>
      <w:proofErr w:type="gramEnd"/>
      <w:r w:rsidR="003F58E9">
        <w:rPr>
          <w:rFonts w:ascii="Times New Roman" w:hAnsi="Times New Roman"/>
          <w:sz w:val="28"/>
          <w:szCs w:val="28"/>
          <w:lang w:val="ru-RU"/>
        </w:rPr>
        <w:t>се</w:t>
      </w:r>
      <w:proofErr w:type="spellEnd"/>
      <w:r w:rsidR="003F58E9">
        <w:rPr>
          <w:rFonts w:ascii="Times New Roman" w:hAnsi="Times New Roman"/>
          <w:sz w:val="28"/>
          <w:szCs w:val="28"/>
          <w:lang w:val="ru-RU"/>
        </w:rPr>
        <w:t xml:space="preserve"> эти условные знаки сложились в орнамент.</w:t>
      </w:r>
      <w:r w:rsidR="003F58E9" w:rsidRPr="003F58E9">
        <w:rPr>
          <w:rFonts w:ascii="Arial" w:hAnsi="Arial" w:cs="Arial"/>
          <w:color w:val="222222"/>
          <w:shd w:val="clear" w:color="auto" w:fill="FFFFFF"/>
          <w:lang w:val="ru-RU"/>
        </w:rPr>
        <w:t xml:space="preserve"> </w:t>
      </w:r>
      <w:r w:rsidR="003F58E9" w:rsidRPr="003F58E9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Орнамент </w:t>
      </w:r>
      <w:r w:rsidR="003F58E9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‒ это ж</w:t>
      </w:r>
      <w:r w:rsidR="003F58E9" w:rsidRPr="003F58E9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ивописное, графическое или скульптурное украшение из сочетания геометрических, раст</w:t>
      </w:r>
      <w:r w:rsidR="0000514D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ительных или животных элементов</w:t>
      </w:r>
      <w:r w:rsidR="0000514D" w:rsidRPr="0000514D">
        <w:rPr>
          <w:szCs w:val="28"/>
          <w:lang w:val="ru-RU"/>
        </w:rPr>
        <w:t xml:space="preserve"> </w:t>
      </w:r>
      <w:r w:rsidR="0000514D" w:rsidRPr="0000514D">
        <w:rPr>
          <w:rFonts w:ascii="Times New Roman" w:hAnsi="Times New Roman"/>
          <w:sz w:val="28"/>
          <w:szCs w:val="28"/>
          <w:lang w:val="ru-RU"/>
        </w:rPr>
        <w:t xml:space="preserve">(Рис. </w:t>
      </w:r>
      <w:r w:rsidR="0000514D">
        <w:rPr>
          <w:rFonts w:ascii="Times New Roman" w:hAnsi="Times New Roman"/>
          <w:sz w:val="28"/>
          <w:szCs w:val="28"/>
          <w:lang w:val="ru-RU"/>
        </w:rPr>
        <w:t>2,3,4</w:t>
      </w:r>
      <w:r w:rsidR="0000514D" w:rsidRPr="0000514D">
        <w:rPr>
          <w:rFonts w:ascii="Times New Roman" w:hAnsi="Times New Roman"/>
          <w:sz w:val="28"/>
          <w:szCs w:val="28"/>
          <w:lang w:val="ru-RU"/>
        </w:rPr>
        <w:t>)</w:t>
      </w:r>
      <w:r w:rsidR="0000514D">
        <w:rPr>
          <w:rFonts w:ascii="Times New Roman" w:hAnsi="Times New Roman"/>
          <w:sz w:val="28"/>
          <w:szCs w:val="28"/>
          <w:lang w:val="ru-RU"/>
        </w:rPr>
        <w:t>.</w:t>
      </w:r>
    </w:p>
    <w:p w:rsidR="00C64B7D" w:rsidRPr="00C64B7D" w:rsidRDefault="00C64B7D" w:rsidP="00C64B7D">
      <w:pPr>
        <w:spacing w:line="360" w:lineRule="auto"/>
        <w:ind w:firstLine="709"/>
        <w:jc w:val="both"/>
        <w:rPr>
          <w:rFonts w:ascii="Arial" w:hAnsi="Arial" w:cs="Arial"/>
          <w:color w:val="222222"/>
          <w:shd w:val="clear" w:color="auto" w:fill="FFFFFF"/>
          <w:lang w:val="ru-RU"/>
        </w:rPr>
      </w:pPr>
    </w:p>
    <w:p w:rsidR="009B7C24" w:rsidRDefault="0051698D" w:rsidP="0051698D">
      <w:pPr>
        <w:spacing w:line="360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51698D">
        <w:rPr>
          <w:rFonts w:ascii="Times New Roman" w:hAnsi="Times New Roman"/>
          <w:b/>
          <w:sz w:val="28"/>
          <w:szCs w:val="28"/>
          <w:lang w:val="ru-RU"/>
        </w:rPr>
        <w:t>Практическая работа</w:t>
      </w:r>
    </w:p>
    <w:p w:rsidR="00663A5B" w:rsidRDefault="00663A5B" w:rsidP="0051698D">
      <w:pPr>
        <w:spacing w:line="360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</w:p>
    <w:p w:rsidR="00667975" w:rsidRDefault="00A45F46" w:rsidP="00667975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 бумаге А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4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дети п</w:t>
      </w:r>
      <w:r w:rsidR="003F58E9">
        <w:rPr>
          <w:rFonts w:ascii="Times New Roman" w:hAnsi="Times New Roman"/>
          <w:sz w:val="28"/>
          <w:szCs w:val="28"/>
          <w:lang w:val="ru-RU"/>
        </w:rPr>
        <w:t>ридумывают свою форму чаши и самостоятельно сочиняют 2-3 линейных орнамента на ней. Можно включить фантазию и</w:t>
      </w:r>
      <w:r>
        <w:rPr>
          <w:rFonts w:ascii="Times New Roman" w:hAnsi="Times New Roman"/>
          <w:sz w:val="28"/>
          <w:szCs w:val="28"/>
          <w:lang w:val="ru-RU"/>
        </w:rPr>
        <w:t xml:space="preserve"> изобразить какое-либо событие в орнаменте (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дождь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,п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осадку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семян или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всход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ростков).</w:t>
      </w:r>
    </w:p>
    <w:p w:rsidR="00101758" w:rsidRDefault="003F58E9" w:rsidP="00C64B7D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Орнаменты заполняются цветом при помощи акварельных или гуашевых красок.</w:t>
      </w:r>
    </w:p>
    <w:p w:rsidR="00C64B7D" w:rsidRPr="00506531" w:rsidRDefault="00C64B7D" w:rsidP="00C64B7D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387EDB" w:rsidRDefault="00326F76" w:rsidP="00C64B7D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Анали</w:t>
      </w:r>
      <w:r w:rsidR="00101758">
        <w:rPr>
          <w:rFonts w:ascii="Times New Roman" w:hAnsi="Times New Roman"/>
          <w:b/>
          <w:sz w:val="28"/>
          <w:szCs w:val="28"/>
          <w:lang w:val="ru-RU"/>
        </w:rPr>
        <w:t>з работы</w:t>
      </w:r>
    </w:p>
    <w:p w:rsidR="00663A5B" w:rsidRDefault="00663A5B" w:rsidP="00C64B7D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BF5220" w:rsidRPr="00BF5220" w:rsidRDefault="0095658C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конце занятия </w:t>
      </w:r>
      <w:r w:rsidR="002A277F">
        <w:rPr>
          <w:rFonts w:ascii="Times New Roman" w:hAnsi="Times New Roman"/>
          <w:sz w:val="28"/>
          <w:szCs w:val="28"/>
          <w:lang w:val="ru-RU"/>
        </w:rPr>
        <w:t>п</w:t>
      </w:r>
      <w:r w:rsidR="00FE2638" w:rsidRPr="005D078C">
        <w:rPr>
          <w:rFonts w:ascii="Times New Roman" w:hAnsi="Times New Roman"/>
          <w:sz w:val="28"/>
          <w:szCs w:val="28"/>
          <w:lang w:val="ru-RU"/>
        </w:rPr>
        <w:t>одводим итоги проделанной работы, организовав небольшой просмотр</w:t>
      </w:r>
      <w:r w:rsidR="001A73E9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FE2638">
        <w:rPr>
          <w:rFonts w:ascii="Times New Roman" w:hAnsi="Times New Roman"/>
          <w:sz w:val="28"/>
          <w:szCs w:val="28"/>
          <w:lang w:val="ru-RU"/>
        </w:rPr>
        <w:t>Анализируем с учениками полученный результат, разбираем положительные и отрицательн</w:t>
      </w:r>
      <w:r w:rsidR="00E50DD3">
        <w:rPr>
          <w:rFonts w:ascii="Times New Roman" w:hAnsi="Times New Roman"/>
          <w:sz w:val="28"/>
          <w:szCs w:val="28"/>
          <w:lang w:val="ru-RU"/>
        </w:rPr>
        <w:t xml:space="preserve">ые моменты, исправляем ошибки. </w:t>
      </w:r>
    </w:p>
    <w:p w:rsidR="00AB0C0F" w:rsidRDefault="00AB0C0F" w:rsidP="003064A2">
      <w:pPr>
        <w:spacing w:line="360" w:lineRule="auto"/>
        <w:ind w:firstLine="0"/>
        <w:rPr>
          <w:rFonts w:ascii="Times New Roman" w:hAnsi="Times New Roman"/>
          <w:b/>
          <w:sz w:val="28"/>
          <w:szCs w:val="28"/>
          <w:lang w:val="ru-RU"/>
        </w:rPr>
      </w:pPr>
    </w:p>
    <w:p w:rsidR="00395FAA" w:rsidRDefault="00395FAA" w:rsidP="003064A2">
      <w:pPr>
        <w:ind w:firstLine="0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E66933" w:rsidRDefault="00AB0C0F" w:rsidP="003064A2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Задание </w:t>
      </w:r>
      <w:r w:rsidR="00585C10">
        <w:rPr>
          <w:rFonts w:ascii="Times New Roman" w:hAnsi="Times New Roman"/>
          <w:b/>
          <w:sz w:val="28"/>
          <w:szCs w:val="28"/>
          <w:lang w:val="ru-RU"/>
        </w:rPr>
        <w:t xml:space="preserve">№ </w:t>
      </w:r>
      <w:r>
        <w:rPr>
          <w:rFonts w:ascii="Times New Roman" w:hAnsi="Times New Roman"/>
          <w:b/>
          <w:sz w:val="28"/>
          <w:szCs w:val="28"/>
          <w:lang w:val="ru-RU"/>
        </w:rPr>
        <w:t>2</w:t>
      </w:r>
    </w:p>
    <w:p w:rsidR="007406FB" w:rsidRDefault="007406FB" w:rsidP="003064A2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66933" w:rsidRPr="004C0117" w:rsidRDefault="00AB0C0F" w:rsidP="00585C10">
      <w:pPr>
        <w:pStyle w:val="ac"/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Тема</w:t>
      </w:r>
      <w:r w:rsidR="001D0B3C">
        <w:rPr>
          <w:rFonts w:ascii="Times New Roman" w:hAnsi="Times New Roman"/>
          <w:b/>
          <w:sz w:val="28"/>
          <w:szCs w:val="28"/>
          <w:lang w:val="ru-RU"/>
        </w:rPr>
        <w:t>:</w:t>
      </w:r>
      <w:r w:rsidR="00E6693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E66933">
        <w:rPr>
          <w:rFonts w:ascii="Times New Roman" w:hAnsi="Times New Roman"/>
          <w:sz w:val="28"/>
          <w:szCs w:val="28"/>
          <w:lang w:val="ru-RU"/>
        </w:rPr>
        <w:t>«</w:t>
      </w:r>
      <w:r w:rsidR="00BE294C">
        <w:rPr>
          <w:rFonts w:ascii="Times New Roman" w:hAnsi="Times New Roman"/>
          <w:sz w:val="28"/>
          <w:szCs w:val="28"/>
          <w:lang w:val="ru-RU"/>
        </w:rPr>
        <w:t>Русский лубок и его выразительные средства</w:t>
      </w:r>
      <w:r w:rsidR="00387EDB" w:rsidRPr="00387EDB">
        <w:rPr>
          <w:rFonts w:ascii="Times New Roman" w:hAnsi="Times New Roman"/>
          <w:sz w:val="28"/>
          <w:szCs w:val="28"/>
          <w:lang w:val="ru-RU"/>
        </w:rPr>
        <w:t>»</w:t>
      </w:r>
    </w:p>
    <w:p w:rsidR="00E66933" w:rsidRPr="00DA643C" w:rsidRDefault="001D0B3C" w:rsidP="00585C10">
      <w:pPr>
        <w:pStyle w:val="ac"/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Вид занятий:</w:t>
      </w:r>
      <w:r w:rsidR="00E6693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379C3">
        <w:rPr>
          <w:rFonts w:ascii="Times New Roman" w:hAnsi="Times New Roman"/>
          <w:sz w:val="28"/>
          <w:szCs w:val="28"/>
          <w:lang w:val="ru-RU"/>
        </w:rPr>
        <w:t>п</w:t>
      </w:r>
      <w:r w:rsidR="00E66933">
        <w:rPr>
          <w:rFonts w:ascii="Times New Roman" w:hAnsi="Times New Roman"/>
          <w:sz w:val="28"/>
          <w:szCs w:val="28"/>
          <w:lang w:val="ru-RU"/>
        </w:rPr>
        <w:t>о впечатлению</w:t>
      </w:r>
      <w:r w:rsidR="00AB0C0F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DB17D0" w:rsidRPr="00DB17D0" w:rsidRDefault="001D0B3C" w:rsidP="00585C10">
      <w:pPr>
        <w:pStyle w:val="ac"/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Цел</w:t>
      </w:r>
      <w:r w:rsidR="00A20213">
        <w:rPr>
          <w:rFonts w:ascii="Times New Roman" w:hAnsi="Times New Roman"/>
          <w:b/>
          <w:sz w:val="28"/>
          <w:szCs w:val="28"/>
          <w:lang w:val="ru-RU"/>
        </w:rPr>
        <w:t>ь</w:t>
      </w:r>
      <w:r>
        <w:rPr>
          <w:rFonts w:ascii="Times New Roman" w:hAnsi="Times New Roman"/>
          <w:b/>
          <w:sz w:val="28"/>
          <w:szCs w:val="28"/>
          <w:lang w:val="ru-RU"/>
        </w:rPr>
        <w:t>:</w:t>
      </w:r>
      <w:r w:rsidR="00A2021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A20213" w:rsidRPr="00A20213">
        <w:rPr>
          <w:rFonts w:ascii="Times New Roman" w:hAnsi="Times New Roman"/>
          <w:sz w:val="28"/>
          <w:szCs w:val="28"/>
          <w:lang w:val="ru-RU"/>
        </w:rPr>
        <w:t>освоение учащимися особенностей</w:t>
      </w:r>
      <w:r w:rsidR="00AE1ABE" w:rsidRPr="00A2021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20213" w:rsidRPr="00A20213">
        <w:rPr>
          <w:rFonts w:ascii="Times New Roman" w:hAnsi="Times New Roman"/>
          <w:sz w:val="28"/>
          <w:szCs w:val="28"/>
          <w:lang w:val="ru-RU"/>
        </w:rPr>
        <w:t xml:space="preserve">техники </w:t>
      </w:r>
      <w:r w:rsidR="00A20213">
        <w:rPr>
          <w:rFonts w:ascii="Times New Roman" w:hAnsi="Times New Roman"/>
          <w:sz w:val="28"/>
          <w:szCs w:val="28"/>
          <w:lang w:val="ru-RU"/>
        </w:rPr>
        <w:t>русского лубка и его выразительных средств.</w:t>
      </w:r>
    </w:p>
    <w:p w:rsidR="00A20213" w:rsidRDefault="001D0B3C" w:rsidP="00585C10">
      <w:pPr>
        <w:pStyle w:val="ac"/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Задачи:</w:t>
      </w:r>
      <w:r w:rsidR="00AE1ABE" w:rsidRPr="00DB17D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BE294C" w:rsidRDefault="00BE294C" w:rsidP="00585C10">
      <w:pPr>
        <w:pStyle w:val="ac"/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BE294C">
        <w:rPr>
          <w:rFonts w:ascii="Times New Roman" w:hAnsi="Times New Roman"/>
          <w:sz w:val="28"/>
          <w:szCs w:val="28"/>
          <w:lang w:val="ru-RU"/>
        </w:rPr>
        <w:t>1.</w:t>
      </w:r>
      <w:r>
        <w:rPr>
          <w:rFonts w:ascii="Times New Roman" w:hAnsi="Times New Roman"/>
          <w:sz w:val="28"/>
          <w:szCs w:val="28"/>
          <w:lang w:val="ru-RU"/>
        </w:rPr>
        <w:t>Познакомить с новой техникой рисования –лубок.</w:t>
      </w:r>
    </w:p>
    <w:p w:rsidR="005E48A8" w:rsidRPr="00BE294C" w:rsidRDefault="005E48A8" w:rsidP="00585C10">
      <w:pPr>
        <w:pStyle w:val="ac"/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2.Формировать навыки композиции работы.</w:t>
      </w:r>
    </w:p>
    <w:p w:rsidR="00E66933" w:rsidRPr="0017728E" w:rsidRDefault="00E66933" w:rsidP="00585C10">
      <w:pPr>
        <w:pStyle w:val="ac"/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DB17D0">
        <w:rPr>
          <w:rFonts w:ascii="Times New Roman" w:hAnsi="Times New Roman"/>
          <w:b/>
          <w:sz w:val="28"/>
          <w:szCs w:val="28"/>
          <w:lang w:val="ru-RU"/>
        </w:rPr>
        <w:t>Хара</w:t>
      </w:r>
      <w:r w:rsidR="001D0B3C">
        <w:rPr>
          <w:rFonts w:ascii="Times New Roman" w:hAnsi="Times New Roman"/>
          <w:b/>
          <w:sz w:val="28"/>
          <w:szCs w:val="28"/>
          <w:lang w:val="ru-RU"/>
        </w:rPr>
        <w:t xml:space="preserve">ктеристика оборудования </w:t>
      </w:r>
      <w:r w:rsidR="0017728E">
        <w:rPr>
          <w:rFonts w:ascii="Times New Roman" w:hAnsi="Times New Roman"/>
          <w:sz w:val="28"/>
          <w:szCs w:val="28"/>
          <w:lang w:val="ru-RU"/>
        </w:rPr>
        <w:t>б</w:t>
      </w:r>
      <w:r w:rsidR="003211D5">
        <w:rPr>
          <w:rFonts w:ascii="Times New Roman" w:hAnsi="Times New Roman"/>
          <w:sz w:val="28"/>
          <w:szCs w:val="28"/>
          <w:lang w:val="ru-RU"/>
        </w:rPr>
        <w:t>умага</w:t>
      </w:r>
      <w:r w:rsidR="0017728E">
        <w:rPr>
          <w:rFonts w:ascii="Times New Roman" w:hAnsi="Times New Roman"/>
          <w:sz w:val="28"/>
          <w:szCs w:val="28"/>
          <w:lang w:val="ru-RU"/>
        </w:rPr>
        <w:t xml:space="preserve"> А</w:t>
      </w:r>
      <w:proofErr w:type="gramStart"/>
      <w:r w:rsidR="0017728E">
        <w:rPr>
          <w:rFonts w:ascii="Times New Roman" w:hAnsi="Times New Roman"/>
          <w:sz w:val="28"/>
          <w:szCs w:val="28"/>
          <w:lang w:val="ru-RU"/>
        </w:rPr>
        <w:t>4</w:t>
      </w:r>
      <w:proofErr w:type="gramEnd"/>
      <w:r w:rsidR="003211D5">
        <w:rPr>
          <w:rFonts w:ascii="Times New Roman" w:hAnsi="Times New Roman"/>
          <w:sz w:val="28"/>
          <w:szCs w:val="28"/>
          <w:lang w:val="ru-RU"/>
        </w:rPr>
        <w:t>,</w:t>
      </w:r>
      <w:r w:rsidR="00A2021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7728E">
        <w:rPr>
          <w:rFonts w:ascii="Times New Roman" w:hAnsi="Times New Roman"/>
          <w:sz w:val="28"/>
          <w:szCs w:val="28"/>
          <w:lang w:val="ru-RU"/>
        </w:rPr>
        <w:t>карандаш</w:t>
      </w:r>
      <w:r w:rsidR="00EE3C41">
        <w:rPr>
          <w:rFonts w:ascii="Times New Roman" w:hAnsi="Times New Roman"/>
          <w:sz w:val="28"/>
          <w:szCs w:val="28"/>
          <w:lang w:val="ru-RU"/>
        </w:rPr>
        <w:t>, цветные карандаши</w:t>
      </w:r>
      <w:r w:rsidR="00A83861">
        <w:rPr>
          <w:rFonts w:ascii="Times New Roman" w:hAnsi="Times New Roman"/>
          <w:sz w:val="28"/>
          <w:szCs w:val="28"/>
          <w:lang w:val="ru-RU"/>
        </w:rPr>
        <w:t>,</w:t>
      </w:r>
      <w:r w:rsidR="00EE3C41">
        <w:rPr>
          <w:rFonts w:ascii="Times New Roman" w:hAnsi="Times New Roman"/>
          <w:sz w:val="28"/>
          <w:szCs w:val="28"/>
          <w:lang w:val="ru-RU"/>
        </w:rPr>
        <w:t xml:space="preserve">  черный фломастер или маркер</w:t>
      </w:r>
    </w:p>
    <w:p w:rsidR="00E43A99" w:rsidRDefault="00E66933" w:rsidP="003064A2">
      <w:pPr>
        <w:pStyle w:val="ac"/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Применяемые методы обучения: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р</w:t>
      </w:r>
      <w:r w:rsidR="00E43A99">
        <w:rPr>
          <w:rFonts w:ascii="Times New Roman" w:hAnsi="Times New Roman"/>
          <w:sz w:val="28"/>
          <w:szCs w:val="28"/>
          <w:lang w:val="ru-RU"/>
        </w:rPr>
        <w:t>епродуктивный</w:t>
      </w:r>
      <w:proofErr w:type="gramEnd"/>
      <w:r w:rsidR="00E43A99">
        <w:rPr>
          <w:rFonts w:ascii="Times New Roman" w:hAnsi="Times New Roman"/>
          <w:sz w:val="28"/>
          <w:szCs w:val="28"/>
          <w:lang w:val="ru-RU"/>
        </w:rPr>
        <w:t>, поисковой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663A5B" w:rsidRPr="007C6155" w:rsidRDefault="00663A5B" w:rsidP="003064A2">
      <w:pPr>
        <w:pStyle w:val="ac"/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AE1ABE" w:rsidRDefault="00E43A99" w:rsidP="003064A2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Урок </w:t>
      </w:r>
      <w:r w:rsidR="00585C10">
        <w:rPr>
          <w:rFonts w:ascii="Times New Roman" w:hAnsi="Times New Roman"/>
          <w:b/>
          <w:sz w:val="28"/>
          <w:szCs w:val="28"/>
          <w:lang w:val="ru-RU"/>
        </w:rPr>
        <w:t xml:space="preserve">№ </w:t>
      </w:r>
      <w:r w:rsidR="00941A6B">
        <w:rPr>
          <w:rFonts w:ascii="Times New Roman" w:hAnsi="Times New Roman"/>
          <w:b/>
          <w:sz w:val="28"/>
          <w:szCs w:val="28"/>
          <w:lang w:val="ru-RU"/>
        </w:rPr>
        <w:t>1</w:t>
      </w:r>
    </w:p>
    <w:p w:rsidR="00663A5B" w:rsidRDefault="00663A5B" w:rsidP="003064A2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85C10" w:rsidRPr="00585C10" w:rsidRDefault="00585C10" w:rsidP="00585C10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585C10">
        <w:rPr>
          <w:rFonts w:ascii="Times New Roman" w:hAnsi="Times New Roman"/>
          <w:sz w:val="28"/>
          <w:szCs w:val="28"/>
          <w:lang w:val="ru-RU"/>
        </w:rPr>
        <w:t>План урока:</w:t>
      </w:r>
    </w:p>
    <w:p w:rsidR="00585C10" w:rsidRPr="00585C10" w:rsidRDefault="00585C10" w:rsidP="0051698D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1. </w:t>
      </w:r>
      <w:r w:rsidR="0051698D">
        <w:rPr>
          <w:rFonts w:ascii="Times New Roman" w:hAnsi="Times New Roman"/>
          <w:sz w:val="28"/>
          <w:szCs w:val="28"/>
          <w:lang w:val="ru-RU"/>
        </w:rPr>
        <w:t>Вступительная беседа;</w:t>
      </w:r>
    </w:p>
    <w:p w:rsidR="00585C10" w:rsidRPr="00585C10" w:rsidRDefault="0051698D" w:rsidP="00585C10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</w:t>
      </w:r>
      <w:r w:rsidR="00585C10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585C10" w:rsidRPr="00585C10">
        <w:rPr>
          <w:rFonts w:ascii="Times New Roman" w:hAnsi="Times New Roman"/>
          <w:sz w:val="28"/>
          <w:szCs w:val="28"/>
          <w:lang w:val="ru-RU"/>
        </w:rPr>
        <w:t>Практическая работа;</w:t>
      </w:r>
    </w:p>
    <w:p w:rsidR="00585C10" w:rsidRDefault="0051698D" w:rsidP="00585C10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</w:t>
      </w:r>
      <w:r w:rsidR="00585C10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585C10" w:rsidRPr="00585C10">
        <w:rPr>
          <w:rFonts w:ascii="Times New Roman" w:hAnsi="Times New Roman"/>
          <w:sz w:val="28"/>
          <w:szCs w:val="28"/>
          <w:lang w:val="ru-RU"/>
        </w:rPr>
        <w:t>Анализ работ.</w:t>
      </w:r>
    </w:p>
    <w:p w:rsidR="00585C10" w:rsidRPr="00585C10" w:rsidRDefault="00585C10" w:rsidP="00C64B7D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585C10" w:rsidRDefault="00585C10" w:rsidP="00C64B7D">
      <w:pPr>
        <w:spacing w:line="360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Вступительная беседа</w:t>
      </w:r>
    </w:p>
    <w:p w:rsidR="00663A5B" w:rsidRDefault="00663A5B" w:rsidP="00C64B7D">
      <w:pPr>
        <w:spacing w:line="360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</w:p>
    <w:p w:rsidR="00BE294C" w:rsidRDefault="003211D5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 данном уроке было запланировано </w:t>
      </w:r>
      <w:r w:rsidR="00A20213">
        <w:rPr>
          <w:rFonts w:ascii="Times New Roman" w:hAnsi="Times New Roman"/>
          <w:sz w:val="28"/>
          <w:szCs w:val="28"/>
          <w:lang w:val="ru-RU"/>
        </w:rPr>
        <w:t xml:space="preserve">ознакомиться с </w:t>
      </w:r>
      <w:r w:rsidR="00BE294C">
        <w:rPr>
          <w:rFonts w:ascii="Times New Roman" w:hAnsi="Times New Roman"/>
          <w:sz w:val="28"/>
          <w:szCs w:val="28"/>
          <w:lang w:val="ru-RU"/>
        </w:rPr>
        <w:t>техникой русский лубок.</w:t>
      </w:r>
    </w:p>
    <w:p w:rsidR="006A2629" w:rsidRDefault="00BE294C" w:rsidP="00BE294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Лубок-это произведение графики, отличающиеся простотой образа, предназначенное для распространения в народных массах.</w:t>
      </w:r>
      <w:r w:rsidR="00361F02" w:rsidRPr="00361F0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64B7D" w:rsidRDefault="001A4A92" w:rsidP="001A4A92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Издавна лубок создавался следующим образом: художник наносил карандашный рисунок на липовую доску, которая называлась луба. Затем по этому рисунку ножом делал углубления тех мест, которые должны остаться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белыми. Смазанная краской доска под прессом оставляла на бумаге черные контуры картины. </w:t>
      </w:r>
    </w:p>
    <w:p w:rsidR="001A4A92" w:rsidRDefault="001A4A92" w:rsidP="001A4A92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лубочных картинках использовались шесть основных красок –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малиновая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, зеленая, желтая, красная, коричневая и голубая.</w:t>
      </w:r>
    </w:p>
    <w:p w:rsidR="001A4A92" w:rsidRDefault="001A4A92" w:rsidP="001A4A92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Выразительные средства</w:t>
      </w:r>
      <w:r w:rsidR="009E2B3C">
        <w:rPr>
          <w:rFonts w:ascii="Times New Roman" w:hAnsi="Times New Roman"/>
          <w:sz w:val="28"/>
          <w:szCs w:val="28"/>
          <w:lang w:val="ru-RU"/>
        </w:rPr>
        <w:t>, используемые в лубочных картинках:</w:t>
      </w:r>
    </w:p>
    <w:p w:rsidR="009E2B3C" w:rsidRDefault="009E2B3C" w:rsidP="001A4A92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-сюжет, изображаемые животные или сказки;</w:t>
      </w:r>
    </w:p>
    <w:p w:rsidR="009E2B3C" w:rsidRDefault="009E2B3C" w:rsidP="001A4A92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-сопровождаются надписью или текстом;</w:t>
      </w:r>
    </w:p>
    <w:p w:rsidR="009E2B3C" w:rsidRDefault="009E2B3C" w:rsidP="001A4A92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-есть наличие штриха и линий.</w:t>
      </w:r>
    </w:p>
    <w:p w:rsidR="0000514D" w:rsidRDefault="009E2B3C" w:rsidP="001A4A92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Далее детям </w:t>
      </w:r>
      <w:r w:rsidR="00E65974">
        <w:rPr>
          <w:rFonts w:ascii="Times New Roman" w:hAnsi="Times New Roman"/>
          <w:sz w:val="28"/>
          <w:szCs w:val="28"/>
          <w:lang w:val="ru-RU"/>
        </w:rPr>
        <w:t>представляется</w:t>
      </w:r>
      <w:r>
        <w:rPr>
          <w:rFonts w:ascii="Times New Roman" w:hAnsi="Times New Roman"/>
          <w:sz w:val="28"/>
          <w:szCs w:val="28"/>
          <w:lang w:val="ru-RU"/>
        </w:rPr>
        <w:t xml:space="preserve"> выполненная мною работа поэтапно. </w:t>
      </w:r>
    </w:p>
    <w:p w:rsidR="0000514D" w:rsidRDefault="009E2B3C" w:rsidP="0000514D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Для примера было решено взять животное</w:t>
      </w:r>
      <w:r w:rsidR="0000514D">
        <w:rPr>
          <w:rFonts w:ascii="Times New Roman" w:hAnsi="Times New Roman"/>
          <w:sz w:val="28"/>
          <w:szCs w:val="28"/>
          <w:lang w:val="ru-RU"/>
        </w:rPr>
        <w:t xml:space="preserve"> – кота  </w:t>
      </w:r>
      <w:proofErr w:type="gramStart"/>
      <w:r w:rsidR="0000514D">
        <w:rPr>
          <w:rFonts w:ascii="Times New Roman" w:hAnsi="Times New Roman"/>
          <w:sz w:val="28"/>
          <w:szCs w:val="28"/>
          <w:lang w:val="ru-RU"/>
        </w:rPr>
        <w:t>из-за</w:t>
      </w:r>
      <w:proofErr w:type="gramEnd"/>
      <w:r w:rsidR="0000514D">
        <w:rPr>
          <w:rFonts w:ascii="Times New Roman" w:hAnsi="Times New Roman"/>
          <w:sz w:val="28"/>
          <w:szCs w:val="28"/>
          <w:lang w:val="ru-RU"/>
        </w:rPr>
        <w:t xml:space="preserve">    </w:t>
      </w:r>
      <w:proofErr w:type="gramStart"/>
      <w:r w:rsidR="0000514D">
        <w:rPr>
          <w:rFonts w:ascii="Times New Roman" w:hAnsi="Times New Roman"/>
          <w:sz w:val="28"/>
          <w:szCs w:val="28"/>
          <w:lang w:val="ru-RU"/>
        </w:rPr>
        <w:t>его</w:t>
      </w:r>
      <w:proofErr w:type="gramEnd"/>
      <w:r w:rsidR="0000514D">
        <w:rPr>
          <w:rFonts w:ascii="Times New Roman" w:hAnsi="Times New Roman"/>
          <w:sz w:val="28"/>
          <w:szCs w:val="28"/>
          <w:lang w:val="ru-RU"/>
        </w:rPr>
        <w:t xml:space="preserve">    простой </w:t>
      </w:r>
    </w:p>
    <w:p w:rsidR="009E2B3C" w:rsidRDefault="0000514D" w:rsidP="0000514D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формы</w:t>
      </w:r>
      <w:r w:rsidRPr="0000514D">
        <w:rPr>
          <w:rFonts w:ascii="Times New Roman" w:hAnsi="Times New Roman"/>
          <w:sz w:val="28"/>
          <w:szCs w:val="28"/>
          <w:lang w:val="ru-RU"/>
        </w:rPr>
        <w:t xml:space="preserve"> (Рис.</w:t>
      </w:r>
      <w:r>
        <w:rPr>
          <w:rFonts w:ascii="Times New Roman" w:hAnsi="Times New Roman"/>
          <w:sz w:val="28"/>
          <w:szCs w:val="28"/>
          <w:lang w:val="ru-RU"/>
        </w:rPr>
        <w:t>5,6</w:t>
      </w:r>
      <w:r w:rsidRPr="0000514D">
        <w:rPr>
          <w:rFonts w:ascii="Times New Roman" w:hAnsi="Times New Roman"/>
          <w:sz w:val="28"/>
          <w:szCs w:val="28"/>
          <w:lang w:val="ru-RU"/>
        </w:rPr>
        <w:t>)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1656E6" w:rsidRPr="006A2629" w:rsidRDefault="001656E6" w:rsidP="003064A2">
      <w:pPr>
        <w:pStyle w:val="ac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87EDB" w:rsidRDefault="0051698D" w:rsidP="00387EDB">
      <w:pPr>
        <w:spacing w:line="360" w:lineRule="auto"/>
        <w:ind w:firstLine="709"/>
        <w:rPr>
          <w:rFonts w:ascii="Times New Roman" w:hAnsi="Times New Roman"/>
          <w:b/>
          <w:sz w:val="28"/>
          <w:szCs w:val="28"/>
          <w:lang w:val="ru-RU" w:eastAsia="ru-RU" w:bidi="ar-SA"/>
        </w:rPr>
      </w:pPr>
      <w:r w:rsidRPr="0051698D">
        <w:rPr>
          <w:rFonts w:ascii="Times New Roman" w:hAnsi="Times New Roman"/>
          <w:b/>
          <w:sz w:val="28"/>
          <w:szCs w:val="28"/>
          <w:lang w:val="ru-RU" w:eastAsia="ru-RU" w:bidi="ar-SA"/>
        </w:rPr>
        <w:t>Практическая работа</w:t>
      </w:r>
    </w:p>
    <w:p w:rsidR="00663A5B" w:rsidRDefault="00663A5B" w:rsidP="00387EDB">
      <w:pPr>
        <w:spacing w:line="360" w:lineRule="auto"/>
        <w:ind w:firstLine="709"/>
        <w:rPr>
          <w:rFonts w:ascii="Times New Roman" w:hAnsi="Times New Roman"/>
          <w:b/>
          <w:sz w:val="28"/>
          <w:szCs w:val="28"/>
          <w:lang w:val="ru-RU" w:eastAsia="ru-RU" w:bidi="ar-SA"/>
        </w:rPr>
      </w:pPr>
    </w:p>
    <w:p w:rsidR="0051698D" w:rsidRPr="009E2B3C" w:rsidRDefault="009E2B3C" w:rsidP="00387EDB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После просмотра </w:t>
      </w:r>
      <w:r w:rsidR="00E65974">
        <w:rPr>
          <w:rFonts w:ascii="Times New Roman" w:hAnsi="Times New Roman"/>
          <w:sz w:val="28"/>
          <w:szCs w:val="28"/>
          <w:lang w:val="ru-RU" w:eastAsia="ru-RU" w:bidi="ar-SA"/>
        </w:rPr>
        <w:t xml:space="preserve">поэтапного процесса </w:t>
      </w:r>
      <w:r>
        <w:rPr>
          <w:rFonts w:ascii="Times New Roman" w:hAnsi="Times New Roman"/>
          <w:sz w:val="28"/>
          <w:szCs w:val="28"/>
          <w:lang w:val="ru-RU" w:eastAsia="ru-RU" w:bidi="ar-SA"/>
        </w:rPr>
        <w:t>работы</w:t>
      </w:r>
      <w:r w:rsidR="00E65974">
        <w:rPr>
          <w:rFonts w:ascii="Times New Roman" w:hAnsi="Times New Roman"/>
          <w:sz w:val="28"/>
          <w:szCs w:val="28"/>
          <w:lang w:val="ru-RU" w:eastAsia="ru-RU" w:bidi="ar-SA"/>
        </w:rPr>
        <w:t>,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дети приступ</w:t>
      </w:r>
      <w:r w:rsidR="00E65974">
        <w:rPr>
          <w:rFonts w:ascii="Times New Roman" w:hAnsi="Times New Roman"/>
          <w:sz w:val="28"/>
          <w:szCs w:val="28"/>
          <w:lang w:val="ru-RU" w:eastAsia="ru-RU" w:bidi="ar-SA"/>
        </w:rPr>
        <w:t>ают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к выполнению задания.</w:t>
      </w:r>
    </w:p>
    <w:p w:rsidR="005D0151" w:rsidRDefault="005E48A8" w:rsidP="005D015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>На данном уроке они должны б</w:t>
      </w:r>
      <w:r w:rsidR="005D0151">
        <w:rPr>
          <w:rFonts w:ascii="Times New Roman" w:hAnsi="Times New Roman"/>
          <w:sz w:val="28"/>
          <w:szCs w:val="28"/>
          <w:lang w:val="ru-RU" w:eastAsia="ru-RU" w:bidi="ar-SA"/>
        </w:rPr>
        <w:t>удут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придумать необычного кота, композиционно расположить фигуру на формате и нанести орнамент. </w:t>
      </w:r>
    </w:p>
    <w:p w:rsidR="000B0F0C" w:rsidRPr="00667975" w:rsidRDefault="005E48A8" w:rsidP="0066797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>С каждым учеником мы проводи</w:t>
      </w:r>
      <w:r w:rsidR="005D0151">
        <w:rPr>
          <w:rFonts w:ascii="Times New Roman" w:hAnsi="Times New Roman"/>
          <w:sz w:val="28"/>
          <w:szCs w:val="28"/>
          <w:lang w:val="ru-RU" w:eastAsia="ru-RU" w:bidi="ar-SA"/>
        </w:rPr>
        <w:t xml:space="preserve">м </w:t>
      </w:r>
      <w:r w:rsidR="00BB6D96">
        <w:rPr>
          <w:rFonts w:ascii="Times New Roman" w:hAnsi="Times New Roman"/>
          <w:sz w:val="28"/>
          <w:szCs w:val="28"/>
          <w:lang w:val="ru-RU" w:eastAsia="ru-RU" w:bidi="ar-SA"/>
        </w:rPr>
        <w:t>разбор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их </w:t>
      </w:r>
      <w:r w:rsidR="005D0151">
        <w:rPr>
          <w:rFonts w:ascii="Times New Roman" w:hAnsi="Times New Roman"/>
          <w:sz w:val="28"/>
          <w:szCs w:val="28"/>
          <w:lang w:val="ru-RU" w:eastAsia="ru-RU" w:bidi="ar-SA"/>
        </w:rPr>
        <w:t>работ</w:t>
      </w:r>
      <w:r w:rsidR="00BB6D96">
        <w:rPr>
          <w:rFonts w:ascii="Times New Roman" w:hAnsi="Times New Roman"/>
          <w:sz w:val="28"/>
          <w:szCs w:val="28"/>
          <w:lang w:val="ru-RU" w:eastAsia="ru-RU" w:bidi="ar-SA"/>
        </w:rPr>
        <w:t xml:space="preserve">. </w:t>
      </w:r>
      <w:proofErr w:type="gramStart"/>
      <w:r w:rsidR="005D0151">
        <w:rPr>
          <w:rFonts w:ascii="Times New Roman" w:hAnsi="Times New Roman"/>
          <w:sz w:val="28"/>
          <w:szCs w:val="28"/>
          <w:lang w:val="ru-RU" w:eastAsia="ru-RU" w:bidi="ar-SA"/>
        </w:rPr>
        <w:t>Указываем</w:t>
      </w:r>
      <w:proofErr w:type="gramEnd"/>
      <w:r w:rsidR="00BB6D96">
        <w:rPr>
          <w:rFonts w:ascii="Times New Roman" w:hAnsi="Times New Roman"/>
          <w:sz w:val="28"/>
          <w:szCs w:val="28"/>
          <w:lang w:val="ru-RU" w:eastAsia="ru-RU" w:bidi="ar-SA"/>
        </w:rPr>
        <w:t xml:space="preserve"> на что следует обратить больше внимания, какие ошибки были допущены и что наоборот получилось очень удачным. </w:t>
      </w:r>
    </w:p>
    <w:p w:rsidR="005D0151" w:rsidRDefault="005D0151" w:rsidP="003064A2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 w:eastAsia="ru-RU" w:bidi="ar-SA"/>
        </w:rPr>
      </w:pPr>
    </w:p>
    <w:p w:rsidR="00387EDB" w:rsidRDefault="00326F76" w:rsidP="00663A5B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 w:eastAsia="ru-RU" w:bidi="ar-SA"/>
        </w:rPr>
      </w:pPr>
      <w:r>
        <w:rPr>
          <w:rFonts w:ascii="Times New Roman" w:hAnsi="Times New Roman"/>
          <w:b/>
          <w:sz w:val="28"/>
          <w:szCs w:val="28"/>
          <w:lang w:val="ru-RU" w:eastAsia="ru-RU" w:bidi="ar-SA"/>
        </w:rPr>
        <w:t>Анализ работы</w:t>
      </w:r>
    </w:p>
    <w:p w:rsidR="00663A5B" w:rsidRDefault="00663A5B" w:rsidP="00663A5B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 w:eastAsia="ru-RU" w:bidi="ar-SA"/>
        </w:rPr>
      </w:pPr>
    </w:p>
    <w:p w:rsidR="005D0151" w:rsidRDefault="00387EDB" w:rsidP="00FE1F6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>Когда занятие под</w:t>
      </w:r>
      <w:r w:rsidR="005D0151">
        <w:rPr>
          <w:rFonts w:ascii="Times New Roman" w:hAnsi="Times New Roman"/>
          <w:sz w:val="28"/>
          <w:szCs w:val="28"/>
          <w:lang w:val="ru-RU" w:eastAsia="ru-RU" w:bidi="ar-SA"/>
        </w:rPr>
        <w:t xml:space="preserve">ходит 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к концу, </w:t>
      </w:r>
      <w:r w:rsidR="005D0151">
        <w:rPr>
          <w:rFonts w:ascii="Times New Roman" w:hAnsi="Times New Roman"/>
          <w:sz w:val="28"/>
          <w:szCs w:val="28"/>
          <w:lang w:val="ru-RU" w:eastAsia="ru-RU" w:bidi="ar-SA"/>
        </w:rPr>
        <w:t>устраиваем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небольшой просмотр эскизов выполненных на этом занятии. С каждым учеником выб</w:t>
      </w:r>
      <w:r w:rsidR="005D0151">
        <w:rPr>
          <w:rFonts w:ascii="Times New Roman" w:hAnsi="Times New Roman"/>
          <w:sz w:val="28"/>
          <w:szCs w:val="28"/>
          <w:lang w:val="ru-RU" w:eastAsia="ru-RU" w:bidi="ar-SA"/>
        </w:rPr>
        <w:t>ираем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эскиз и определ</w:t>
      </w:r>
      <w:r w:rsidR="005D0151">
        <w:rPr>
          <w:rFonts w:ascii="Times New Roman" w:hAnsi="Times New Roman"/>
          <w:sz w:val="28"/>
          <w:szCs w:val="28"/>
          <w:lang w:val="ru-RU" w:eastAsia="ru-RU" w:bidi="ar-SA"/>
        </w:rPr>
        <w:t>яемся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с материалами для выполнения на формате.</w:t>
      </w:r>
      <w:r w:rsidR="005E48A8"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="005D0151">
        <w:rPr>
          <w:rFonts w:ascii="Times New Roman" w:hAnsi="Times New Roman"/>
          <w:sz w:val="28"/>
          <w:szCs w:val="28"/>
          <w:lang w:val="ru-RU" w:eastAsia="ru-RU" w:bidi="ar-SA"/>
        </w:rPr>
        <w:t>Останавливаем свой выбор на</w:t>
      </w:r>
      <w:r w:rsidR="005E48A8">
        <w:rPr>
          <w:rFonts w:ascii="Times New Roman" w:hAnsi="Times New Roman"/>
          <w:sz w:val="28"/>
          <w:szCs w:val="28"/>
          <w:lang w:val="ru-RU" w:eastAsia="ru-RU" w:bidi="ar-SA"/>
        </w:rPr>
        <w:t xml:space="preserve"> цветны</w:t>
      </w:r>
      <w:r w:rsidR="005D0151">
        <w:rPr>
          <w:rFonts w:ascii="Times New Roman" w:hAnsi="Times New Roman"/>
          <w:sz w:val="28"/>
          <w:szCs w:val="28"/>
          <w:lang w:val="ru-RU" w:eastAsia="ru-RU" w:bidi="ar-SA"/>
        </w:rPr>
        <w:t>х</w:t>
      </w:r>
      <w:r w:rsidR="005E48A8">
        <w:rPr>
          <w:rFonts w:ascii="Times New Roman" w:hAnsi="Times New Roman"/>
          <w:sz w:val="28"/>
          <w:szCs w:val="28"/>
          <w:lang w:val="ru-RU" w:eastAsia="ru-RU" w:bidi="ar-SA"/>
        </w:rPr>
        <w:t xml:space="preserve"> карандаш</w:t>
      </w:r>
      <w:r w:rsidR="005D0151">
        <w:rPr>
          <w:rFonts w:ascii="Times New Roman" w:hAnsi="Times New Roman"/>
          <w:sz w:val="28"/>
          <w:szCs w:val="28"/>
          <w:lang w:val="ru-RU" w:eastAsia="ru-RU" w:bidi="ar-SA"/>
        </w:rPr>
        <w:t>ах</w:t>
      </w:r>
      <w:r w:rsidR="005E48A8">
        <w:rPr>
          <w:rFonts w:ascii="Times New Roman" w:hAnsi="Times New Roman"/>
          <w:sz w:val="28"/>
          <w:szCs w:val="28"/>
          <w:lang w:val="ru-RU" w:eastAsia="ru-RU" w:bidi="ar-SA"/>
        </w:rPr>
        <w:t xml:space="preserve"> из-за удобности данного материала</w:t>
      </w:r>
    </w:p>
    <w:p w:rsidR="005D0151" w:rsidRDefault="005D0151" w:rsidP="00FE1F6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663A5B" w:rsidRDefault="00663A5B" w:rsidP="00663A5B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663A5B" w:rsidRDefault="00663A5B" w:rsidP="00663A5B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722298" w:rsidRPr="00B9361F" w:rsidRDefault="00722298" w:rsidP="00B9361F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 w:rsidRPr="00AE75C9">
        <w:rPr>
          <w:rFonts w:ascii="Times New Roman" w:hAnsi="Times New Roman"/>
          <w:b/>
          <w:color w:val="000000"/>
          <w:sz w:val="28"/>
          <w:szCs w:val="28"/>
          <w:lang w:val="ru-RU"/>
        </w:rPr>
        <w:t>Урок</w:t>
      </w:r>
      <w:r w:rsidR="00B12B24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№</w:t>
      </w:r>
      <w:r w:rsidRPr="00AE75C9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="00941A6B">
        <w:rPr>
          <w:rFonts w:ascii="Times New Roman" w:hAnsi="Times New Roman"/>
          <w:b/>
          <w:color w:val="000000"/>
          <w:sz w:val="28"/>
          <w:szCs w:val="28"/>
          <w:lang w:val="ru-RU"/>
        </w:rPr>
        <w:t>2</w:t>
      </w:r>
    </w:p>
    <w:p w:rsidR="00D00671" w:rsidRDefault="00D00671" w:rsidP="003064A2">
      <w:pPr>
        <w:spacing w:line="36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D00671" w:rsidRPr="00585C10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585C10">
        <w:rPr>
          <w:rFonts w:ascii="Times New Roman" w:hAnsi="Times New Roman"/>
          <w:sz w:val="28"/>
          <w:szCs w:val="28"/>
          <w:lang w:val="ru-RU"/>
        </w:rPr>
        <w:t>План урока:</w:t>
      </w:r>
    </w:p>
    <w:p w:rsidR="00D00671" w:rsidRPr="00585C10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 Вступительная беседа;</w:t>
      </w:r>
    </w:p>
    <w:p w:rsidR="00D00671" w:rsidRPr="00585C10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 </w:t>
      </w:r>
      <w:r w:rsidRPr="00585C10">
        <w:rPr>
          <w:rFonts w:ascii="Times New Roman" w:hAnsi="Times New Roman"/>
          <w:sz w:val="28"/>
          <w:szCs w:val="28"/>
          <w:lang w:val="ru-RU"/>
        </w:rPr>
        <w:t>Практическая работа;</w:t>
      </w:r>
    </w:p>
    <w:p w:rsidR="00B12B24" w:rsidRPr="00D00671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3. </w:t>
      </w:r>
      <w:r w:rsidRPr="00585C10">
        <w:rPr>
          <w:rFonts w:ascii="Times New Roman" w:hAnsi="Times New Roman"/>
          <w:sz w:val="28"/>
          <w:szCs w:val="28"/>
          <w:lang w:val="ru-RU"/>
        </w:rPr>
        <w:t>Анализ работ.</w:t>
      </w:r>
    </w:p>
    <w:p w:rsidR="00D00671" w:rsidRPr="00AE75C9" w:rsidRDefault="00D00671" w:rsidP="00B12B24">
      <w:pPr>
        <w:spacing w:line="360" w:lineRule="auto"/>
        <w:ind w:firstLine="709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B12B24" w:rsidRDefault="00B12B24" w:rsidP="00663A5B">
      <w:pPr>
        <w:spacing w:line="360" w:lineRule="auto"/>
        <w:ind w:firstLine="709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Вступительная беседа</w:t>
      </w:r>
    </w:p>
    <w:p w:rsidR="00663A5B" w:rsidRDefault="00663A5B" w:rsidP="00663A5B">
      <w:pPr>
        <w:spacing w:line="360" w:lineRule="auto"/>
        <w:ind w:firstLine="709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663A5B" w:rsidRDefault="009D7FF1" w:rsidP="00663A5B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На данном уроке было запланировано ознакомление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с понятием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/>
        </w:rPr>
        <w:t>цветоведения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для наиболее удачного цветового решения эскиза и итоговой работы соответственно. </w:t>
      </w:r>
    </w:p>
    <w:p w:rsidR="00663A5B" w:rsidRDefault="009D7FF1" w:rsidP="00663A5B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Познакомить учащихся с теплыми и холодными цветами</w:t>
      </w:r>
      <w:r w:rsidR="00FE1F6D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663A5B" w:rsidRDefault="005D0151" w:rsidP="00663A5B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Проводится</w:t>
      </w:r>
      <w:r w:rsidR="009D7FF1" w:rsidRPr="009D7FF1">
        <w:rPr>
          <w:rFonts w:ascii="Times New Roman" w:hAnsi="Times New Roman"/>
          <w:color w:val="000000"/>
          <w:sz w:val="28"/>
          <w:szCs w:val="28"/>
          <w:lang w:val="ru-RU"/>
        </w:rPr>
        <w:t xml:space="preserve"> вступительная беседа не только о холодных цветах хроматического спектра, но и повторение изученного ранее.</w:t>
      </w:r>
    </w:p>
    <w:p w:rsidR="00663A5B" w:rsidRDefault="009D7FF1" w:rsidP="00663A5B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>Вместе с классом мы вспом</w:t>
      </w:r>
      <w:r w:rsidR="005D0151">
        <w:rPr>
          <w:rFonts w:ascii="Times New Roman" w:hAnsi="Times New Roman"/>
          <w:color w:val="000000"/>
          <w:sz w:val="28"/>
          <w:szCs w:val="28"/>
          <w:lang w:val="ru-RU"/>
        </w:rPr>
        <w:t xml:space="preserve">инаем </w:t>
      </w:r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>и обсу</w:t>
      </w:r>
      <w:r w:rsidR="005D0151">
        <w:rPr>
          <w:rFonts w:ascii="Times New Roman" w:hAnsi="Times New Roman"/>
          <w:color w:val="000000"/>
          <w:sz w:val="28"/>
          <w:szCs w:val="28"/>
          <w:lang w:val="ru-RU"/>
        </w:rPr>
        <w:t xml:space="preserve">ждаем </w:t>
      </w:r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>«тёплые» цвета, какими они бывают, и как их получить. Затем, приступили к обсуждению холодных цветов хроматического спектра.</w:t>
      </w:r>
    </w:p>
    <w:p w:rsidR="00221E95" w:rsidRDefault="009D7FF1" w:rsidP="00663A5B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 xml:space="preserve">Вместе, </w:t>
      </w:r>
      <w:r w:rsidR="005D0151">
        <w:rPr>
          <w:rFonts w:ascii="Times New Roman" w:hAnsi="Times New Roman"/>
          <w:color w:val="000000"/>
          <w:sz w:val="28"/>
          <w:szCs w:val="28"/>
          <w:lang w:val="ru-RU"/>
        </w:rPr>
        <w:t xml:space="preserve">приходим </w:t>
      </w:r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>к выводу, что холодные цвета воспринимаются нами как что-то холодное, в качестве примера было приведено голубое небо, синее море, и застывший на воде лёд.</w:t>
      </w:r>
      <w:r w:rsidR="00663A5B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5D0151">
        <w:rPr>
          <w:rFonts w:ascii="Times New Roman" w:hAnsi="Times New Roman"/>
          <w:color w:val="000000"/>
          <w:sz w:val="28"/>
          <w:szCs w:val="28"/>
          <w:lang w:val="ru-RU"/>
        </w:rPr>
        <w:t>Вспоминаем с детьми</w:t>
      </w:r>
      <w:r w:rsidR="00FE1F6D">
        <w:rPr>
          <w:rFonts w:ascii="Times New Roman" w:hAnsi="Times New Roman"/>
          <w:color w:val="000000"/>
          <w:sz w:val="28"/>
          <w:szCs w:val="28"/>
          <w:lang w:val="ru-RU"/>
        </w:rPr>
        <w:t xml:space="preserve">, какие цвета </w:t>
      </w:r>
      <w:r w:rsidR="00221E95">
        <w:rPr>
          <w:rFonts w:ascii="Times New Roman" w:hAnsi="Times New Roman"/>
          <w:color w:val="000000"/>
          <w:sz w:val="28"/>
          <w:szCs w:val="28"/>
          <w:lang w:val="ru-RU"/>
        </w:rPr>
        <w:t>характерны для стиля лубок.</w:t>
      </w:r>
    </w:p>
    <w:p w:rsidR="009D7FF1" w:rsidRPr="009D7FF1" w:rsidRDefault="00FE1F6D" w:rsidP="003064A2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B9361F" w:rsidRDefault="00385B5A" w:rsidP="00663A5B">
      <w:pPr>
        <w:spacing w:line="360" w:lineRule="auto"/>
        <w:ind w:firstLine="708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Практическая работа</w:t>
      </w:r>
    </w:p>
    <w:p w:rsidR="00663A5B" w:rsidRPr="00AE75C9" w:rsidRDefault="00663A5B" w:rsidP="00663A5B">
      <w:pPr>
        <w:spacing w:line="360" w:lineRule="auto"/>
        <w:ind w:firstLine="708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663A5B" w:rsidRDefault="00FE1F6D" w:rsidP="00663A5B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На прошлом занятии был определен материал для выполнения работы в цвете. Все дети пришли подготовленные к уроку.</w:t>
      </w:r>
    </w:p>
    <w:p w:rsidR="00663A5B" w:rsidRDefault="00221E95" w:rsidP="00663A5B">
      <w:pPr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Вначале урока мы с детьми обговорили, какая палитра цветов должна использоваться</w:t>
      </w:r>
      <w:r w:rsidR="003064A2" w:rsidRPr="003064A2">
        <w:rPr>
          <w:rFonts w:ascii="Times New Roman" w:hAnsi="Times New Roman"/>
          <w:color w:val="000000"/>
          <w:sz w:val="28"/>
          <w:szCs w:val="28"/>
          <w:lang w:val="ru-RU"/>
        </w:rPr>
        <w:t>, затем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дети приступили к работе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/>
        </w:rPr>
        <w:t>цветом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221E95"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proofErr w:type="spellEnd"/>
      <w:proofErr w:type="gramEnd"/>
      <w:r w:rsidRPr="00221E95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процессе </w:t>
      </w:r>
      <w:r w:rsidRPr="00221E95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напоми</w:t>
      </w:r>
      <w:r w:rsidR="005D0151">
        <w:rPr>
          <w:rFonts w:ascii="Times New Roman" w:hAnsi="Times New Roman"/>
          <w:color w:val="000000"/>
          <w:sz w:val="28"/>
          <w:szCs w:val="28"/>
          <w:lang w:val="ru-RU"/>
        </w:rPr>
        <w:t xml:space="preserve">наю </w:t>
      </w:r>
      <w:r w:rsidRPr="00221E95">
        <w:rPr>
          <w:rFonts w:ascii="Times New Roman" w:hAnsi="Times New Roman"/>
          <w:color w:val="000000"/>
          <w:sz w:val="28"/>
          <w:szCs w:val="28"/>
          <w:lang w:val="ru-RU"/>
        </w:rPr>
        <w:t>детям о сочетаемости цветов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221E95">
        <w:rPr>
          <w:rFonts w:ascii="Times New Roman" w:hAnsi="Times New Roman"/>
          <w:color w:val="000000"/>
          <w:sz w:val="28"/>
          <w:szCs w:val="28"/>
          <w:lang w:val="ru-RU"/>
        </w:rPr>
        <w:t xml:space="preserve"> и чтобы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Pr="00221E95">
        <w:rPr>
          <w:rFonts w:ascii="Times New Roman" w:hAnsi="Times New Roman"/>
          <w:color w:val="000000"/>
          <w:sz w:val="28"/>
          <w:szCs w:val="28"/>
          <w:lang w:val="ru-RU"/>
        </w:rPr>
        <w:t>два одинаковых тона не сливались в одно пятно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.</w:t>
      </w:r>
    </w:p>
    <w:p w:rsidR="00663A5B" w:rsidRPr="00663A5B" w:rsidRDefault="00663A5B" w:rsidP="00663A5B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385B5A" w:rsidRDefault="003064A2" w:rsidP="00663A5B">
      <w:pPr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3064A2">
        <w:rPr>
          <w:rFonts w:ascii="Times New Roman" w:hAnsi="Times New Roman"/>
          <w:b/>
          <w:color w:val="000000"/>
          <w:sz w:val="28"/>
          <w:szCs w:val="28"/>
          <w:lang w:val="ru-RU"/>
        </w:rPr>
        <w:t>Анализ ра</w:t>
      </w:r>
      <w:r w:rsidR="00385B5A">
        <w:rPr>
          <w:rFonts w:ascii="Times New Roman" w:hAnsi="Times New Roman"/>
          <w:b/>
          <w:color w:val="000000"/>
          <w:sz w:val="28"/>
          <w:szCs w:val="28"/>
          <w:lang w:val="ru-RU"/>
        </w:rPr>
        <w:t>боты</w:t>
      </w:r>
    </w:p>
    <w:p w:rsidR="00663A5B" w:rsidRDefault="00663A5B" w:rsidP="00663A5B">
      <w:pPr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3064A2" w:rsidRPr="003064A2" w:rsidRDefault="004744AE" w:rsidP="003064A2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="003064A2" w:rsidRPr="003064A2">
        <w:rPr>
          <w:rFonts w:ascii="Times New Roman" w:hAnsi="Times New Roman"/>
          <w:color w:val="000000"/>
          <w:sz w:val="28"/>
          <w:szCs w:val="28"/>
          <w:lang w:val="ru-RU"/>
        </w:rPr>
        <w:t xml:space="preserve"> В конце занятия подводим итоги проделанной работы, организовав небольшой просмотр. Анализируем с учениками полученный результат, разбираем положительные и отрицательные моменты, исправляем ошибки. </w:t>
      </w:r>
    </w:p>
    <w:p w:rsidR="007E189A" w:rsidRDefault="00221E95" w:rsidP="004744AE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Цель урока </w:t>
      </w:r>
      <w:r w:rsidR="00C343C5">
        <w:rPr>
          <w:rFonts w:ascii="Times New Roman" w:hAnsi="Times New Roman"/>
          <w:color w:val="000000"/>
          <w:sz w:val="28"/>
          <w:szCs w:val="28"/>
          <w:lang w:val="ru-RU"/>
        </w:rPr>
        <w:t xml:space="preserve">должна быть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выполнена </w:t>
      </w:r>
      <w:r w:rsidR="006C0377">
        <w:rPr>
          <w:rFonts w:ascii="Times New Roman" w:hAnsi="Times New Roman"/>
          <w:color w:val="000000"/>
          <w:sz w:val="28"/>
          <w:szCs w:val="28"/>
          <w:lang w:val="ru-RU"/>
        </w:rPr>
        <w:t>- дети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ознако</w:t>
      </w:r>
      <w:r w:rsidR="00C343C5">
        <w:rPr>
          <w:rFonts w:ascii="Times New Roman" w:hAnsi="Times New Roman"/>
          <w:color w:val="000000"/>
          <w:sz w:val="28"/>
          <w:szCs w:val="28"/>
          <w:lang w:val="ru-RU"/>
        </w:rPr>
        <w:t xml:space="preserve">мятся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с творчеством русского лубка.</w:t>
      </w:r>
      <w:r w:rsidR="006C037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6C0377" w:rsidRDefault="006C0377" w:rsidP="004744AE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63A5B" w:rsidRDefault="00663A5B" w:rsidP="004744AE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63A5B" w:rsidRDefault="00663A5B" w:rsidP="004744AE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63A5B" w:rsidRDefault="00663A5B" w:rsidP="004744AE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63A5B" w:rsidRDefault="00663A5B" w:rsidP="004744AE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63A5B" w:rsidRDefault="00663A5B" w:rsidP="004744AE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63A5B" w:rsidRDefault="00663A5B" w:rsidP="004744AE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63A5B" w:rsidRDefault="00663A5B" w:rsidP="004744AE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63A5B" w:rsidRDefault="00663A5B" w:rsidP="004744AE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63A5B" w:rsidRDefault="00663A5B" w:rsidP="004744AE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63A5B" w:rsidRDefault="00663A5B" w:rsidP="004744AE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63A5B" w:rsidRDefault="00663A5B" w:rsidP="004744AE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63A5B" w:rsidRDefault="00663A5B" w:rsidP="004744AE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63A5B" w:rsidRDefault="00663A5B" w:rsidP="004744AE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63A5B" w:rsidRDefault="00663A5B" w:rsidP="004744AE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63A5B" w:rsidRDefault="00663A5B" w:rsidP="004744AE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63A5B" w:rsidRDefault="00663A5B" w:rsidP="004744AE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63A5B" w:rsidRPr="00C67275" w:rsidRDefault="00663A5B" w:rsidP="004744AE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A1145C" w:rsidRPr="00C67275" w:rsidRDefault="00A1145C" w:rsidP="004744AE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63A5B" w:rsidRDefault="00663A5B" w:rsidP="00F304A6">
      <w:pPr>
        <w:spacing w:line="360" w:lineRule="auto"/>
        <w:ind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744AE" w:rsidRPr="00667975" w:rsidRDefault="004744AE" w:rsidP="00667975">
      <w:pPr>
        <w:spacing w:line="360" w:lineRule="auto"/>
        <w:ind w:firstLine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Задание </w:t>
      </w:r>
      <w:r w:rsidR="00D00B47">
        <w:rPr>
          <w:rFonts w:ascii="Times New Roman" w:hAnsi="Times New Roman"/>
          <w:b/>
          <w:sz w:val="28"/>
          <w:szCs w:val="28"/>
          <w:lang w:val="ru-RU"/>
        </w:rPr>
        <w:t>№ 3</w:t>
      </w:r>
    </w:p>
    <w:p w:rsidR="00D00B47" w:rsidRDefault="00D00B47" w:rsidP="00D00B47">
      <w:pPr>
        <w:tabs>
          <w:tab w:val="left" w:pos="284"/>
        </w:tabs>
        <w:spacing w:line="360" w:lineRule="auto"/>
        <w:ind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4744AE" w:rsidRPr="00D00B47" w:rsidRDefault="004744AE" w:rsidP="00D00B47">
      <w:pPr>
        <w:tabs>
          <w:tab w:val="left" w:pos="284"/>
        </w:tabs>
        <w:spacing w:line="360" w:lineRule="auto"/>
        <w:ind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00B47">
        <w:rPr>
          <w:rFonts w:ascii="Times New Roman" w:hAnsi="Times New Roman"/>
          <w:b/>
          <w:sz w:val="28"/>
          <w:szCs w:val="28"/>
          <w:lang w:val="ru-RU"/>
        </w:rPr>
        <w:t xml:space="preserve">Тема: </w:t>
      </w:r>
      <w:r w:rsidRPr="00D00B47">
        <w:rPr>
          <w:rFonts w:ascii="Times New Roman" w:hAnsi="Times New Roman"/>
          <w:sz w:val="28"/>
          <w:szCs w:val="28"/>
          <w:lang w:val="ru-RU"/>
        </w:rPr>
        <w:t>«</w:t>
      </w:r>
      <w:r w:rsidR="006C0377">
        <w:rPr>
          <w:rFonts w:ascii="Times New Roman" w:hAnsi="Times New Roman"/>
          <w:sz w:val="28"/>
          <w:szCs w:val="28"/>
          <w:lang w:val="ru-RU"/>
        </w:rPr>
        <w:t>Единство формы и декора в народных игрушках</w:t>
      </w:r>
      <w:r w:rsidR="00A83861">
        <w:rPr>
          <w:rFonts w:ascii="Times New Roman" w:hAnsi="Times New Roman"/>
          <w:sz w:val="28"/>
          <w:szCs w:val="28"/>
          <w:lang w:val="ru-RU"/>
        </w:rPr>
        <w:t>. Дымковская игрушка</w:t>
      </w:r>
      <w:r w:rsidRPr="00D00B47">
        <w:rPr>
          <w:rFonts w:ascii="Times New Roman" w:hAnsi="Times New Roman"/>
          <w:sz w:val="28"/>
          <w:szCs w:val="28"/>
          <w:lang w:val="ru-RU"/>
        </w:rPr>
        <w:t>»</w:t>
      </w:r>
    </w:p>
    <w:p w:rsidR="004744AE" w:rsidRPr="00D00B47" w:rsidRDefault="004744AE" w:rsidP="00D00B47">
      <w:pPr>
        <w:tabs>
          <w:tab w:val="left" w:pos="284"/>
        </w:tabs>
        <w:spacing w:line="360" w:lineRule="auto"/>
        <w:ind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00B47">
        <w:rPr>
          <w:rFonts w:ascii="Times New Roman" w:hAnsi="Times New Roman"/>
          <w:b/>
          <w:sz w:val="28"/>
          <w:szCs w:val="28"/>
          <w:lang w:val="ru-RU"/>
        </w:rPr>
        <w:t xml:space="preserve">Вид занятий: </w:t>
      </w:r>
      <w:r w:rsidRPr="00D00B47">
        <w:rPr>
          <w:rFonts w:ascii="Times New Roman" w:hAnsi="Times New Roman"/>
          <w:sz w:val="28"/>
          <w:szCs w:val="28"/>
          <w:lang w:val="ru-RU"/>
        </w:rPr>
        <w:t xml:space="preserve">по впечатлению, воображению. </w:t>
      </w:r>
    </w:p>
    <w:p w:rsidR="004744AE" w:rsidRPr="00D00B47" w:rsidRDefault="004744AE" w:rsidP="00D00B47">
      <w:pPr>
        <w:tabs>
          <w:tab w:val="left" w:pos="284"/>
        </w:tabs>
        <w:spacing w:line="360" w:lineRule="auto"/>
        <w:ind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00B47">
        <w:rPr>
          <w:rFonts w:ascii="Times New Roman" w:hAnsi="Times New Roman"/>
          <w:b/>
          <w:sz w:val="28"/>
          <w:szCs w:val="28"/>
          <w:lang w:val="ru-RU"/>
        </w:rPr>
        <w:t>Цел</w:t>
      </w:r>
      <w:r w:rsidR="006C0377">
        <w:rPr>
          <w:rFonts w:ascii="Times New Roman" w:hAnsi="Times New Roman"/>
          <w:b/>
          <w:sz w:val="28"/>
          <w:szCs w:val="28"/>
          <w:lang w:val="ru-RU"/>
        </w:rPr>
        <w:t>ь</w:t>
      </w:r>
      <w:r w:rsidRPr="00D00B47">
        <w:rPr>
          <w:rFonts w:ascii="Times New Roman" w:hAnsi="Times New Roman"/>
          <w:b/>
          <w:sz w:val="28"/>
          <w:szCs w:val="28"/>
          <w:lang w:val="ru-RU"/>
        </w:rPr>
        <w:t xml:space="preserve">: </w:t>
      </w:r>
      <w:r w:rsidR="006C0377">
        <w:rPr>
          <w:rFonts w:ascii="Times New Roman" w:hAnsi="Times New Roman"/>
          <w:sz w:val="28"/>
          <w:szCs w:val="28"/>
          <w:lang w:val="ru-RU"/>
        </w:rPr>
        <w:t>Сформировать понятие о народной глиняной игрушке, её видах, традициях и формах росписи</w:t>
      </w:r>
    </w:p>
    <w:p w:rsidR="006C0377" w:rsidRDefault="004744AE" w:rsidP="006C0377">
      <w:pPr>
        <w:tabs>
          <w:tab w:val="left" w:pos="284"/>
        </w:tabs>
        <w:spacing w:line="360" w:lineRule="auto"/>
        <w:ind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D00B47">
        <w:rPr>
          <w:rFonts w:ascii="Times New Roman" w:hAnsi="Times New Roman"/>
          <w:b/>
          <w:sz w:val="28"/>
          <w:szCs w:val="28"/>
          <w:lang w:val="ru-RU"/>
        </w:rPr>
        <w:t xml:space="preserve">Задачи: </w:t>
      </w:r>
    </w:p>
    <w:p w:rsidR="006C0377" w:rsidRDefault="006C0377" w:rsidP="006C0377">
      <w:pPr>
        <w:tabs>
          <w:tab w:val="left" w:pos="284"/>
        </w:tabs>
        <w:spacing w:line="360" w:lineRule="auto"/>
        <w:ind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1.Познакомить детей с народным творчеством, а именно, с традиционной глиняной игрушкой.</w:t>
      </w:r>
    </w:p>
    <w:p w:rsidR="00EE3C41" w:rsidRDefault="00EE3C41" w:rsidP="006C0377">
      <w:pPr>
        <w:tabs>
          <w:tab w:val="left" w:pos="284"/>
        </w:tabs>
        <w:spacing w:line="360" w:lineRule="auto"/>
        <w:ind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2.Формировать навык создания орнаментов.</w:t>
      </w:r>
    </w:p>
    <w:p w:rsidR="00EE3C41" w:rsidRPr="00D00B47" w:rsidRDefault="00EE3C41" w:rsidP="006C0377">
      <w:pPr>
        <w:tabs>
          <w:tab w:val="left" w:pos="284"/>
        </w:tabs>
        <w:spacing w:line="360" w:lineRule="auto"/>
        <w:ind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3.Развивать творческую и познавательную активность.</w:t>
      </w:r>
    </w:p>
    <w:p w:rsidR="00EE3C41" w:rsidRPr="00EE3C41" w:rsidRDefault="004744AE" w:rsidP="00D00B47">
      <w:pPr>
        <w:tabs>
          <w:tab w:val="left" w:pos="284"/>
        </w:tabs>
        <w:spacing w:line="360" w:lineRule="auto"/>
        <w:ind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D00B47">
        <w:rPr>
          <w:rFonts w:ascii="Times New Roman" w:hAnsi="Times New Roman"/>
          <w:b/>
          <w:sz w:val="28"/>
          <w:szCs w:val="28"/>
          <w:lang w:val="ru-RU"/>
        </w:rPr>
        <w:t>Характеристика оборудовани</w:t>
      </w:r>
      <w:r w:rsidR="006C0377">
        <w:rPr>
          <w:rFonts w:ascii="Times New Roman" w:hAnsi="Times New Roman"/>
          <w:b/>
          <w:sz w:val="28"/>
          <w:szCs w:val="28"/>
          <w:lang w:val="ru-RU"/>
        </w:rPr>
        <w:t>я</w:t>
      </w:r>
      <w:r w:rsidRPr="00D00B47">
        <w:rPr>
          <w:rFonts w:ascii="Times New Roman" w:hAnsi="Times New Roman"/>
          <w:b/>
          <w:sz w:val="28"/>
          <w:szCs w:val="28"/>
          <w:lang w:val="ru-RU"/>
        </w:rPr>
        <w:t xml:space="preserve">: </w:t>
      </w:r>
      <w:r w:rsidR="006C0377">
        <w:rPr>
          <w:rFonts w:ascii="Times New Roman" w:hAnsi="Times New Roman"/>
          <w:sz w:val="28"/>
          <w:szCs w:val="28"/>
          <w:lang w:val="ru-RU"/>
        </w:rPr>
        <w:t>Иллюстративный ряд на формате А</w:t>
      </w:r>
      <w:proofErr w:type="gramStart"/>
      <w:r w:rsidR="006C0377">
        <w:rPr>
          <w:rFonts w:ascii="Times New Roman" w:hAnsi="Times New Roman"/>
          <w:sz w:val="28"/>
          <w:szCs w:val="28"/>
          <w:lang w:val="ru-RU"/>
        </w:rPr>
        <w:t>4</w:t>
      </w:r>
      <w:proofErr w:type="gramEnd"/>
      <w:r w:rsidR="00EE3C41">
        <w:rPr>
          <w:rFonts w:ascii="Times New Roman" w:hAnsi="Times New Roman"/>
          <w:sz w:val="28"/>
          <w:szCs w:val="28"/>
          <w:lang w:val="ru-RU"/>
        </w:rPr>
        <w:t>,а именно таблица-схема с порядком изготовления игрушек, таблица с изображением орнаментов росписи игрушек.</w:t>
      </w:r>
    </w:p>
    <w:p w:rsidR="00C64B7D" w:rsidRPr="00F304A6" w:rsidRDefault="006C0377" w:rsidP="00F304A6">
      <w:pPr>
        <w:tabs>
          <w:tab w:val="left" w:pos="284"/>
        </w:tabs>
        <w:spacing w:line="360" w:lineRule="auto"/>
        <w:ind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Применяемые методы обучения:</w:t>
      </w:r>
      <w:r w:rsidRPr="006C037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объяснительно-иллюстративный</w:t>
      </w:r>
      <w:proofErr w:type="gramEnd"/>
      <w:r w:rsidR="00EE3C41">
        <w:rPr>
          <w:rFonts w:ascii="Times New Roman" w:hAnsi="Times New Roman"/>
          <w:sz w:val="28"/>
          <w:szCs w:val="28"/>
          <w:lang w:val="ru-RU"/>
        </w:rPr>
        <w:t>.</w:t>
      </w:r>
    </w:p>
    <w:p w:rsidR="00C64B7D" w:rsidRDefault="00C64B7D" w:rsidP="00667975">
      <w:pPr>
        <w:spacing w:line="360" w:lineRule="auto"/>
        <w:ind w:firstLine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7E189A" w:rsidRDefault="007E189A" w:rsidP="00395FAA">
      <w:pPr>
        <w:spacing w:line="360" w:lineRule="auto"/>
        <w:ind w:left="-567" w:firstLine="709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Урок </w:t>
      </w:r>
      <w:r w:rsidR="00D00B47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№ </w:t>
      </w:r>
      <w:r w:rsidR="00A36495">
        <w:rPr>
          <w:rFonts w:ascii="Times New Roman" w:hAnsi="Times New Roman"/>
          <w:b/>
          <w:color w:val="000000"/>
          <w:sz w:val="28"/>
          <w:szCs w:val="28"/>
          <w:lang w:val="ru-RU"/>
        </w:rPr>
        <w:t>1</w:t>
      </w:r>
    </w:p>
    <w:p w:rsidR="00D00671" w:rsidRDefault="00D00671" w:rsidP="00691AB9">
      <w:pPr>
        <w:spacing w:line="360" w:lineRule="auto"/>
        <w:ind w:firstLine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D00671" w:rsidRPr="00585C10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585C10">
        <w:rPr>
          <w:rFonts w:ascii="Times New Roman" w:hAnsi="Times New Roman"/>
          <w:sz w:val="28"/>
          <w:szCs w:val="28"/>
          <w:lang w:val="ru-RU"/>
        </w:rPr>
        <w:t>План урока:</w:t>
      </w:r>
    </w:p>
    <w:p w:rsidR="00D00671" w:rsidRPr="00585C10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 Вступительная беседа;</w:t>
      </w:r>
    </w:p>
    <w:p w:rsidR="00D00671" w:rsidRPr="00585C10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 </w:t>
      </w:r>
      <w:r w:rsidRPr="00585C10">
        <w:rPr>
          <w:rFonts w:ascii="Times New Roman" w:hAnsi="Times New Roman"/>
          <w:sz w:val="28"/>
          <w:szCs w:val="28"/>
          <w:lang w:val="ru-RU"/>
        </w:rPr>
        <w:t>Практическая работа;</w:t>
      </w:r>
    </w:p>
    <w:p w:rsidR="00D00671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3. </w:t>
      </w:r>
      <w:r w:rsidRPr="00585C10">
        <w:rPr>
          <w:rFonts w:ascii="Times New Roman" w:hAnsi="Times New Roman"/>
          <w:sz w:val="28"/>
          <w:szCs w:val="28"/>
          <w:lang w:val="ru-RU"/>
        </w:rPr>
        <w:t>Анализ работ.</w:t>
      </w:r>
    </w:p>
    <w:p w:rsidR="00F304A6" w:rsidRDefault="00F304A6" w:rsidP="00086979">
      <w:pPr>
        <w:spacing w:line="360" w:lineRule="auto"/>
        <w:ind w:left="-567" w:firstLine="1275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F304A6" w:rsidRDefault="00F304A6" w:rsidP="000B0F0C">
      <w:pPr>
        <w:spacing w:line="360" w:lineRule="auto"/>
        <w:ind w:left="-567"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F304A6">
        <w:rPr>
          <w:rFonts w:ascii="Times New Roman" w:hAnsi="Times New Roman"/>
          <w:b/>
          <w:color w:val="000000"/>
          <w:sz w:val="28"/>
          <w:szCs w:val="28"/>
          <w:lang w:val="ru-RU"/>
        </w:rPr>
        <w:t>Вступительная беседа</w:t>
      </w:r>
    </w:p>
    <w:p w:rsidR="00F304A6" w:rsidRPr="00F304A6" w:rsidRDefault="00F304A6" w:rsidP="000B0F0C">
      <w:pPr>
        <w:spacing w:line="360" w:lineRule="auto"/>
        <w:ind w:left="-567"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D00B47" w:rsidRDefault="000B0F0C" w:rsidP="000B0F0C">
      <w:pPr>
        <w:spacing w:line="360" w:lineRule="auto"/>
        <w:ind w:left="-567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Дымковская игрушка получила свое название благодаря местоположению, где она появилась.  С высокого берега Вятки, на которой стоит город с этим же названием, видно заречную слободу Дымково. Зимой женщины</w:t>
      </w:r>
      <w:r w:rsidR="00A37F3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A37F34">
        <w:rPr>
          <w:rFonts w:ascii="Times New Roman" w:hAnsi="Times New Roman"/>
          <w:color w:val="000000"/>
          <w:sz w:val="28"/>
          <w:szCs w:val="28"/>
          <w:lang w:val="ru-RU"/>
        </w:rPr>
        <w:t>Дымкова</w:t>
      </w:r>
      <w:proofErr w:type="spellEnd"/>
      <w:r w:rsidR="00A37F34">
        <w:rPr>
          <w:rFonts w:ascii="Times New Roman" w:hAnsi="Times New Roman"/>
          <w:color w:val="000000"/>
          <w:sz w:val="28"/>
          <w:szCs w:val="28"/>
          <w:lang w:val="ru-RU"/>
        </w:rPr>
        <w:t xml:space="preserve"> лепили </w:t>
      </w:r>
      <w:r w:rsidR="00A37F3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для ярмарки игрушки-свистульки. Из небольшого глиняного шарика с отверстиями свистулька превращалась то в уточку, то в петушка, то в конька.</w:t>
      </w:r>
    </w:p>
    <w:p w:rsidR="00A37F34" w:rsidRDefault="00A37F34" w:rsidP="000B0F0C">
      <w:pPr>
        <w:spacing w:line="360" w:lineRule="auto"/>
        <w:ind w:left="-567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Если посмотреть на узор, то он довольно прост – кружочки, прямые и волнистые по</w:t>
      </w:r>
      <w:r w:rsidR="00CC6BE5">
        <w:rPr>
          <w:rFonts w:ascii="Times New Roman" w:hAnsi="Times New Roman"/>
          <w:color w:val="000000"/>
          <w:sz w:val="28"/>
          <w:szCs w:val="28"/>
          <w:lang w:val="ru-RU"/>
        </w:rPr>
        <w:t xml:space="preserve">лоски, клеточки, пятна, и точки </w:t>
      </w:r>
      <w:r w:rsidR="00CC6BE5" w:rsidRPr="0000514D">
        <w:rPr>
          <w:rFonts w:ascii="Times New Roman" w:hAnsi="Times New Roman"/>
          <w:sz w:val="28"/>
          <w:szCs w:val="28"/>
          <w:lang w:val="ru-RU"/>
        </w:rPr>
        <w:t xml:space="preserve">(Рис. </w:t>
      </w:r>
      <w:r w:rsidR="00CC6BE5">
        <w:rPr>
          <w:rFonts w:ascii="Times New Roman" w:hAnsi="Times New Roman"/>
          <w:sz w:val="28"/>
          <w:szCs w:val="28"/>
          <w:lang w:val="ru-RU"/>
        </w:rPr>
        <w:t>7,8,9</w:t>
      </w:r>
      <w:r w:rsidR="00CC6BE5" w:rsidRPr="0000514D">
        <w:rPr>
          <w:rFonts w:ascii="Times New Roman" w:hAnsi="Times New Roman"/>
          <w:sz w:val="28"/>
          <w:szCs w:val="28"/>
          <w:lang w:val="ru-RU"/>
        </w:rPr>
        <w:t>)</w:t>
      </w:r>
      <w:r w:rsidR="00CC6BE5">
        <w:rPr>
          <w:rFonts w:ascii="Times New Roman" w:hAnsi="Times New Roman"/>
          <w:sz w:val="28"/>
          <w:szCs w:val="28"/>
          <w:lang w:val="ru-RU"/>
        </w:rPr>
        <w:t>.</w:t>
      </w:r>
    </w:p>
    <w:p w:rsidR="00A37F34" w:rsidRPr="000B0F0C" w:rsidRDefault="00A37F34" w:rsidP="00A37F34">
      <w:pPr>
        <w:spacing w:line="360" w:lineRule="auto"/>
        <w:ind w:left="-567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По окраске узоры были малиновые, красные, зеленые, оранжевые, синие и даже золотые. На каждой игрушке могло быть до 10-12 цветов одновременно.</w:t>
      </w:r>
    </w:p>
    <w:p w:rsidR="00086979" w:rsidRDefault="00086979" w:rsidP="00667975">
      <w:pPr>
        <w:spacing w:line="360" w:lineRule="auto"/>
        <w:ind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4624E" w:rsidRDefault="00086979" w:rsidP="00A36495">
      <w:pPr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Практическая работа</w:t>
      </w:r>
    </w:p>
    <w:p w:rsidR="00F304A6" w:rsidRDefault="00F304A6" w:rsidP="00A36495">
      <w:pPr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253B57" w:rsidRDefault="00A37F34" w:rsidP="00A36495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37F34">
        <w:rPr>
          <w:rFonts w:ascii="Times New Roman" w:hAnsi="Times New Roman"/>
          <w:color w:val="000000"/>
          <w:sz w:val="28"/>
          <w:szCs w:val="28"/>
          <w:lang w:val="ru-RU"/>
        </w:rPr>
        <w:t>Д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етям на выб</w:t>
      </w:r>
      <w:r w:rsidRPr="00A37F34">
        <w:rPr>
          <w:rFonts w:ascii="Times New Roman" w:hAnsi="Times New Roman"/>
          <w:color w:val="000000"/>
          <w:sz w:val="28"/>
          <w:szCs w:val="28"/>
          <w:lang w:val="ru-RU"/>
        </w:rPr>
        <w:t>ор придумать фигурку,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A37F34">
        <w:rPr>
          <w:rFonts w:ascii="Times New Roman" w:hAnsi="Times New Roman"/>
          <w:color w:val="000000"/>
          <w:sz w:val="28"/>
          <w:szCs w:val="28"/>
          <w:lang w:val="ru-RU"/>
        </w:rPr>
        <w:t>нарисовать ее на А</w:t>
      </w:r>
      <w:proofErr w:type="gramStart"/>
      <w:r w:rsidRPr="00A37F34"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proofErr w:type="gramEnd"/>
      <w:r w:rsidRPr="00A37F34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правильно расположить</w:t>
      </w:r>
      <w:r w:rsidRPr="00A37F34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формате и придумать узоры.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Заранее продумать и цвета, которые будут использоваться в дальнейшем при выполнении узоров в цвете. </w:t>
      </w:r>
      <w:r w:rsidR="00644B59">
        <w:rPr>
          <w:rFonts w:ascii="Times New Roman" w:hAnsi="Times New Roman"/>
          <w:color w:val="000000"/>
          <w:sz w:val="28"/>
          <w:szCs w:val="28"/>
          <w:lang w:val="ru-RU"/>
        </w:rPr>
        <w:t>Оставшуюся часть урока, после теоретической части, ученики выполн</w:t>
      </w:r>
      <w:r w:rsidR="00C64B7D">
        <w:rPr>
          <w:rFonts w:ascii="Times New Roman" w:hAnsi="Times New Roman"/>
          <w:color w:val="000000"/>
          <w:sz w:val="28"/>
          <w:szCs w:val="28"/>
          <w:lang w:val="ru-RU"/>
        </w:rPr>
        <w:t xml:space="preserve">яют </w:t>
      </w:r>
      <w:r w:rsidR="00644B59">
        <w:rPr>
          <w:rFonts w:ascii="Times New Roman" w:hAnsi="Times New Roman"/>
          <w:color w:val="000000"/>
          <w:sz w:val="28"/>
          <w:szCs w:val="28"/>
          <w:lang w:val="ru-RU"/>
        </w:rPr>
        <w:t>наброски карандашом, ориентируясь на предложенные им схемы в наглядном материале.</w:t>
      </w:r>
    </w:p>
    <w:p w:rsidR="00644B59" w:rsidRDefault="00C64B7D" w:rsidP="00755AF0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Предположительно</w:t>
      </w:r>
      <w:r w:rsidR="00644B59">
        <w:rPr>
          <w:rFonts w:ascii="Times New Roman" w:hAnsi="Times New Roman"/>
          <w:color w:val="000000"/>
          <w:sz w:val="28"/>
          <w:szCs w:val="28"/>
          <w:lang w:val="ru-RU"/>
        </w:rPr>
        <w:t>, девочкам б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удет</w:t>
      </w:r>
      <w:r w:rsidR="00644B59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проще придумать узоры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644B59">
        <w:rPr>
          <w:rFonts w:ascii="Times New Roman" w:hAnsi="Times New Roman"/>
          <w:color w:val="000000"/>
          <w:sz w:val="28"/>
          <w:szCs w:val="28"/>
          <w:lang w:val="ru-RU"/>
        </w:rPr>
        <w:t xml:space="preserve"> У мальчиков же узоры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могут получаться</w:t>
      </w:r>
      <w:r w:rsidR="00644B59">
        <w:rPr>
          <w:rFonts w:ascii="Times New Roman" w:hAnsi="Times New Roman"/>
          <w:color w:val="000000"/>
          <w:sz w:val="28"/>
          <w:szCs w:val="28"/>
          <w:lang w:val="ru-RU"/>
        </w:rPr>
        <w:t xml:space="preserve"> более жесткие и угловатые.</w:t>
      </w:r>
    </w:p>
    <w:p w:rsidR="00C64B7D" w:rsidRDefault="00C64B7D" w:rsidP="00755AF0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86979" w:rsidRDefault="00370341" w:rsidP="00A3649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70341">
        <w:rPr>
          <w:rFonts w:ascii="Times New Roman" w:hAnsi="Times New Roman"/>
          <w:b/>
          <w:sz w:val="28"/>
          <w:szCs w:val="28"/>
          <w:lang w:val="ru-RU"/>
        </w:rPr>
        <w:t>Анализ работы</w:t>
      </w:r>
    </w:p>
    <w:p w:rsidR="00086979" w:rsidRDefault="00086979" w:rsidP="00A3649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370341" w:rsidRDefault="00370341" w:rsidP="00A3649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36495">
        <w:rPr>
          <w:rFonts w:ascii="Times New Roman" w:hAnsi="Times New Roman"/>
          <w:sz w:val="28"/>
          <w:szCs w:val="28"/>
          <w:lang w:val="ru-RU"/>
        </w:rPr>
        <w:t xml:space="preserve">В процессе работы </w:t>
      </w:r>
      <w:r w:rsidR="00DE25C4">
        <w:rPr>
          <w:rFonts w:ascii="Times New Roman" w:hAnsi="Times New Roman"/>
          <w:sz w:val="28"/>
          <w:szCs w:val="28"/>
          <w:lang w:val="ru-RU"/>
        </w:rPr>
        <w:t>надо</w:t>
      </w:r>
      <w:r w:rsidR="00A36495">
        <w:rPr>
          <w:rFonts w:ascii="Times New Roman" w:hAnsi="Times New Roman"/>
          <w:sz w:val="28"/>
          <w:szCs w:val="28"/>
          <w:lang w:val="ru-RU"/>
        </w:rPr>
        <w:t xml:space="preserve"> часто подходить к каждому ученику и контролировать процесс, так как ребята</w:t>
      </w:r>
      <w:r w:rsidR="00DE25C4">
        <w:rPr>
          <w:rFonts w:ascii="Times New Roman" w:hAnsi="Times New Roman"/>
          <w:sz w:val="28"/>
          <w:szCs w:val="28"/>
          <w:lang w:val="ru-RU"/>
        </w:rPr>
        <w:t xml:space="preserve"> при работе могут</w:t>
      </w:r>
      <w:r w:rsidR="00A36495">
        <w:rPr>
          <w:rFonts w:ascii="Times New Roman" w:hAnsi="Times New Roman"/>
          <w:sz w:val="28"/>
          <w:szCs w:val="28"/>
          <w:lang w:val="ru-RU"/>
        </w:rPr>
        <w:t xml:space="preserve"> допуска</w:t>
      </w:r>
      <w:r w:rsidR="00DE25C4">
        <w:rPr>
          <w:rFonts w:ascii="Times New Roman" w:hAnsi="Times New Roman"/>
          <w:sz w:val="28"/>
          <w:szCs w:val="28"/>
          <w:lang w:val="ru-RU"/>
        </w:rPr>
        <w:t>ть ошибки</w:t>
      </w:r>
    </w:p>
    <w:p w:rsidR="00D00671" w:rsidRPr="00524A07" w:rsidRDefault="00524A07" w:rsidP="00524A07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24A07">
        <w:rPr>
          <w:rFonts w:ascii="Times New Roman" w:hAnsi="Times New Roman"/>
          <w:color w:val="000000"/>
          <w:sz w:val="28"/>
          <w:szCs w:val="28"/>
          <w:lang w:val="ru-RU"/>
        </w:rPr>
        <w:t>В конце занятия подводим итоги проделанной работы, организовав небольшой просмотр. Анализируем с учениками полученный результат, разбираем положительные и отрицательные моменты, исправляем ошибки.</w:t>
      </w:r>
    </w:p>
    <w:p w:rsidR="00667975" w:rsidRDefault="00667975" w:rsidP="00395FAA">
      <w:pPr>
        <w:spacing w:after="200" w:line="360" w:lineRule="auto"/>
        <w:ind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304A6" w:rsidRDefault="00F304A6" w:rsidP="00395FAA">
      <w:pPr>
        <w:spacing w:after="200" w:line="360" w:lineRule="auto"/>
        <w:ind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E25C4" w:rsidRDefault="00DE25C4" w:rsidP="00395FAA">
      <w:pPr>
        <w:spacing w:after="200" w:line="360" w:lineRule="auto"/>
        <w:ind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304A6" w:rsidRDefault="00F304A6" w:rsidP="009467F5">
      <w:pPr>
        <w:spacing w:after="200" w:line="360" w:lineRule="auto"/>
        <w:ind w:firstLine="0"/>
        <w:rPr>
          <w:rFonts w:ascii="Times New Roman" w:hAnsi="Times New Roman"/>
          <w:b/>
          <w:sz w:val="28"/>
          <w:szCs w:val="28"/>
          <w:lang w:val="ru-RU"/>
        </w:rPr>
      </w:pPr>
    </w:p>
    <w:p w:rsidR="00A24302" w:rsidRDefault="00A24302" w:rsidP="00A24302">
      <w:pPr>
        <w:spacing w:line="360" w:lineRule="auto"/>
        <w:ind w:left="-567" w:firstLine="709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 xml:space="preserve">Урок </w:t>
      </w:r>
      <w:r w:rsidR="00086979">
        <w:rPr>
          <w:rFonts w:ascii="Times New Roman" w:hAnsi="Times New Roman"/>
          <w:b/>
          <w:color w:val="000000"/>
          <w:sz w:val="28"/>
          <w:szCs w:val="28"/>
          <w:lang w:val="ru-RU"/>
        </w:rPr>
        <w:t>№ 2</w:t>
      </w:r>
    </w:p>
    <w:p w:rsidR="0085743A" w:rsidRDefault="0085743A" w:rsidP="00A24302">
      <w:pPr>
        <w:spacing w:line="360" w:lineRule="auto"/>
        <w:ind w:left="-567" w:firstLine="709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D00671" w:rsidRPr="00585C10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План урока:</w:t>
      </w:r>
    </w:p>
    <w:p w:rsidR="00D00671" w:rsidRPr="00585C10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1. </w:t>
      </w:r>
      <w:r w:rsidRPr="00585C10">
        <w:rPr>
          <w:rFonts w:ascii="Times New Roman" w:hAnsi="Times New Roman"/>
          <w:sz w:val="28"/>
          <w:szCs w:val="28"/>
          <w:lang w:val="ru-RU"/>
        </w:rPr>
        <w:t>Практическая работа;</w:t>
      </w:r>
    </w:p>
    <w:p w:rsidR="00D00671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 </w:t>
      </w:r>
      <w:r w:rsidRPr="00585C10">
        <w:rPr>
          <w:rFonts w:ascii="Times New Roman" w:hAnsi="Times New Roman"/>
          <w:sz w:val="28"/>
          <w:szCs w:val="28"/>
          <w:lang w:val="ru-RU"/>
        </w:rPr>
        <w:t>Анализ работ.</w:t>
      </w:r>
    </w:p>
    <w:p w:rsidR="00A24302" w:rsidRDefault="00A24302" w:rsidP="00086979">
      <w:pPr>
        <w:spacing w:line="360" w:lineRule="auto"/>
        <w:ind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A24302" w:rsidRDefault="00086979" w:rsidP="00DD5450">
      <w:pPr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Практическая работа </w:t>
      </w:r>
    </w:p>
    <w:p w:rsidR="00E00781" w:rsidRDefault="00E00781" w:rsidP="00DD5450">
      <w:pPr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086979" w:rsidRDefault="00086979" w:rsidP="00DD5450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86979">
        <w:rPr>
          <w:rFonts w:ascii="Times New Roman" w:hAnsi="Times New Roman"/>
          <w:color w:val="000000"/>
          <w:sz w:val="28"/>
          <w:szCs w:val="28"/>
          <w:lang w:val="ru-RU"/>
        </w:rPr>
        <w:t>На прошлом уроке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все ученики </w:t>
      </w:r>
      <w:r w:rsidR="003B5A98">
        <w:rPr>
          <w:rFonts w:ascii="Times New Roman" w:hAnsi="Times New Roman"/>
          <w:color w:val="000000"/>
          <w:sz w:val="28"/>
          <w:szCs w:val="28"/>
          <w:lang w:val="ru-RU"/>
        </w:rPr>
        <w:t xml:space="preserve">должны были </w:t>
      </w:r>
      <w:proofErr w:type="spellStart"/>
      <w:r w:rsidR="003B5A98">
        <w:rPr>
          <w:rFonts w:ascii="Times New Roman" w:hAnsi="Times New Roman"/>
          <w:color w:val="000000"/>
          <w:sz w:val="28"/>
          <w:szCs w:val="28"/>
          <w:lang w:val="ru-RU"/>
        </w:rPr>
        <w:t>отрисовать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на формате свои эскизы,</w:t>
      </w:r>
      <w:r w:rsidR="00755AF0">
        <w:rPr>
          <w:rFonts w:ascii="Times New Roman" w:hAnsi="Times New Roman"/>
          <w:color w:val="000000"/>
          <w:sz w:val="28"/>
          <w:szCs w:val="28"/>
          <w:lang w:val="ru-RU"/>
        </w:rPr>
        <w:t xml:space="preserve"> и на данном занятие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A377DE">
        <w:rPr>
          <w:rFonts w:ascii="Times New Roman" w:hAnsi="Times New Roman"/>
          <w:color w:val="000000"/>
          <w:sz w:val="28"/>
          <w:szCs w:val="28"/>
          <w:lang w:val="ru-RU"/>
        </w:rPr>
        <w:t xml:space="preserve">приступают к </w:t>
      </w:r>
      <w:r w:rsidR="00755AF0">
        <w:rPr>
          <w:rFonts w:ascii="Times New Roman" w:hAnsi="Times New Roman"/>
          <w:color w:val="000000"/>
          <w:sz w:val="28"/>
          <w:szCs w:val="28"/>
          <w:lang w:val="ru-RU"/>
        </w:rPr>
        <w:t xml:space="preserve">цветному </w:t>
      </w:r>
      <w:r w:rsidR="00C93A30">
        <w:rPr>
          <w:rFonts w:ascii="Times New Roman" w:hAnsi="Times New Roman"/>
          <w:color w:val="000000"/>
          <w:sz w:val="28"/>
          <w:szCs w:val="28"/>
          <w:lang w:val="ru-RU"/>
        </w:rPr>
        <w:t xml:space="preserve">решению своих работ. Перед тем, </w:t>
      </w:r>
      <w:r w:rsidR="00A377DE">
        <w:rPr>
          <w:rFonts w:ascii="Times New Roman" w:hAnsi="Times New Roman"/>
          <w:color w:val="000000"/>
          <w:sz w:val="28"/>
          <w:szCs w:val="28"/>
          <w:lang w:val="ru-RU"/>
        </w:rPr>
        <w:t xml:space="preserve">как </w:t>
      </w:r>
      <w:r w:rsidR="00C93A30">
        <w:rPr>
          <w:rFonts w:ascii="Times New Roman" w:hAnsi="Times New Roman"/>
          <w:color w:val="000000"/>
          <w:sz w:val="28"/>
          <w:szCs w:val="28"/>
          <w:lang w:val="ru-RU"/>
        </w:rPr>
        <w:t xml:space="preserve">дети </w:t>
      </w:r>
      <w:r w:rsidR="00DD30D3">
        <w:rPr>
          <w:rFonts w:ascii="Times New Roman" w:hAnsi="Times New Roman"/>
          <w:color w:val="000000"/>
          <w:sz w:val="28"/>
          <w:szCs w:val="28"/>
          <w:lang w:val="ru-RU"/>
        </w:rPr>
        <w:t>начнут</w:t>
      </w:r>
      <w:r w:rsidR="00C93A30">
        <w:rPr>
          <w:rFonts w:ascii="Times New Roman" w:hAnsi="Times New Roman"/>
          <w:color w:val="000000"/>
          <w:sz w:val="28"/>
          <w:szCs w:val="28"/>
          <w:lang w:val="ru-RU"/>
        </w:rPr>
        <w:t xml:space="preserve"> рисовать</w:t>
      </w:r>
      <w:r w:rsidR="00755AF0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="00C93A30">
        <w:rPr>
          <w:rFonts w:ascii="Times New Roman" w:hAnsi="Times New Roman"/>
          <w:color w:val="000000"/>
          <w:sz w:val="28"/>
          <w:szCs w:val="28"/>
          <w:lang w:val="ru-RU"/>
        </w:rPr>
        <w:t xml:space="preserve"> нужно показать, </w:t>
      </w:r>
      <w:r w:rsidR="00755AF0">
        <w:rPr>
          <w:rFonts w:ascii="Times New Roman" w:hAnsi="Times New Roman"/>
          <w:color w:val="000000"/>
          <w:sz w:val="28"/>
          <w:szCs w:val="28"/>
          <w:lang w:val="ru-RU"/>
        </w:rPr>
        <w:t>как стоит пользоваться кисточкой, и как выполнять одним мазком узоры, как правильно расписать их фигурку</w:t>
      </w:r>
      <w:r w:rsidR="00C93A30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A377DE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E00781" w:rsidRPr="00086979" w:rsidRDefault="00E00781" w:rsidP="00DD5450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00781" w:rsidRDefault="00A24302" w:rsidP="00A24302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70341">
        <w:rPr>
          <w:rFonts w:ascii="Times New Roman" w:hAnsi="Times New Roman"/>
          <w:b/>
          <w:sz w:val="28"/>
          <w:szCs w:val="28"/>
          <w:lang w:val="ru-RU"/>
        </w:rPr>
        <w:t>Анализ работы</w:t>
      </w:r>
    </w:p>
    <w:p w:rsidR="00297A69" w:rsidRDefault="00A24302" w:rsidP="00297A69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297A69" w:rsidRDefault="00297A69" w:rsidP="00297A6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97A69">
        <w:rPr>
          <w:rFonts w:ascii="Times New Roman" w:hAnsi="Times New Roman"/>
          <w:sz w:val="28"/>
          <w:szCs w:val="28"/>
          <w:lang w:val="ru-RU"/>
        </w:rPr>
        <w:t xml:space="preserve">Некоторые учащиеся </w:t>
      </w:r>
      <w:r w:rsidR="00C64B7D">
        <w:rPr>
          <w:rFonts w:ascii="Times New Roman" w:hAnsi="Times New Roman"/>
          <w:sz w:val="28"/>
          <w:szCs w:val="28"/>
          <w:lang w:val="ru-RU"/>
        </w:rPr>
        <w:t xml:space="preserve"> могут изображать</w:t>
      </w:r>
      <w:r w:rsidRPr="00297A69">
        <w:rPr>
          <w:rFonts w:ascii="Times New Roman" w:hAnsi="Times New Roman"/>
          <w:sz w:val="28"/>
          <w:szCs w:val="28"/>
          <w:lang w:val="ru-RU"/>
        </w:rPr>
        <w:t xml:space="preserve"> слишком большие </w:t>
      </w:r>
      <w:r w:rsidR="00755AF0">
        <w:rPr>
          <w:rFonts w:ascii="Times New Roman" w:hAnsi="Times New Roman"/>
          <w:sz w:val="28"/>
          <w:szCs w:val="28"/>
          <w:lang w:val="ru-RU"/>
        </w:rPr>
        <w:t>узоры</w:t>
      </w:r>
      <w:r w:rsidRPr="00297A69">
        <w:rPr>
          <w:rFonts w:ascii="Times New Roman" w:hAnsi="Times New Roman"/>
          <w:sz w:val="28"/>
          <w:szCs w:val="28"/>
          <w:lang w:val="ru-RU"/>
        </w:rPr>
        <w:t xml:space="preserve"> по отношению к </w:t>
      </w:r>
      <w:r w:rsidR="00755AF0">
        <w:rPr>
          <w:rFonts w:ascii="Times New Roman" w:hAnsi="Times New Roman"/>
          <w:sz w:val="28"/>
          <w:szCs w:val="28"/>
          <w:lang w:val="ru-RU"/>
        </w:rPr>
        <w:t>фигуре</w:t>
      </w:r>
      <w:r w:rsidRPr="00297A69">
        <w:rPr>
          <w:rFonts w:ascii="Times New Roman" w:hAnsi="Times New Roman"/>
          <w:sz w:val="28"/>
          <w:szCs w:val="28"/>
          <w:lang w:val="ru-RU"/>
        </w:rPr>
        <w:t>, а другие, наоборот – слишком маленькие.</w:t>
      </w:r>
    </w:p>
    <w:p w:rsidR="00297A69" w:rsidRDefault="00297A69" w:rsidP="00297A69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297A6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97A69">
        <w:rPr>
          <w:rFonts w:ascii="Times New Roman" w:hAnsi="Times New Roman"/>
          <w:bCs/>
          <w:sz w:val="28"/>
          <w:szCs w:val="28"/>
          <w:lang w:val="ru-RU"/>
        </w:rPr>
        <w:t xml:space="preserve">После выявления этих ошибок, ребятам </w:t>
      </w:r>
      <w:r w:rsidR="00C64B7D">
        <w:rPr>
          <w:rFonts w:ascii="Times New Roman" w:hAnsi="Times New Roman"/>
          <w:bCs/>
          <w:sz w:val="28"/>
          <w:szCs w:val="28"/>
          <w:lang w:val="ru-RU"/>
        </w:rPr>
        <w:t>будет</w:t>
      </w:r>
      <w:r w:rsidRPr="00297A69">
        <w:rPr>
          <w:rFonts w:ascii="Times New Roman" w:hAnsi="Times New Roman"/>
          <w:bCs/>
          <w:sz w:val="28"/>
          <w:szCs w:val="28"/>
          <w:lang w:val="ru-RU"/>
        </w:rPr>
        <w:t xml:space="preserve"> рассказано и наглядно показано, как следует устранять подобные ошибки. </w:t>
      </w:r>
    </w:p>
    <w:p w:rsidR="00A24302" w:rsidRDefault="00E00781" w:rsidP="00E00781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конце занятия </w:t>
      </w:r>
      <w:r w:rsidR="00C64B7D">
        <w:rPr>
          <w:rFonts w:ascii="Times New Roman" w:hAnsi="Times New Roman"/>
          <w:sz w:val="28"/>
          <w:szCs w:val="28"/>
          <w:lang w:val="ru-RU"/>
        </w:rPr>
        <w:t>нужно подходить</w:t>
      </w:r>
      <w:r>
        <w:rPr>
          <w:rFonts w:ascii="Times New Roman" w:hAnsi="Times New Roman"/>
          <w:sz w:val="28"/>
          <w:szCs w:val="28"/>
          <w:lang w:val="ru-RU"/>
        </w:rPr>
        <w:t xml:space="preserve"> к каждому из учеников, проверяя на каком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этапе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остановился ученик на этом занятии, подсказывая дальнейшее направление работы, указывая на ошибки. </w:t>
      </w:r>
      <w:r w:rsidR="00C64B7D">
        <w:rPr>
          <w:rFonts w:ascii="Times New Roman" w:hAnsi="Times New Roman"/>
          <w:sz w:val="28"/>
          <w:szCs w:val="28"/>
          <w:lang w:val="ru-RU"/>
        </w:rPr>
        <w:t xml:space="preserve">Надо следить за тем, чтобы </w:t>
      </w:r>
      <w:r w:rsidR="00755AF0">
        <w:rPr>
          <w:rFonts w:ascii="Times New Roman" w:hAnsi="Times New Roman"/>
          <w:sz w:val="28"/>
          <w:szCs w:val="28"/>
          <w:lang w:val="ru-RU"/>
        </w:rPr>
        <w:t>ученики успели закончить работу вовремя и справились с поставленной целью.</w:t>
      </w:r>
    </w:p>
    <w:p w:rsidR="00E00781" w:rsidRDefault="00E00781" w:rsidP="00395FAA">
      <w:pPr>
        <w:spacing w:line="360" w:lineRule="auto"/>
        <w:ind w:firstLine="0"/>
        <w:rPr>
          <w:rFonts w:ascii="Times New Roman" w:hAnsi="Times New Roman"/>
          <w:b/>
          <w:sz w:val="28"/>
          <w:szCs w:val="28"/>
          <w:lang w:val="ru-RU"/>
        </w:rPr>
      </w:pPr>
    </w:p>
    <w:p w:rsidR="00F304A6" w:rsidRDefault="00F304A6" w:rsidP="00395FAA">
      <w:pPr>
        <w:spacing w:line="360" w:lineRule="auto"/>
        <w:ind w:firstLine="0"/>
        <w:rPr>
          <w:rFonts w:ascii="Times New Roman" w:hAnsi="Times New Roman"/>
          <w:b/>
          <w:sz w:val="28"/>
          <w:szCs w:val="28"/>
          <w:lang w:val="ru-RU"/>
        </w:rPr>
      </w:pPr>
    </w:p>
    <w:p w:rsidR="009467F5" w:rsidRDefault="009467F5" w:rsidP="00395FAA">
      <w:pPr>
        <w:spacing w:line="360" w:lineRule="auto"/>
        <w:ind w:firstLine="0"/>
        <w:rPr>
          <w:rFonts w:ascii="Times New Roman" w:hAnsi="Times New Roman"/>
          <w:b/>
          <w:sz w:val="28"/>
          <w:szCs w:val="28"/>
          <w:lang w:val="ru-RU"/>
        </w:rPr>
      </w:pPr>
    </w:p>
    <w:p w:rsidR="009467F5" w:rsidRDefault="009467F5" w:rsidP="00395FAA">
      <w:pPr>
        <w:spacing w:line="360" w:lineRule="auto"/>
        <w:ind w:firstLine="0"/>
        <w:rPr>
          <w:rFonts w:ascii="Times New Roman" w:hAnsi="Times New Roman"/>
          <w:b/>
          <w:sz w:val="28"/>
          <w:szCs w:val="28"/>
          <w:lang w:val="ru-RU"/>
        </w:rPr>
      </w:pPr>
    </w:p>
    <w:p w:rsidR="00F304A6" w:rsidRPr="00C67275" w:rsidRDefault="00F304A6" w:rsidP="00395FAA">
      <w:pPr>
        <w:spacing w:line="360" w:lineRule="auto"/>
        <w:ind w:firstLine="0"/>
        <w:rPr>
          <w:rFonts w:ascii="Times New Roman" w:hAnsi="Times New Roman"/>
          <w:b/>
          <w:sz w:val="28"/>
          <w:szCs w:val="28"/>
          <w:lang w:val="ru-RU"/>
        </w:rPr>
      </w:pPr>
    </w:p>
    <w:p w:rsidR="00F304A6" w:rsidRDefault="00F304A6" w:rsidP="00F304A6">
      <w:pPr>
        <w:spacing w:line="360" w:lineRule="auto"/>
        <w:ind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Задание</w:t>
      </w:r>
      <w:r w:rsidRPr="00A87D7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№ 4</w:t>
      </w:r>
    </w:p>
    <w:p w:rsidR="00F304A6" w:rsidRDefault="00F304A6" w:rsidP="00395FAA">
      <w:pPr>
        <w:spacing w:line="360" w:lineRule="auto"/>
        <w:ind w:firstLine="0"/>
        <w:rPr>
          <w:rFonts w:ascii="Times New Roman" w:hAnsi="Times New Roman"/>
          <w:b/>
          <w:sz w:val="28"/>
          <w:szCs w:val="28"/>
          <w:lang w:val="ru-RU"/>
        </w:rPr>
      </w:pPr>
    </w:p>
    <w:p w:rsidR="00A83861" w:rsidRPr="00A83861" w:rsidRDefault="00A83861" w:rsidP="00A83861">
      <w:pPr>
        <w:spacing w:line="360" w:lineRule="auto"/>
        <w:ind w:firstLine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A83861">
        <w:rPr>
          <w:rFonts w:ascii="Times New Roman" w:hAnsi="Times New Roman"/>
          <w:b/>
          <w:color w:val="000000"/>
          <w:sz w:val="28"/>
          <w:szCs w:val="28"/>
          <w:lang w:val="ru-RU"/>
        </w:rPr>
        <w:t>Тема: «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Народные промыслы. Гжель</w:t>
      </w:r>
      <w:r w:rsidRPr="00A83861">
        <w:rPr>
          <w:rFonts w:ascii="Times New Roman" w:hAnsi="Times New Roman"/>
          <w:b/>
          <w:color w:val="000000"/>
          <w:sz w:val="28"/>
          <w:szCs w:val="28"/>
          <w:lang w:val="ru-RU"/>
        </w:rPr>
        <w:t>»</w:t>
      </w:r>
    </w:p>
    <w:p w:rsidR="00A83861" w:rsidRPr="00DA643C" w:rsidRDefault="00A83861" w:rsidP="00A83861">
      <w:pPr>
        <w:pStyle w:val="ac"/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Вид занятий: </w:t>
      </w:r>
      <w:r w:rsidRPr="00A83861">
        <w:rPr>
          <w:rFonts w:ascii="Times New Roman" w:hAnsi="Times New Roman"/>
          <w:sz w:val="28"/>
          <w:szCs w:val="28"/>
          <w:lang w:val="ru-RU"/>
        </w:rPr>
        <w:t>по впечатлению, воображению</w:t>
      </w:r>
    </w:p>
    <w:p w:rsidR="00A83861" w:rsidRPr="00DB17D0" w:rsidRDefault="00A83861" w:rsidP="00A83861">
      <w:pPr>
        <w:pStyle w:val="ac"/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Цель: </w:t>
      </w:r>
      <w:r>
        <w:rPr>
          <w:rFonts w:ascii="Times New Roman" w:hAnsi="Times New Roman"/>
          <w:sz w:val="28"/>
          <w:szCs w:val="28"/>
          <w:lang w:val="ru-RU"/>
        </w:rPr>
        <w:t xml:space="preserve">Познакомить </w:t>
      </w:r>
      <w:r w:rsidR="00556459">
        <w:rPr>
          <w:rFonts w:ascii="Times New Roman" w:hAnsi="Times New Roman"/>
          <w:sz w:val="28"/>
          <w:szCs w:val="28"/>
          <w:lang w:val="ru-RU"/>
        </w:rPr>
        <w:t>учащихся с Гжельской керамикой</w:t>
      </w:r>
      <w:proofErr w:type="gramStart"/>
      <w:r w:rsidR="00556459">
        <w:rPr>
          <w:rFonts w:ascii="Times New Roman" w:hAnsi="Times New Roman"/>
          <w:sz w:val="28"/>
          <w:szCs w:val="28"/>
          <w:lang w:val="ru-RU"/>
        </w:rPr>
        <w:t xml:space="preserve"> ,</w:t>
      </w:r>
      <w:proofErr w:type="gramEnd"/>
      <w:r w:rsidR="00556459">
        <w:rPr>
          <w:rFonts w:ascii="Times New Roman" w:hAnsi="Times New Roman"/>
          <w:sz w:val="28"/>
          <w:szCs w:val="28"/>
          <w:lang w:val="ru-RU"/>
        </w:rPr>
        <w:t>разнообразием ее посудных форм, особенности росписи.</w:t>
      </w:r>
    </w:p>
    <w:p w:rsidR="00A83861" w:rsidRDefault="00A83861" w:rsidP="00A83861">
      <w:pPr>
        <w:pStyle w:val="ac"/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Задачи:</w:t>
      </w:r>
      <w:r w:rsidRPr="00DB17D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A83861" w:rsidRDefault="00A83861" w:rsidP="00A83861">
      <w:pPr>
        <w:pStyle w:val="ac"/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BE294C">
        <w:rPr>
          <w:rFonts w:ascii="Times New Roman" w:hAnsi="Times New Roman"/>
          <w:sz w:val="28"/>
          <w:szCs w:val="28"/>
          <w:lang w:val="ru-RU"/>
        </w:rPr>
        <w:t>1.</w:t>
      </w:r>
      <w:r>
        <w:rPr>
          <w:rFonts w:ascii="Times New Roman" w:hAnsi="Times New Roman"/>
          <w:sz w:val="28"/>
          <w:szCs w:val="28"/>
          <w:lang w:val="ru-RU"/>
        </w:rPr>
        <w:t xml:space="preserve">Познакомить с новой </w:t>
      </w:r>
      <w:r w:rsidR="00556459">
        <w:rPr>
          <w:rFonts w:ascii="Times New Roman" w:hAnsi="Times New Roman"/>
          <w:sz w:val="28"/>
          <w:szCs w:val="28"/>
          <w:lang w:val="ru-RU"/>
        </w:rPr>
        <w:t>техникой рисования, гжель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A83861" w:rsidRPr="00BE294C" w:rsidRDefault="00556459" w:rsidP="00A83861">
      <w:pPr>
        <w:pStyle w:val="ac"/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</w:t>
      </w:r>
      <w:r w:rsidR="00A83861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Развивать творческую активность, навык работы с художественными материалами – гуашь. </w:t>
      </w:r>
    </w:p>
    <w:p w:rsidR="00A83861" w:rsidRPr="0085743A" w:rsidRDefault="00A83861" w:rsidP="00A83861">
      <w:pPr>
        <w:pStyle w:val="ac"/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DB17D0">
        <w:rPr>
          <w:rFonts w:ascii="Times New Roman" w:hAnsi="Times New Roman"/>
          <w:b/>
          <w:sz w:val="28"/>
          <w:szCs w:val="28"/>
          <w:lang w:val="ru-RU"/>
        </w:rPr>
        <w:t>Хара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ктеристика оборудования </w:t>
      </w:r>
      <w:r w:rsidR="00A1145C" w:rsidRPr="00C751E1">
        <w:rPr>
          <w:rFonts w:ascii="Times New Roman" w:hAnsi="Times New Roman"/>
          <w:sz w:val="28"/>
          <w:szCs w:val="28"/>
          <w:lang w:val="ru-RU"/>
        </w:rPr>
        <w:t>Иллюстративный ряд</w:t>
      </w:r>
      <w:r w:rsidR="00A1145C">
        <w:rPr>
          <w:rFonts w:ascii="Times New Roman" w:hAnsi="Times New Roman"/>
          <w:sz w:val="28"/>
          <w:szCs w:val="28"/>
          <w:lang w:val="ru-RU"/>
        </w:rPr>
        <w:t xml:space="preserve"> на формате А</w:t>
      </w:r>
      <w:proofErr w:type="gramStart"/>
      <w:r w:rsidR="00A1145C">
        <w:rPr>
          <w:rFonts w:ascii="Times New Roman" w:hAnsi="Times New Roman"/>
          <w:sz w:val="28"/>
          <w:szCs w:val="28"/>
          <w:lang w:val="ru-RU"/>
        </w:rPr>
        <w:t>4</w:t>
      </w:r>
      <w:proofErr w:type="gramEnd"/>
      <w:r w:rsidR="00A1145C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>бумага А4, карандаш,</w:t>
      </w:r>
      <w:r w:rsidR="0085743A">
        <w:rPr>
          <w:rFonts w:ascii="Times New Roman" w:hAnsi="Times New Roman"/>
          <w:sz w:val="28"/>
          <w:szCs w:val="28"/>
          <w:lang w:val="ru-RU"/>
        </w:rPr>
        <w:t xml:space="preserve"> ластик,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56459">
        <w:rPr>
          <w:rFonts w:ascii="Times New Roman" w:hAnsi="Times New Roman"/>
          <w:sz w:val="28"/>
          <w:szCs w:val="28"/>
          <w:lang w:val="ru-RU"/>
        </w:rPr>
        <w:t>гуашь</w:t>
      </w:r>
      <w:r w:rsidR="0085743A">
        <w:rPr>
          <w:rFonts w:ascii="Times New Roman" w:hAnsi="Times New Roman"/>
          <w:sz w:val="28"/>
          <w:szCs w:val="28"/>
          <w:lang w:val="ru-RU"/>
        </w:rPr>
        <w:t xml:space="preserve"> белая и голубая</w:t>
      </w:r>
      <w:r w:rsidR="0085743A">
        <w:rPr>
          <w:rFonts w:ascii="Arial" w:hAnsi="Arial" w:cs="Arial"/>
          <w:color w:val="646464"/>
          <w:sz w:val="18"/>
          <w:szCs w:val="18"/>
          <w:shd w:val="clear" w:color="auto" w:fill="FFFFFF"/>
          <w:lang w:val="ru-RU"/>
        </w:rPr>
        <w:t>.</w:t>
      </w:r>
    </w:p>
    <w:p w:rsidR="00A83861" w:rsidRPr="00192FDF" w:rsidRDefault="00A83861" w:rsidP="00A83861">
      <w:pPr>
        <w:pStyle w:val="ac"/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Применяемые методы обучения: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репродуктивный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, поисковой. </w:t>
      </w:r>
    </w:p>
    <w:p w:rsidR="00C50131" w:rsidRDefault="00C50131" w:rsidP="00297A69">
      <w:pPr>
        <w:spacing w:line="360" w:lineRule="auto"/>
        <w:ind w:firstLine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E00781" w:rsidRDefault="00E00781" w:rsidP="00E00781">
      <w:pPr>
        <w:spacing w:line="360" w:lineRule="auto"/>
        <w:ind w:left="-567" w:firstLine="709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Урок № </w:t>
      </w:r>
      <w:r w:rsidR="00625F31">
        <w:rPr>
          <w:rFonts w:ascii="Times New Roman" w:hAnsi="Times New Roman"/>
          <w:b/>
          <w:color w:val="000000"/>
          <w:sz w:val="28"/>
          <w:szCs w:val="28"/>
          <w:lang w:val="ru-RU"/>
        </w:rPr>
        <w:t>1</w:t>
      </w:r>
    </w:p>
    <w:p w:rsidR="00D00671" w:rsidRDefault="00D00671" w:rsidP="00E00781">
      <w:pPr>
        <w:spacing w:line="360" w:lineRule="auto"/>
        <w:ind w:left="-567" w:firstLine="709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D00671" w:rsidRPr="00585C10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585C10">
        <w:rPr>
          <w:rFonts w:ascii="Times New Roman" w:hAnsi="Times New Roman"/>
          <w:sz w:val="28"/>
          <w:szCs w:val="28"/>
          <w:lang w:val="ru-RU"/>
        </w:rPr>
        <w:t>План урока:</w:t>
      </w:r>
    </w:p>
    <w:p w:rsidR="004F7894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1. </w:t>
      </w:r>
      <w:r w:rsidR="004F7894">
        <w:rPr>
          <w:rFonts w:ascii="Times New Roman" w:hAnsi="Times New Roman"/>
          <w:sz w:val="28"/>
          <w:szCs w:val="28"/>
          <w:lang w:val="ru-RU"/>
        </w:rPr>
        <w:t>Вступительная беседа</w:t>
      </w:r>
    </w:p>
    <w:p w:rsidR="00D00671" w:rsidRPr="00585C10" w:rsidRDefault="004F7894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</w:t>
      </w:r>
      <w:r w:rsidR="00D00671" w:rsidRPr="00585C10">
        <w:rPr>
          <w:rFonts w:ascii="Times New Roman" w:hAnsi="Times New Roman"/>
          <w:sz w:val="28"/>
          <w:szCs w:val="28"/>
          <w:lang w:val="ru-RU"/>
        </w:rPr>
        <w:t>Практическая работа;</w:t>
      </w:r>
    </w:p>
    <w:p w:rsidR="00E00781" w:rsidRDefault="004F7894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</w:t>
      </w:r>
      <w:r w:rsidR="00D00671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D00671" w:rsidRPr="00585C10">
        <w:rPr>
          <w:rFonts w:ascii="Times New Roman" w:hAnsi="Times New Roman"/>
          <w:sz w:val="28"/>
          <w:szCs w:val="28"/>
          <w:lang w:val="ru-RU"/>
        </w:rPr>
        <w:t>Анализ работ.</w:t>
      </w:r>
    </w:p>
    <w:p w:rsidR="0085743A" w:rsidRDefault="0085743A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743A" w:rsidRPr="0085743A" w:rsidRDefault="0085743A" w:rsidP="009467F5">
      <w:pPr>
        <w:spacing w:line="360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85743A">
        <w:rPr>
          <w:rFonts w:ascii="Times New Roman" w:hAnsi="Times New Roman"/>
          <w:b/>
          <w:sz w:val="28"/>
          <w:szCs w:val="28"/>
          <w:lang w:val="ru-RU"/>
        </w:rPr>
        <w:t>Вступительная беседа</w:t>
      </w:r>
    </w:p>
    <w:p w:rsidR="004F7894" w:rsidRPr="004F7894" w:rsidRDefault="004F7894" w:rsidP="00C343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F7894">
        <w:rPr>
          <w:rFonts w:ascii="Times New Roman" w:hAnsi="Times New Roman"/>
          <w:sz w:val="28"/>
          <w:szCs w:val="28"/>
          <w:lang w:val="ru-RU"/>
        </w:rPr>
        <w:t>Давным-давно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4F789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</w:t>
      </w:r>
      <w:r w:rsidRPr="004F7894">
        <w:rPr>
          <w:rFonts w:ascii="Times New Roman" w:hAnsi="Times New Roman"/>
          <w:sz w:val="28"/>
          <w:szCs w:val="28"/>
          <w:lang w:val="ru-RU"/>
        </w:rPr>
        <w:t>ысячи лет тому назад человек взял в руки глину и заметил что она мягкая податливая.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F7894">
        <w:rPr>
          <w:rFonts w:ascii="Times New Roman" w:hAnsi="Times New Roman"/>
          <w:sz w:val="28"/>
          <w:szCs w:val="28"/>
          <w:lang w:val="ru-RU"/>
        </w:rPr>
        <w:t>Путем изучения этого материала человек создал горшок. Самые первые горшки пускали воду,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4F7894">
        <w:rPr>
          <w:rFonts w:ascii="Times New Roman" w:hAnsi="Times New Roman"/>
          <w:sz w:val="28"/>
          <w:szCs w:val="28"/>
          <w:lang w:val="ru-RU"/>
        </w:rPr>
        <w:t>трескались</w:t>
      </w:r>
      <w:proofErr w:type="gramEnd"/>
      <w:r w:rsidRPr="004F7894">
        <w:rPr>
          <w:rFonts w:ascii="Times New Roman" w:hAnsi="Times New Roman"/>
          <w:sz w:val="28"/>
          <w:szCs w:val="28"/>
          <w:lang w:val="ru-RU"/>
        </w:rPr>
        <w:t xml:space="preserve"> ломалис</w:t>
      </w:r>
      <w:r>
        <w:rPr>
          <w:rFonts w:ascii="Times New Roman" w:hAnsi="Times New Roman"/>
          <w:sz w:val="28"/>
          <w:szCs w:val="28"/>
          <w:lang w:val="ru-RU"/>
        </w:rPr>
        <w:t>ь</w:t>
      </w:r>
      <w:r w:rsidRPr="004F7894">
        <w:rPr>
          <w:rFonts w:ascii="Times New Roman" w:hAnsi="Times New Roman"/>
          <w:sz w:val="28"/>
          <w:szCs w:val="28"/>
          <w:lang w:val="ru-RU"/>
        </w:rPr>
        <w:t xml:space="preserve">. Прошло еще много времени и люди додумались, что для прочности глины нужно обжигать. В те времена к простому горшку относились с почтением, берегли его, как самое дорогое, ведь он был необходим в быту. В нём варили еду, хранили воду и съестные припасы. Со временем мастера научились делать из глины не только горшки, но и другие сосуды, такие как кувшины, </w:t>
      </w:r>
      <w:r w:rsidRPr="004F7894">
        <w:rPr>
          <w:rFonts w:ascii="Times New Roman" w:hAnsi="Times New Roman"/>
          <w:sz w:val="28"/>
          <w:szCs w:val="28"/>
          <w:lang w:val="ru-RU"/>
        </w:rPr>
        <w:lastRenderedPageBreak/>
        <w:t xml:space="preserve">чашки, вазы. Помимо утилитарности у человека возникла потребность украшать эти предметы. Так возникла глиняная посуда - керамика. Это слово произошло от греческого </w:t>
      </w:r>
      <w:r w:rsidR="0085743A">
        <w:rPr>
          <w:rFonts w:ascii="Times New Roman" w:hAnsi="Times New Roman"/>
          <w:sz w:val="28"/>
          <w:szCs w:val="28"/>
          <w:lang w:val="ru-RU"/>
        </w:rPr>
        <w:t>«</w:t>
      </w:r>
      <w:proofErr w:type="spellStart"/>
      <w:r w:rsidRPr="004F7894">
        <w:rPr>
          <w:rFonts w:ascii="Times New Roman" w:hAnsi="Times New Roman"/>
          <w:sz w:val="28"/>
          <w:szCs w:val="28"/>
          <w:lang w:val="ru-RU"/>
        </w:rPr>
        <w:t>керамос</w:t>
      </w:r>
      <w:proofErr w:type="spellEnd"/>
      <w:r w:rsidR="0085743A">
        <w:rPr>
          <w:rFonts w:ascii="Times New Roman" w:hAnsi="Times New Roman"/>
          <w:sz w:val="28"/>
          <w:szCs w:val="28"/>
          <w:lang w:val="ru-RU"/>
        </w:rPr>
        <w:t>»</w:t>
      </w:r>
      <w:r w:rsidRPr="004F7894">
        <w:rPr>
          <w:rFonts w:ascii="Times New Roman" w:hAnsi="Times New Roman"/>
          <w:sz w:val="28"/>
          <w:szCs w:val="28"/>
          <w:lang w:val="ru-RU"/>
        </w:rPr>
        <w:t>,</w:t>
      </w:r>
      <w:r w:rsidR="0085743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F7894">
        <w:rPr>
          <w:rFonts w:ascii="Times New Roman" w:hAnsi="Times New Roman"/>
          <w:sz w:val="28"/>
          <w:szCs w:val="28"/>
          <w:lang w:val="ru-RU"/>
        </w:rPr>
        <w:t xml:space="preserve">что значит - </w:t>
      </w:r>
      <w:proofErr w:type="spellStart"/>
      <w:r w:rsidRPr="004F7894">
        <w:rPr>
          <w:rFonts w:ascii="Times New Roman" w:hAnsi="Times New Roman"/>
          <w:sz w:val="28"/>
          <w:szCs w:val="28"/>
          <w:lang w:val="ru-RU"/>
        </w:rPr>
        <w:t>глина</w:t>
      </w:r>
      <w:proofErr w:type="gramStart"/>
      <w:r w:rsidRPr="004F7894">
        <w:rPr>
          <w:rFonts w:ascii="Times New Roman" w:hAnsi="Times New Roman"/>
          <w:sz w:val="28"/>
          <w:szCs w:val="28"/>
          <w:lang w:val="ru-RU"/>
        </w:rPr>
        <w:t>.К</w:t>
      </w:r>
      <w:proofErr w:type="gramEnd"/>
      <w:r w:rsidRPr="004F7894">
        <w:rPr>
          <w:rFonts w:ascii="Times New Roman" w:hAnsi="Times New Roman"/>
          <w:sz w:val="28"/>
          <w:szCs w:val="28"/>
          <w:lang w:val="ru-RU"/>
        </w:rPr>
        <w:t>расивая</w:t>
      </w:r>
      <w:proofErr w:type="spellEnd"/>
      <w:r w:rsidRPr="004F7894">
        <w:rPr>
          <w:rFonts w:ascii="Times New Roman" w:hAnsi="Times New Roman"/>
          <w:sz w:val="28"/>
          <w:szCs w:val="28"/>
          <w:lang w:val="ru-RU"/>
        </w:rPr>
        <w:t xml:space="preserve"> и другая глиняная посуда, сделана из цветной глины 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4F7894">
        <w:rPr>
          <w:rFonts w:ascii="Times New Roman" w:hAnsi="Times New Roman"/>
          <w:sz w:val="28"/>
          <w:szCs w:val="28"/>
          <w:lang w:val="ru-RU"/>
        </w:rPr>
        <w:t>майолика.Фаянсовая</w:t>
      </w:r>
      <w:proofErr w:type="spellEnd"/>
      <w:r w:rsidRPr="004F7894">
        <w:rPr>
          <w:rFonts w:ascii="Times New Roman" w:hAnsi="Times New Roman"/>
          <w:sz w:val="28"/>
          <w:szCs w:val="28"/>
          <w:lang w:val="ru-RU"/>
        </w:rPr>
        <w:t xml:space="preserve"> посуда это посуда из белой глины</w:t>
      </w:r>
      <w:r w:rsidR="00CC6BE5" w:rsidRPr="00CC6BE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C6BE5">
        <w:rPr>
          <w:rFonts w:ascii="Times New Roman" w:hAnsi="Times New Roman"/>
          <w:sz w:val="28"/>
          <w:szCs w:val="28"/>
          <w:lang w:val="ru-RU"/>
        </w:rPr>
        <w:t>(Рис</w:t>
      </w:r>
      <w:r w:rsidR="005222B2">
        <w:rPr>
          <w:rFonts w:ascii="Times New Roman" w:hAnsi="Times New Roman"/>
          <w:sz w:val="28"/>
          <w:szCs w:val="28"/>
          <w:lang w:val="ru-RU"/>
        </w:rPr>
        <w:t>.</w:t>
      </w:r>
      <w:r w:rsidR="00CC6BE5">
        <w:rPr>
          <w:rFonts w:ascii="Times New Roman" w:hAnsi="Times New Roman"/>
          <w:sz w:val="28"/>
          <w:szCs w:val="28"/>
          <w:lang w:val="ru-RU"/>
        </w:rPr>
        <w:t>13</w:t>
      </w:r>
      <w:r w:rsidR="00CC6BE5" w:rsidRPr="0000514D">
        <w:rPr>
          <w:rFonts w:ascii="Times New Roman" w:hAnsi="Times New Roman"/>
          <w:sz w:val="28"/>
          <w:szCs w:val="28"/>
          <w:lang w:val="ru-RU"/>
        </w:rPr>
        <w:t>)</w:t>
      </w:r>
      <w:r w:rsidR="00CC6BE5">
        <w:rPr>
          <w:rFonts w:ascii="Times New Roman" w:hAnsi="Times New Roman"/>
          <w:sz w:val="28"/>
          <w:szCs w:val="28"/>
          <w:lang w:val="ru-RU"/>
        </w:rPr>
        <w:t>.</w:t>
      </w:r>
    </w:p>
    <w:p w:rsidR="004F7894" w:rsidRPr="004F7894" w:rsidRDefault="004F7894" w:rsidP="009467F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F7894">
        <w:rPr>
          <w:rFonts w:ascii="Times New Roman" w:hAnsi="Times New Roman"/>
          <w:sz w:val="28"/>
          <w:szCs w:val="28"/>
          <w:lang w:val="ru-RU"/>
        </w:rPr>
        <w:t>А вот фарфор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F7894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F7894">
        <w:rPr>
          <w:rFonts w:ascii="Times New Roman" w:hAnsi="Times New Roman"/>
          <w:sz w:val="28"/>
          <w:szCs w:val="28"/>
          <w:lang w:val="ru-RU"/>
        </w:rPr>
        <w:t xml:space="preserve">тонкий и звучащий, делают необыкновенной белой </w:t>
      </w:r>
      <w:proofErr w:type="spellStart"/>
      <w:r w:rsidRPr="004F7894">
        <w:rPr>
          <w:rFonts w:ascii="Times New Roman" w:hAnsi="Times New Roman"/>
          <w:sz w:val="28"/>
          <w:szCs w:val="28"/>
          <w:lang w:val="ru-RU"/>
        </w:rPr>
        <w:t>глиныВсе</w:t>
      </w:r>
      <w:proofErr w:type="spellEnd"/>
      <w:r w:rsidRPr="004F7894">
        <w:rPr>
          <w:rFonts w:ascii="Times New Roman" w:hAnsi="Times New Roman"/>
          <w:sz w:val="28"/>
          <w:szCs w:val="28"/>
          <w:lang w:val="ru-RU"/>
        </w:rPr>
        <w:t xml:space="preserve"> эти виды керамики можно встретить в произведениях гжельских мастеров. Гжельская керамика - изделия керамических промыслов в Московской области</w:t>
      </w:r>
      <w:r w:rsidR="0085743A">
        <w:rPr>
          <w:rFonts w:ascii="Times New Roman" w:hAnsi="Times New Roman"/>
          <w:sz w:val="28"/>
          <w:szCs w:val="28"/>
          <w:lang w:val="ru-RU"/>
        </w:rPr>
        <w:t>,</w:t>
      </w:r>
      <w:r w:rsidRPr="004F7894">
        <w:rPr>
          <w:rFonts w:ascii="Times New Roman" w:hAnsi="Times New Roman"/>
          <w:sz w:val="28"/>
          <w:szCs w:val="28"/>
          <w:lang w:val="ru-RU"/>
        </w:rPr>
        <w:t xml:space="preserve"> центром которых была бывшая Гжельская волость. Это белоснежные фарфоровые чайники, подсвечники, часы, фигурки людей и животных, украшенные синей </w:t>
      </w:r>
      <w:proofErr w:type="spellStart"/>
      <w:r w:rsidRPr="004F7894">
        <w:rPr>
          <w:rFonts w:ascii="Times New Roman" w:hAnsi="Times New Roman"/>
          <w:sz w:val="28"/>
          <w:szCs w:val="28"/>
          <w:lang w:val="ru-RU"/>
        </w:rPr>
        <w:t>росписью</w:t>
      </w:r>
      <w:proofErr w:type="gramStart"/>
      <w:r w:rsidR="009467F5">
        <w:rPr>
          <w:rFonts w:ascii="Times New Roman" w:hAnsi="Times New Roman"/>
          <w:sz w:val="28"/>
          <w:szCs w:val="28"/>
          <w:lang w:val="ru-RU"/>
        </w:rPr>
        <w:t>.</w:t>
      </w:r>
      <w:r w:rsidRPr="004F7894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4F7894">
        <w:rPr>
          <w:rFonts w:ascii="Times New Roman" w:hAnsi="Times New Roman"/>
          <w:sz w:val="28"/>
          <w:szCs w:val="28"/>
          <w:lang w:val="ru-RU"/>
        </w:rPr>
        <w:t>режде</w:t>
      </w:r>
      <w:proofErr w:type="spellEnd"/>
      <w:r w:rsidRPr="004F7894">
        <w:rPr>
          <w:rFonts w:ascii="Times New Roman" w:hAnsi="Times New Roman"/>
          <w:sz w:val="28"/>
          <w:szCs w:val="28"/>
          <w:lang w:val="ru-RU"/>
        </w:rPr>
        <w:t xml:space="preserve"> всего</w:t>
      </w:r>
      <w:r w:rsidR="00C343C5">
        <w:rPr>
          <w:rFonts w:ascii="Times New Roman" w:hAnsi="Times New Roman"/>
          <w:sz w:val="28"/>
          <w:szCs w:val="28"/>
          <w:lang w:val="ru-RU"/>
        </w:rPr>
        <w:t>,</w:t>
      </w:r>
      <w:r w:rsidRPr="004F7894">
        <w:rPr>
          <w:rFonts w:ascii="Times New Roman" w:hAnsi="Times New Roman"/>
          <w:sz w:val="28"/>
          <w:szCs w:val="28"/>
          <w:lang w:val="ru-RU"/>
        </w:rPr>
        <w:t xml:space="preserve"> Гжель отличается своим синим цветом</w:t>
      </w:r>
      <w:r w:rsidR="0085743A">
        <w:rPr>
          <w:rFonts w:ascii="Times New Roman" w:hAnsi="Times New Roman"/>
          <w:sz w:val="28"/>
          <w:szCs w:val="28"/>
          <w:lang w:val="ru-RU"/>
        </w:rPr>
        <w:t>,</w:t>
      </w:r>
      <w:r w:rsidRPr="004F7894">
        <w:rPr>
          <w:rFonts w:ascii="Times New Roman" w:hAnsi="Times New Roman"/>
          <w:sz w:val="28"/>
          <w:szCs w:val="28"/>
          <w:lang w:val="ru-RU"/>
        </w:rPr>
        <w:t xml:space="preserve"> он всегда одинаков бело-синий</w:t>
      </w:r>
      <w:r w:rsidR="0085743A">
        <w:rPr>
          <w:rFonts w:ascii="Times New Roman" w:hAnsi="Times New Roman"/>
          <w:sz w:val="28"/>
          <w:szCs w:val="28"/>
          <w:lang w:val="ru-RU"/>
        </w:rPr>
        <w:t>. Мастера гжели</w:t>
      </w:r>
      <w:r w:rsidRPr="004F7894">
        <w:rPr>
          <w:rFonts w:ascii="Times New Roman" w:hAnsi="Times New Roman"/>
          <w:sz w:val="28"/>
          <w:szCs w:val="28"/>
          <w:lang w:val="ru-RU"/>
        </w:rPr>
        <w:t xml:space="preserve"> люб</w:t>
      </w:r>
      <w:r w:rsidR="0085743A">
        <w:rPr>
          <w:rFonts w:ascii="Times New Roman" w:hAnsi="Times New Roman"/>
          <w:sz w:val="28"/>
          <w:szCs w:val="28"/>
          <w:lang w:val="ru-RU"/>
        </w:rPr>
        <w:t>ят говорить, что небо у них,</w:t>
      </w:r>
      <w:r w:rsidR="00107D0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F7894">
        <w:rPr>
          <w:rFonts w:ascii="Times New Roman" w:hAnsi="Times New Roman"/>
          <w:sz w:val="28"/>
          <w:szCs w:val="28"/>
          <w:lang w:val="ru-RU"/>
        </w:rPr>
        <w:t xml:space="preserve">как нигде в </w:t>
      </w:r>
      <w:r w:rsidR="0085743A">
        <w:rPr>
          <w:rFonts w:ascii="Times New Roman" w:hAnsi="Times New Roman"/>
          <w:sz w:val="28"/>
          <w:szCs w:val="28"/>
          <w:lang w:val="ru-RU"/>
        </w:rPr>
        <w:t>России</w:t>
      </w:r>
      <w:r w:rsidRPr="004F7894">
        <w:rPr>
          <w:rFonts w:ascii="Times New Roman" w:hAnsi="Times New Roman"/>
          <w:sz w:val="28"/>
          <w:szCs w:val="28"/>
          <w:lang w:val="ru-RU"/>
        </w:rPr>
        <w:t xml:space="preserve"> син</w:t>
      </w:r>
      <w:r w:rsidR="0085743A">
        <w:rPr>
          <w:rFonts w:ascii="Times New Roman" w:hAnsi="Times New Roman"/>
          <w:sz w:val="28"/>
          <w:szCs w:val="28"/>
          <w:lang w:val="ru-RU"/>
        </w:rPr>
        <w:t>ее.</w:t>
      </w:r>
      <w:r w:rsidRPr="004F7894">
        <w:rPr>
          <w:rFonts w:ascii="Times New Roman" w:hAnsi="Times New Roman"/>
          <w:sz w:val="28"/>
          <w:szCs w:val="28"/>
          <w:lang w:val="ru-RU"/>
        </w:rPr>
        <w:t xml:space="preserve"> Вот и задумали они перенести эту синеву на белый фарфор</w:t>
      </w:r>
      <w:r w:rsidR="00107D0A">
        <w:rPr>
          <w:rFonts w:ascii="Times New Roman" w:hAnsi="Times New Roman"/>
          <w:sz w:val="28"/>
          <w:szCs w:val="28"/>
          <w:lang w:val="ru-RU"/>
        </w:rPr>
        <w:t>. С</w:t>
      </w:r>
      <w:r w:rsidRPr="004F7894">
        <w:rPr>
          <w:rFonts w:ascii="Times New Roman" w:hAnsi="Times New Roman"/>
          <w:sz w:val="28"/>
          <w:szCs w:val="28"/>
          <w:lang w:val="ru-RU"/>
        </w:rPr>
        <w:t>амый излюбленный узор</w:t>
      </w:r>
      <w:r w:rsidR="00107D0A">
        <w:rPr>
          <w:rFonts w:ascii="Times New Roman" w:hAnsi="Times New Roman"/>
          <w:sz w:val="28"/>
          <w:szCs w:val="28"/>
          <w:lang w:val="ru-RU"/>
        </w:rPr>
        <w:t xml:space="preserve"> -</w:t>
      </w:r>
      <w:r w:rsidRPr="004F7894">
        <w:rPr>
          <w:rFonts w:ascii="Times New Roman" w:hAnsi="Times New Roman"/>
          <w:sz w:val="28"/>
          <w:szCs w:val="28"/>
          <w:lang w:val="ru-RU"/>
        </w:rPr>
        <w:t xml:space="preserve"> это гжельская </w:t>
      </w:r>
      <w:r w:rsidR="00107D0A">
        <w:rPr>
          <w:rFonts w:ascii="Times New Roman" w:hAnsi="Times New Roman"/>
          <w:sz w:val="28"/>
          <w:szCs w:val="28"/>
          <w:lang w:val="ru-RU"/>
        </w:rPr>
        <w:t>р</w:t>
      </w:r>
      <w:r w:rsidRPr="004F7894">
        <w:rPr>
          <w:rFonts w:ascii="Times New Roman" w:hAnsi="Times New Roman"/>
          <w:sz w:val="28"/>
          <w:szCs w:val="28"/>
          <w:lang w:val="ru-RU"/>
        </w:rPr>
        <w:t xml:space="preserve">оза. Иногда она </w:t>
      </w:r>
      <w:r w:rsidR="00107D0A">
        <w:rPr>
          <w:rFonts w:ascii="Times New Roman" w:hAnsi="Times New Roman"/>
          <w:sz w:val="28"/>
          <w:szCs w:val="28"/>
          <w:lang w:val="ru-RU"/>
        </w:rPr>
        <w:t>изображается</w:t>
      </w:r>
      <w:r w:rsidRPr="004F7894">
        <w:rPr>
          <w:rFonts w:ascii="Times New Roman" w:hAnsi="Times New Roman"/>
          <w:sz w:val="28"/>
          <w:szCs w:val="28"/>
          <w:lang w:val="ru-RU"/>
        </w:rPr>
        <w:t xml:space="preserve"> крупно, широкими мазками</w:t>
      </w:r>
      <w:r w:rsidR="00107D0A">
        <w:rPr>
          <w:rFonts w:ascii="Times New Roman" w:hAnsi="Times New Roman"/>
          <w:sz w:val="28"/>
          <w:szCs w:val="28"/>
          <w:lang w:val="ru-RU"/>
        </w:rPr>
        <w:t>,</w:t>
      </w:r>
      <w:r w:rsidRPr="004F7894">
        <w:rPr>
          <w:rFonts w:ascii="Times New Roman" w:hAnsi="Times New Roman"/>
          <w:sz w:val="28"/>
          <w:szCs w:val="28"/>
          <w:lang w:val="ru-RU"/>
        </w:rPr>
        <w:t xml:space="preserve"> а иногда написан</w:t>
      </w:r>
      <w:r w:rsidR="00107D0A">
        <w:rPr>
          <w:rFonts w:ascii="Times New Roman" w:hAnsi="Times New Roman"/>
          <w:sz w:val="28"/>
          <w:szCs w:val="28"/>
          <w:lang w:val="ru-RU"/>
        </w:rPr>
        <w:t>а</w:t>
      </w:r>
      <w:r w:rsidRPr="004F7894">
        <w:rPr>
          <w:rFonts w:ascii="Times New Roman" w:hAnsi="Times New Roman"/>
          <w:sz w:val="28"/>
          <w:szCs w:val="28"/>
          <w:lang w:val="ru-RU"/>
        </w:rPr>
        <w:t xml:space="preserve"> тоненькой кисточкой.</w:t>
      </w:r>
    </w:p>
    <w:p w:rsidR="004F7894" w:rsidRPr="004F7894" w:rsidRDefault="004F7894" w:rsidP="004F789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F7894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107D0A" w:rsidRDefault="004F7894" w:rsidP="009467F5">
      <w:pPr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Практическая работа </w:t>
      </w:r>
    </w:p>
    <w:p w:rsidR="00D00671" w:rsidRPr="00D00671" w:rsidRDefault="004F7894" w:rsidP="004F789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F7894">
        <w:rPr>
          <w:rFonts w:ascii="Times New Roman" w:hAnsi="Times New Roman"/>
          <w:sz w:val="28"/>
          <w:szCs w:val="28"/>
          <w:lang w:val="ru-RU"/>
        </w:rPr>
        <w:t>Переводится иллюстративный ряд узор</w:t>
      </w:r>
      <w:r w:rsidR="0085743A">
        <w:rPr>
          <w:rFonts w:ascii="Times New Roman" w:hAnsi="Times New Roman"/>
          <w:sz w:val="28"/>
          <w:szCs w:val="28"/>
          <w:lang w:val="ru-RU"/>
        </w:rPr>
        <w:t>о</w:t>
      </w:r>
      <w:r w:rsidRPr="004F7894">
        <w:rPr>
          <w:rFonts w:ascii="Times New Roman" w:hAnsi="Times New Roman"/>
          <w:sz w:val="28"/>
          <w:szCs w:val="28"/>
          <w:lang w:val="ru-RU"/>
        </w:rPr>
        <w:t>в Гжели. Детям дается задание нарисовать круг</w:t>
      </w:r>
      <w:r w:rsidR="0085743A">
        <w:rPr>
          <w:rFonts w:ascii="Times New Roman" w:hAnsi="Times New Roman"/>
          <w:sz w:val="28"/>
          <w:szCs w:val="28"/>
          <w:lang w:val="ru-RU"/>
        </w:rPr>
        <w:t>,</w:t>
      </w:r>
      <w:r w:rsidRPr="004F789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743A" w:rsidRPr="004F7894">
        <w:rPr>
          <w:rFonts w:ascii="Times New Roman" w:hAnsi="Times New Roman"/>
          <w:sz w:val="28"/>
          <w:szCs w:val="28"/>
          <w:lang w:val="ru-RU"/>
        </w:rPr>
        <w:t>представить,</w:t>
      </w:r>
      <w:r w:rsidRPr="004F7894">
        <w:rPr>
          <w:rFonts w:ascii="Times New Roman" w:hAnsi="Times New Roman"/>
          <w:sz w:val="28"/>
          <w:szCs w:val="28"/>
          <w:lang w:val="ru-RU"/>
        </w:rPr>
        <w:t xml:space="preserve"> что это тарелка и украсить её в стиле гжель. На данном уроке </w:t>
      </w:r>
      <w:r w:rsidR="0085743A">
        <w:rPr>
          <w:rFonts w:ascii="Times New Roman" w:hAnsi="Times New Roman"/>
          <w:sz w:val="28"/>
          <w:szCs w:val="28"/>
          <w:lang w:val="ru-RU"/>
        </w:rPr>
        <w:t>дети</w:t>
      </w:r>
      <w:r w:rsidRPr="004F789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743A">
        <w:rPr>
          <w:rFonts w:ascii="Times New Roman" w:hAnsi="Times New Roman"/>
          <w:sz w:val="28"/>
          <w:szCs w:val="28"/>
          <w:lang w:val="ru-RU"/>
        </w:rPr>
        <w:t xml:space="preserve">выполняют </w:t>
      </w:r>
      <w:r w:rsidRPr="004F7894">
        <w:rPr>
          <w:rFonts w:ascii="Times New Roman" w:hAnsi="Times New Roman"/>
          <w:sz w:val="28"/>
          <w:szCs w:val="28"/>
          <w:lang w:val="ru-RU"/>
        </w:rPr>
        <w:t>только эскиз</w:t>
      </w:r>
      <w:r w:rsidR="0085743A">
        <w:rPr>
          <w:rFonts w:ascii="Times New Roman" w:hAnsi="Times New Roman"/>
          <w:sz w:val="28"/>
          <w:szCs w:val="28"/>
          <w:lang w:val="ru-RU"/>
        </w:rPr>
        <w:t xml:space="preserve"> карандашом</w:t>
      </w:r>
      <w:r w:rsidRPr="004F7894">
        <w:rPr>
          <w:rFonts w:ascii="Times New Roman" w:hAnsi="Times New Roman"/>
          <w:sz w:val="28"/>
          <w:szCs w:val="28"/>
          <w:lang w:val="ru-RU"/>
        </w:rPr>
        <w:t>.</w:t>
      </w:r>
    </w:p>
    <w:p w:rsidR="004F7894" w:rsidRPr="00086979" w:rsidRDefault="004F7894" w:rsidP="004F7894">
      <w:pPr>
        <w:spacing w:line="360" w:lineRule="auto"/>
        <w:ind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F7894" w:rsidRDefault="004F7894" w:rsidP="004F7894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70341">
        <w:rPr>
          <w:rFonts w:ascii="Times New Roman" w:hAnsi="Times New Roman"/>
          <w:b/>
          <w:sz w:val="28"/>
          <w:szCs w:val="28"/>
          <w:lang w:val="ru-RU"/>
        </w:rPr>
        <w:t>Анализ работы</w:t>
      </w:r>
    </w:p>
    <w:p w:rsidR="009467F5" w:rsidRDefault="009467F5" w:rsidP="004F7894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4F7894" w:rsidRDefault="004F7894" w:rsidP="004F7894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24A07">
        <w:rPr>
          <w:rFonts w:ascii="Times New Roman" w:hAnsi="Times New Roman"/>
          <w:color w:val="000000"/>
          <w:sz w:val="28"/>
          <w:szCs w:val="28"/>
          <w:lang w:val="ru-RU"/>
        </w:rPr>
        <w:t>В конце занятия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мы вспоминаем разновидности гжели,</w:t>
      </w:r>
      <w:r w:rsidRPr="00524A07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подводим итоги проделанной работы, организовав небольшой просмотр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эскизов.</w:t>
      </w:r>
    </w:p>
    <w:p w:rsidR="00A1145C" w:rsidRDefault="004F7894" w:rsidP="009467F5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Обращаем внимание, чтобы узоры</w:t>
      </w:r>
      <w:r w:rsidR="0085743A" w:rsidRPr="0085743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5743A">
        <w:rPr>
          <w:rFonts w:ascii="Times New Roman" w:hAnsi="Times New Roman"/>
          <w:color w:val="000000"/>
          <w:sz w:val="28"/>
          <w:szCs w:val="28"/>
          <w:lang w:val="ru-RU"/>
        </w:rPr>
        <w:t>в плане композиции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грамотно располагались на </w:t>
      </w:r>
      <w:r w:rsidR="0085743A">
        <w:rPr>
          <w:rFonts w:ascii="Times New Roman" w:hAnsi="Times New Roman"/>
          <w:color w:val="000000"/>
          <w:sz w:val="28"/>
          <w:szCs w:val="28"/>
          <w:lang w:val="ru-RU"/>
        </w:rPr>
        <w:t>предмете.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9467F5" w:rsidRDefault="009467F5" w:rsidP="009467F5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9467F5" w:rsidRPr="00C343C5" w:rsidRDefault="009467F5" w:rsidP="009467F5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85743A" w:rsidRDefault="0085743A" w:rsidP="0085743A">
      <w:pPr>
        <w:spacing w:line="360" w:lineRule="auto"/>
        <w:ind w:left="-567" w:firstLine="709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Урок № 2</w:t>
      </w:r>
    </w:p>
    <w:p w:rsidR="0085743A" w:rsidRDefault="0085743A" w:rsidP="0085743A">
      <w:pPr>
        <w:spacing w:line="360" w:lineRule="auto"/>
        <w:ind w:left="-567" w:firstLine="709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85743A" w:rsidRPr="00585C10" w:rsidRDefault="0085743A" w:rsidP="0085743A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План урока:</w:t>
      </w:r>
    </w:p>
    <w:p w:rsidR="0085743A" w:rsidRPr="00585C10" w:rsidRDefault="0085743A" w:rsidP="0085743A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1. </w:t>
      </w:r>
      <w:r w:rsidRPr="00585C10">
        <w:rPr>
          <w:rFonts w:ascii="Times New Roman" w:hAnsi="Times New Roman"/>
          <w:sz w:val="28"/>
          <w:szCs w:val="28"/>
          <w:lang w:val="ru-RU"/>
        </w:rPr>
        <w:t>Практическая работа;</w:t>
      </w:r>
    </w:p>
    <w:p w:rsidR="0085743A" w:rsidRDefault="0085743A" w:rsidP="0085743A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 </w:t>
      </w:r>
      <w:r w:rsidRPr="00585C10">
        <w:rPr>
          <w:rFonts w:ascii="Times New Roman" w:hAnsi="Times New Roman"/>
          <w:sz w:val="28"/>
          <w:szCs w:val="28"/>
          <w:lang w:val="ru-RU"/>
        </w:rPr>
        <w:t>Анализ работ.</w:t>
      </w:r>
    </w:p>
    <w:p w:rsidR="00F304A6" w:rsidRDefault="00F304A6" w:rsidP="0085743A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5743A" w:rsidRDefault="0085743A" w:rsidP="00107D0A">
      <w:pPr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Практическая работа </w:t>
      </w:r>
    </w:p>
    <w:p w:rsidR="00107D0A" w:rsidRDefault="0085743A" w:rsidP="00C343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Работа будет выполняться с разработанными ранее эскизами. Выбирается лучший вариант оформления тарелки, если их несколько. </w:t>
      </w:r>
      <w:r w:rsidR="00CC6BE5">
        <w:rPr>
          <w:rFonts w:ascii="Times New Roman" w:hAnsi="Times New Roman"/>
          <w:sz w:val="28"/>
          <w:szCs w:val="28"/>
          <w:lang w:val="ru-RU"/>
        </w:rPr>
        <w:t>(Рис</w:t>
      </w:r>
      <w:r w:rsidR="005222B2">
        <w:rPr>
          <w:rFonts w:ascii="Times New Roman" w:hAnsi="Times New Roman"/>
          <w:sz w:val="28"/>
          <w:szCs w:val="28"/>
          <w:lang w:val="ru-RU"/>
        </w:rPr>
        <w:t>.</w:t>
      </w:r>
      <w:r w:rsidR="00CC6BE5">
        <w:rPr>
          <w:rFonts w:ascii="Times New Roman" w:hAnsi="Times New Roman"/>
          <w:sz w:val="28"/>
          <w:szCs w:val="28"/>
          <w:lang w:val="ru-RU"/>
        </w:rPr>
        <w:t>12</w:t>
      </w:r>
      <w:r w:rsidR="00CC6BE5" w:rsidRPr="0000514D">
        <w:rPr>
          <w:rFonts w:ascii="Times New Roman" w:hAnsi="Times New Roman"/>
          <w:sz w:val="28"/>
          <w:szCs w:val="28"/>
          <w:lang w:val="ru-RU"/>
        </w:rPr>
        <w:t>)</w:t>
      </w:r>
      <w:r w:rsidR="00CC6BE5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>Учащийся приступает рисованию узоров при помощи кисточки и голубой гуаши.</w:t>
      </w:r>
      <w:r w:rsidR="00C343C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07D0A" w:rsidRPr="00107D0A">
        <w:rPr>
          <w:rFonts w:ascii="Times New Roman" w:hAnsi="Times New Roman"/>
          <w:sz w:val="28"/>
          <w:szCs w:val="28"/>
          <w:lang w:val="ru-RU"/>
        </w:rPr>
        <w:t>Для начала рассмотрим самые </w:t>
      </w:r>
      <w:r w:rsidR="00107D0A" w:rsidRPr="00107D0A">
        <w:rPr>
          <w:rFonts w:ascii="Times New Roman" w:hAnsi="Times New Roman"/>
          <w:bCs/>
          <w:sz w:val="28"/>
          <w:szCs w:val="28"/>
          <w:lang w:val="ru-RU"/>
        </w:rPr>
        <w:t>простые элементы гжельских узоров - точки, штрихи  и линии.  </w:t>
      </w:r>
      <w:r w:rsidR="00107D0A" w:rsidRPr="00107D0A">
        <w:rPr>
          <w:rFonts w:ascii="Times New Roman" w:hAnsi="Times New Roman"/>
          <w:sz w:val="28"/>
          <w:szCs w:val="28"/>
          <w:lang w:val="ru-RU"/>
        </w:rPr>
        <w:t>Попыт</w:t>
      </w:r>
      <w:r w:rsidR="00107D0A">
        <w:rPr>
          <w:rFonts w:ascii="Times New Roman" w:hAnsi="Times New Roman"/>
          <w:sz w:val="28"/>
          <w:szCs w:val="28"/>
          <w:lang w:val="ru-RU"/>
        </w:rPr>
        <w:t>аемся</w:t>
      </w:r>
      <w:r w:rsidR="00107D0A" w:rsidRPr="00107D0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07D0A" w:rsidRPr="00107D0A">
        <w:rPr>
          <w:rFonts w:ascii="Times New Roman" w:hAnsi="Times New Roman"/>
          <w:sz w:val="28"/>
          <w:szCs w:val="28"/>
          <w:lang w:val="ru-RU"/>
        </w:rPr>
        <w:t>поэксперементировать</w:t>
      </w:r>
      <w:proofErr w:type="spellEnd"/>
      <w:r w:rsidR="00107D0A" w:rsidRPr="00107D0A">
        <w:rPr>
          <w:rFonts w:ascii="Times New Roman" w:hAnsi="Times New Roman"/>
          <w:sz w:val="28"/>
          <w:szCs w:val="28"/>
          <w:lang w:val="ru-RU"/>
        </w:rPr>
        <w:t> </w:t>
      </w:r>
      <w:r w:rsidR="00107D0A" w:rsidRPr="00107D0A">
        <w:rPr>
          <w:rFonts w:ascii="Times New Roman" w:hAnsi="Times New Roman"/>
          <w:bCs/>
          <w:sz w:val="28"/>
          <w:szCs w:val="28"/>
          <w:lang w:val="ru-RU"/>
        </w:rPr>
        <w:t>со смешением цветов, </w:t>
      </w:r>
      <w:r w:rsidR="00107D0A" w:rsidRPr="00107D0A">
        <w:rPr>
          <w:rFonts w:ascii="Times New Roman" w:hAnsi="Times New Roman"/>
          <w:sz w:val="28"/>
          <w:szCs w:val="28"/>
          <w:lang w:val="ru-RU"/>
        </w:rPr>
        <w:t xml:space="preserve">разбавляя синюю краску с </w:t>
      </w:r>
      <w:proofErr w:type="gramStart"/>
      <w:r w:rsidR="00107D0A" w:rsidRPr="00107D0A">
        <w:rPr>
          <w:rFonts w:ascii="Times New Roman" w:hAnsi="Times New Roman"/>
          <w:sz w:val="28"/>
          <w:szCs w:val="28"/>
          <w:lang w:val="ru-RU"/>
        </w:rPr>
        <w:t>белой</w:t>
      </w:r>
      <w:proofErr w:type="gramEnd"/>
      <w:r w:rsidR="00107D0A" w:rsidRPr="00107D0A">
        <w:rPr>
          <w:rFonts w:ascii="Times New Roman" w:hAnsi="Times New Roman"/>
          <w:sz w:val="28"/>
          <w:szCs w:val="28"/>
          <w:lang w:val="ru-RU"/>
        </w:rPr>
        <w:t xml:space="preserve"> и получая все новые и новые оттенки.</w:t>
      </w:r>
    </w:p>
    <w:p w:rsidR="00107D0A" w:rsidRDefault="00107D0A" w:rsidP="00107D0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Существуют вторичные узоры гжели:</w:t>
      </w:r>
    </w:p>
    <w:p w:rsidR="0085743A" w:rsidRPr="00107D0A" w:rsidRDefault="00107D0A" w:rsidP="00107D0A">
      <w:pPr>
        <w:pStyle w:val="ac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07D0A">
        <w:rPr>
          <w:rFonts w:ascii="Times New Roman" w:hAnsi="Times New Roman"/>
          <w:bCs/>
          <w:sz w:val="28"/>
          <w:szCs w:val="28"/>
          <w:lang w:val="ru-RU"/>
        </w:rPr>
        <w:t>бордюры -</w:t>
      </w:r>
      <w:r w:rsidRPr="00107D0A">
        <w:rPr>
          <w:rFonts w:ascii="Times New Roman" w:hAnsi="Times New Roman"/>
          <w:bCs/>
          <w:sz w:val="28"/>
          <w:szCs w:val="28"/>
        </w:rPr>
        <w:t> </w:t>
      </w:r>
      <w:r w:rsidRPr="00107D0A">
        <w:rPr>
          <w:rFonts w:ascii="Times New Roman" w:hAnsi="Times New Roman"/>
          <w:sz w:val="28"/>
          <w:szCs w:val="28"/>
          <w:lang w:val="ru-RU"/>
        </w:rPr>
        <w:t>простейшие орнаменты детям необходимо уловить их закономерность</w:t>
      </w:r>
      <w:r w:rsidR="00CC6BE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C6BE5" w:rsidRPr="0000514D">
        <w:rPr>
          <w:rFonts w:ascii="Times New Roman" w:hAnsi="Times New Roman"/>
          <w:sz w:val="28"/>
          <w:szCs w:val="28"/>
          <w:lang w:val="ru-RU"/>
        </w:rPr>
        <w:t xml:space="preserve">(Рис. </w:t>
      </w:r>
      <w:r w:rsidR="00CC6BE5">
        <w:rPr>
          <w:rFonts w:ascii="Times New Roman" w:hAnsi="Times New Roman"/>
          <w:sz w:val="28"/>
          <w:szCs w:val="28"/>
          <w:lang w:val="ru-RU"/>
        </w:rPr>
        <w:t>10</w:t>
      </w:r>
      <w:r w:rsidR="00CC6BE5" w:rsidRPr="0000514D">
        <w:rPr>
          <w:rFonts w:ascii="Times New Roman" w:hAnsi="Times New Roman"/>
          <w:sz w:val="28"/>
          <w:szCs w:val="28"/>
          <w:lang w:val="ru-RU"/>
        </w:rPr>
        <w:t>)</w:t>
      </w:r>
      <w:r w:rsidR="00CC6BE5">
        <w:rPr>
          <w:rFonts w:ascii="Times New Roman" w:hAnsi="Times New Roman"/>
          <w:sz w:val="28"/>
          <w:szCs w:val="28"/>
          <w:lang w:val="ru-RU"/>
        </w:rPr>
        <w:t>.</w:t>
      </w:r>
    </w:p>
    <w:p w:rsidR="0085743A" w:rsidRPr="00107D0A" w:rsidRDefault="00107D0A" w:rsidP="00107D0A">
      <w:pPr>
        <w:pStyle w:val="ac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07D0A">
        <w:rPr>
          <w:rFonts w:ascii="Times New Roman" w:hAnsi="Times New Roman"/>
          <w:bCs/>
          <w:sz w:val="28"/>
          <w:szCs w:val="28"/>
          <w:lang w:val="ru-RU"/>
        </w:rPr>
        <w:t>капельки</w:t>
      </w:r>
      <w:r w:rsidRPr="00107D0A">
        <w:rPr>
          <w:rFonts w:ascii="Times New Roman" w:hAnsi="Times New Roman"/>
          <w:sz w:val="28"/>
          <w:szCs w:val="28"/>
          <w:lang w:val="ru-RU"/>
        </w:rPr>
        <w:t>, и составные из них</w:t>
      </w:r>
      <w:r w:rsidRPr="00107D0A">
        <w:rPr>
          <w:rFonts w:ascii="Times New Roman" w:hAnsi="Times New Roman"/>
          <w:sz w:val="28"/>
          <w:szCs w:val="28"/>
        </w:rPr>
        <w:t> </w:t>
      </w:r>
      <w:r w:rsidRPr="00107D0A">
        <w:rPr>
          <w:rFonts w:ascii="Times New Roman" w:hAnsi="Times New Roman"/>
          <w:bCs/>
          <w:sz w:val="28"/>
          <w:szCs w:val="28"/>
          <w:lang w:val="ru-RU"/>
        </w:rPr>
        <w:t>узоры</w:t>
      </w:r>
      <w:r w:rsidRPr="00107D0A">
        <w:rPr>
          <w:rFonts w:ascii="Times New Roman" w:hAnsi="Times New Roman"/>
          <w:sz w:val="28"/>
          <w:szCs w:val="28"/>
          <w:lang w:val="ru-RU"/>
        </w:rPr>
        <w:t>: приближаемся к флористическим мотивам (цветы, растения). Капельками хорошо изображать лепесточки, листочки и веточки. Детям проще всего делать</w:t>
      </w:r>
      <w:r w:rsidR="00CC6BE5">
        <w:rPr>
          <w:rFonts w:ascii="Times New Roman" w:hAnsi="Times New Roman"/>
          <w:sz w:val="28"/>
          <w:szCs w:val="28"/>
          <w:lang w:val="ru-RU"/>
        </w:rPr>
        <w:t xml:space="preserve"> капельки - </w:t>
      </w:r>
      <w:proofErr w:type="spellStart"/>
      <w:r w:rsidR="00CC6BE5">
        <w:rPr>
          <w:rFonts w:ascii="Times New Roman" w:hAnsi="Times New Roman"/>
          <w:sz w:val="28"/>
          <w:szCs w:val="28"/>
          <w:lang w:val="ru-RU"/>
        </w:rPr>
        <w:t>примакиванием</w:t>
      </w:r>
      <w:proofErr w:type="spellEnd"/>
      <w:r w:rsidR="00CC6BE5">
        <w:rPr>
          <w:rFonts w:ascii="Times New Roman" w:hAnsi="Times New Roman"/>
          <w:sz w:val="28"/>
          <w:szCs w:val="28"/>
          <w:lang w:val="ru-RU"/>
        </w:rPr>
        <w:t xml:space="preserve"> кист</w:t>
      </w:r>
      <w:proofErr w:type="gramStart"/>
      <w:r w:rsidR="00CC6BE5">
        <w:rPr>
          <w:rFonts w:ascii="Times New Roman" w:hAnsi="Times New Roman"/>
          <w:sz w:val="28"/>
          <w:szCs w:val="28"/>
          <w:lang w:val="ru-RU"/>
        </w:rPr>
        <w:t>и</w:t>
      </w:r>
      <w:r w:rsidR="00CC6BE5" w:rsidRPr="0000514D">
        <w:rPr>
          <w:rFonts w:ascii="Times New Roman" w:hAnsi="Times New Roman"/>
          <w:sz w:val="28"/>
          <w:szCs w:val="28"/>
          <w:lang w:val="ru-RU"/>
        </w:rPr>
        <w:t>(</w:t>
      </w:r>
      <w:proofErr w:type="gramEnd"/>
      <w:r w:rsidR="00CC6BE5" w:rsidRPr="0000514D">
        <w:rPr>
          <w:rFonts w:ascii="Times New Roman" w:hAnsi="Times New Roman"/>
          <w:sz w:val="28"/>
          <w:szCs w:val="28"/>
          <w:lang w:val="ru-RU"/>
        </w:rPr>
        <w:t xml:space="preserve">Рис. </w:t>
      </w:r>
      <w:r w:rsidR="00CC6BE5">
        <w:rPr>
          <w:rFonts w:ascii="Times New Roman" w:hAnsi="Times New Roman"/>
          <w:sz w:val="28"/>
          <w:szCs w:val="28"/>
          <w:lang w:val="ru-RU"/>
        </w:rPr>
        <w:t>11</w:t>
      </w:r>
      <w:r w:rsidR="00CC6BE5" w:rsidRPr="0000514D">
        <w:rPr>
          <w:rFonts w:ascii="Times New Roman" w:hAnsi="Times New Roman"/>
          <w:sz w:val="28"/>
          <w:szCs w:val="28"/>
          <w:lang w:val="ru-RU"/>
        </w:rPr>
        <w:t>)</w:t>
      </w:r>
      <w:r w:rsidR="00CC6BE5">
        <w:rPr>
          <w:rFonts w:ascii="Times New Roman" w:hAnsi="Times New Roman"/>
          <w:sz w:val="28"/>
          <w:szCs w:val="28"/>
          <w:lang w:val="ru-RU"/>
        </w:rPr>
        <w:t>.</w:t>
      </w:r>
    </w:p>
    <w:p w:rsidR="0085743A" w:rsidRDefault="00DE25C4" w:rsidP="00DE25C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Главным узором дети выбрали гжельскую розу.</w:t>
      </w:r>
    </w:p>
    <w:p w:rsidR="00C343C5" w:rsidRDefault="00C343C5" w:rsidP="00C343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C343C5" w:rsidRDefault="00C343C5" w:rsidP="00C343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70341">
        <w:rPr>
          <w:rFonts w:ascii="Times New Roman" w:hAnsi="Times New Roman"/>
          <w:b/>
          <w:sz w:val="28"/>
          <w:szCs w:val="28"/>
          <w:lang w:val="ru-RU"/>
        </w:rPr>
        <w:t>Анализ работы</w:t>
      </w:r>
    </w:p>
    <w:p w:rsidR="00C343C5" w:rsidRDefault="00C343C5" w:rsidP="00DE25C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343C5" w:rsidRPr="00524A07" w:rsidRDefault="00C343C5" w:rsidP="00C343C5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24A07">
        <w:rPr>
          <w:rFonts w:ascii="Times New Roman" w:hAnsi="Times New Roman"/>
          <w:color w:val="000000"/>
          <w:sz w:val="28"/>
          <w:szCs w:val="28"/>
          <w:lang w:val="ru-RU"/>
        </w:rPr>
        <w:t>В конце занятия подводим итоги проделанной работы, организовав небольшой просмотр. Анализируем с учениками полученный результат, разбираем положительные и отрицательные моменты, исправляем ошибки.</w:t>
      </w:r>
    </w:p>
    <w:p w:rsidR="00A1145C" w:rsidRDefault="00A1145C" w:rsidP="0085743A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467F5" w:rsidRDefault="009467F5" w:rsidP="0085743A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7748D" w:rsidRPr="00817637" w:rsidRDefault="007648F7" w:rsidP="004F7894">
      <w:pPr>
        <w:spacing w:after="200" w:line="360" w:lineRule="auto"/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  <w:r w:rsidRPr="007648F7">
        <w:rPr>
          <w:rFonts w:ascii="Times New Roman" w:hAnsi="Times New Roman"/>
          <w:sz w:val="28"/>
          <w:szCs w:val="28"/>
          <w:lang w:val="ru-RU"/>
        </w:rPr>
        <w:lastRenderedPageBreak/>
        <w:t>ЗАКЛЮЧЕНИЕ</w:t>
      </w:r>
    </w:p>
    <w:p w:rsidR="00012A8A" w:rsidRDefault="007F18F5" w:rsidP="00012A8A">
      <w:pPr>
        <w:spacing w:line="360" w:lineRule="auto"/>
        <w:ind w:left="-567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F18F5">
        <w:rPr>
          <w:rFonts w:ascii="Times New Roman" w:hAnsi="Times New Roman"/>
          <w:sz w:val="28"/>
          <w:szCs w:val="28"/>
          <w:lang w:val="ru-RU"/>
        </w:rPr>
        <w:t xml:space="preserve">           Производственная практика (по получению профессиональных умений и опыта профессиональной деятельности), которую я проходила </w:t>
      </w:r>
      <w:proofErr w:type="gramStart"/>
      <w:r w:rsidRPr="007F18F5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7F18F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на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кафедре педагогического и филологического образования</w:t>
      </w:r>
      <w:r w:rsidRPr="007F18F5">
        <w:rPr>
          <w:rFonts w:ascii="Times New Roman" w:hAnsi="Times New Roman"/>
          <w:sz w:val="28"/>
          <w:szCs w:val="28"/>
          <w:lang w:val="ru-RU"/>
        </w:rPr>
        <w:t xml:space="preserve">, в городе Новороссийске, расширила мои представления о будущей </w:t>
      </w:r>
      <w:r>
        <w:rPr>
          <w:rFonts w:ascii="Times New Roman" w:hAnsi="Times New Roman"/>
          <w:sz w:val="28"/>
          <w:szCs w:val="28"/>
          <w:lang w:val="ru-RU"/>
        </w:rPr>
        <w:t>профессии</w:t>
      </w:r>
      <w:r w:rsidR="00012A8A" w:rsidRPr="00012A8A">
        <w:rPr>
          <w:rFonts w:ascii="Times New Roman" w:hAnsi="Times New Roman"/>
          <w:sz w:val="28"/>
          <w:szCs w:val="28"/>
          <w:lang w:val="ru-RU"/>
        </w:rPr>
        <w:t>.</w:t>
      </w:r>
      <w:r w:rsidR="00012A8A" w:rsidRPr="00012A8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="00012A8A" w:rsidRPr="00012A8A">
        <w:rPr>
          <w:rFonts w:ascii="Times New Roman" w:hAnsi="Times New Roman"/>
          <w:sz w:val="28"/>
          <w:szCs w:val="28"/>
          <w:lang w:val="ru-RU"/>
        </w:rPr>
        <w:t xml:space="preserve">За время практики мне удалось разработать и провести </w:t>
      </w:r>
      <w:r>
        <w:rPr>
          <w:rFonts w:ascii="Times New Roman" w:hAnsi="Times New Roman"/>
          <w:sz w:val="28"/>
          <w:szCs w:val="28"/>
          <w:lang w:val="ru-RU"/>
        </w:rPr>
        <w:t>7</w:t>
      </w:r>
      <w:r w:rsidR="00012A8A" w:rsidRPr="00012A8A">
        <w:rPr>
          <w:rFonts w:ascii="Times New Roman" w:hAnsi="Times New Roman"/>
          <w:sz w:val="28"/>
          <w:szCs w:val="28"/>
          <w:lang w:val="ru-RU"/>
        </w:rPr>
        <w:t xml:space="preserve"> занятий и дать им анализ.</w:t>
      </w:r>
    </w:p>
    <w:p w:rsidR="007F18F5" w:rsidRPr="00012A8A" w:rsidRDefault="007F18F5" w:rsidP="00012A8A">
      <w:pPr>
        <w:spacing w:line="360" w:lineRule="auto"/>
        <w:ind w:left="-567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F18F5">
        <w:rPr>
          <w:rFonts w:ascii="Times New Roman" w:hAnsi="Times New Roman"/>
          <w:sz w:val="28"/>
          <w:szCs w:val="28"/>
          <w:lang w:val="ru-RU"/>
        </w:rPr>
        <w:t>В процессе выполнения определенных заданий практики я закрепила теоретические знания, полученные в процессе обучения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7F18F5">
        <w:rPr>
          <w:rFonts w:ascii="Times New Roman" w:hAnsi="Times New Roman"/>
          <w:sz w:val="28"/>
          <w:szCs w:val="28"/>
          <w:lang w:val="ru-RU"/>
        </w:rPr>
        <w:br/>
        <w:t xml:space="preserve">           Мне удалось реализовать все намеченные цели и задачи, приобрести бесценный практический опыт и навыки работы с классным коллективом с учетом его психологической структуры и уровня развития; углубить свои знания в педагогике; сформировать умения по организации </w:t>
      </w:r>
      <w:r>
        <w:rPr>
          <w:rFonts w:ascii="Times New Roman" w:hAnsi="Times New Roman"/>
          <w:sz w:val="28"/>
          <w:szCs w:val="28"/>
          <w:lang w:val="ru-RU"/>
        </w:rPr>
        <w:t>урока,</w:t>
      </w:r>
      <w:r w:rsidRPr="007F18F5">
        <w:rPr>
          <w:rFonts w:ascii="Times New Roman" w:hAnsi="Times New Roman"/>
          <w:sz w:val="28"/>
          <w:szCs w:val="28"/>
          <w:lang w:val="ru-RU"/>
        </w:rPr>
        <w:t xml:space="preserve"> грамотно распределять время урока и нагрузку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625F31" w:rsidRPr="00A1145C" w:rsidRDefault="00012A8A" w:rsidP="00A1145C">
      <w:pPr>
        <w:spacing w:line="360" w:lineRule="auto"/>
        <w:ind w:left="-567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A8A">
        <w:rPr>
          <w:rFonts w:ascii="Times New Roman" w:hAnsi="Times New Roman"/>
          <w:sz w:val="28"/>
          <w:szCs w:val="28"/>
          <w:lang w:val="ru-RU"/>
        </w:rPr>
        <w:t>В процессе выполнения определенных заданий практики я закрепила теоретические знания, полученные в процессе обучения</w:t>
      </w:r>
      <w:r w:rsidR="00625F31">
        <w:rPr>
          <w:rFonts w:ascii="Times New Roman" w:hAnsi="Times New Roman"/>
          <w:sz w:val="28"/>
          <w:szCs w:val="28"/>
          <w:lang w:val="ru-RU"/>
        </w:rPr>
        <w:t>.</w:t>
      </w:r>
    </w:p>
    <w:p w:rsidR="00012A8A" w:rsidRPr="00012A8A" w:rsidRDefault="00012A8A" w:rsidP="00012A8A">
      <w:pPr>
        <w:spacing w:line="360" w:lineRule="auto"/>
        <w:ind w:left="-567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A8A">
        <w:rPr>
          <w:rFonts w:ascii="Times New Roman" w:hAnsi="Times New Roman"/>
          <w:sz w:val="28"/>
          <w:szCs w:val="28"/>
          <w:lang w:val="ru-RU"/>
        </w:rPr>
        <w:t>За время прохождения педагогической практики я:</w:t>
      </w:r>
    </w:p>
    <w:p w:rsidR="00012A8A" w:rsidRPr="00012A8A" w:rsidRDefault="00012A8A" w:rsidP="00012A8A">
      <w:pPr>
        <w:spacing w:line="360" w:lineRule="auto"/>
        <w:ind w:left="-567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A8A">
        <w:rPr>
          <w:rFonts w:ascii="Times New Roman" w:hAnsi="Times New Roman"/>
          <w:sz w:val="28"/>
          <w:szCs w:val="28"/>
          <w:lang w:val="ru-RU"/>
        </w:rPr>
        <w:t>1. ознакомилась с системой организации учебно-воспитательной работы в художественной школе;</w:t>
      </w:r>
    </w:p>
    <w:p w:rsidR="00012A8A" w:rsidRPr="00012A8A" w:rsidRDefault="007F18F5" w:rsidP="00012A8A">
      <w:pPr>
        <w:spacing w:line="360" w:lineRule="auto"/>
        <w:ind w:left="-567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</w:t>
      </w:r>
      <w:r w:rsidR="00012A8A" w:rsidRPr="00012A8A">
        <w:rPr>
          <w:rFonts w:ascii="Times New Roman" w:hAnsi="Times New Roman"/>
          <w:sz w:val="28"/>
          <w:szCs w:val="28"/>
          <w:lang w:val="ru-RU"/>
        </w:rPr>
        <w:t xml:space="preserve">. самостоятельно подготовила и провела </w:t>
      </w:r>
      <w:r>
        <w:rPr>
          <w:rFonts w:ascii="Times New Roman" w:hAnsi="Times New Roman"/>
          <w:sz w:val="28"/>
          <w:szCs w:val="28"/>
          <w:lang w:val="ru-RU"/>
        </w:rPr>
        <w:t>7</w:t>
      </w:r>
      <w:r w:rsidR="00012A8A" w:rsidRPr="00012A8A">
        <w:rPr>
          <w:rFonts w:ascii="Times New Roman" w:hAnsi="Times New Roman"/>
          <w:sz w:val="28"/>
          <w:szCs w:val="28"/>
          <w:lang w:val="ru-RU"/>
        </w:rPr>
        <w:t xml:space="preserve"> уроков изобразительного искусства</w:t>
      </w:r>
      <w:r w:rsidR="0049248C">
        <w:rPr>
          <w:rFonts w:ascii="Times New Roman" w:hAnsi="Times New Roman"/>
          <w:sz w:val="28"/>
          <w:szCs w:val="28"/>
          <w:lang w:val="ru-RU"/>
        </w:rPr>
        <w:t>;</w:t>
      </w:r>
    </w:p>
    <w:p w:rsidR="00012A8A" w:rsidRPr="00012A8A" w:rsidRDefault="007F18F5" w:rsidP="00012A8A">
      <w:pPr>
        <w:spacing w:line="360" w:lineRule="auto"/>
        <w:ind w:left="-567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</w:t>
      </w:r>
      <w:r w:rsidR="00012A8A" w:rsidRPr="00012A8A">
        <w:rPr>
          <w:rFonts w:ascii="Times New Roman" w:hAnsi="Times New Roman"/>
          <w:sz w:val="28"/>
          <w:szCs w:val="28"/>
          <w:lang w:val="ru-RU"/>
        </w:rPr>
        <w:t>. приобрела навык ведения урока;</w:t>
      </w:r>
    </w:p>
    <w:p w:rsidR="00012A8A" w:rsidRDefault="007F18F5" w:rsidP="00012A8A">
      <w:pPr>
        <w:spacing w:line="360" w:lineRule="auto"/>
        <w:ind w:left="-567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</w:t>
      </w:r>
      <w:r w:rsidR="00012A8A" w:rsidRPr="00012A8A">
        <w:rPr>
          <w:rFonts w:ascii="Times New Roman" w:hAnsi="Times New Roman"/>
          <w:sz w:val="28"/>
          <w:szCs w:val="28"/>
          <w:lang w:val="ru-RU"/>
        </w:rPr>
        <w:t>. научилась ставить учебные цели, задачи и достигать их путем применения различных методов обучения</w:t>
      </w:r>
      <w:r w:rsidR="0049248C">
        <w:rPr>
          <w:rFonts w:ascii="Times New Roman" w:hAnsi="Times New Roman"/>
          <w:sz w:val="28"/>
          <w:szCs w:val="28"/>
          <w:lang w:val="ru-RU"/>
        </w:rPr>
        <w:t>;</w:t>
      </w:r>
    </w:p>
    <w:p w:rsidR="007F18F5" w:rsidRDefault="007F18F5" w:rsidP="00012A8A">
      <w:pPr>
        <w:spacing w:line="360" w:lineRule="auto"/>
        <w:ind w:left="-567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5.</w:t>
      </w:r>
      <w:r w:rsidRPr="007F18F5"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ознакомилась </w:t>
      </w:r>
      <w:r w:rsidRPr="007F18F5">
        <w:rPr>
          <w:rFonts w:ascii="Times New Roman" w:hAnsi="Times New Roman"/>
          <w:sz w:val="28"/>
          <w:szCs w:val="28"/>
          <w:lang w:val="ru-RU"/>
        </w:rPr>
        <w:t>с компонентами и формами организации учебного процесса;</w:t>
      </w:r>
    </w:p>
    <w:p w:rsidR="007F18F5" w:rsidRDefault="007F18F5" w:rsidP="00012A8A">
      <w:pPr>
        <w:spacing w:line="360" w:lineRule="auto"/>
        <w:ind w:left="-567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6.</w:t>
      </w:r>
      <w:r w:rsidR="0049248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F18F5">
        <w:rPr>
          <w:rFonts w:ascii="Times New Roman" w:hAnsi="Times New Roman"/>
          <w:sz w:val="28"/>
          <w:szCs w:val="28"/>
          <w:lang w:val="ru-RU"/>
        </w:rPr>
        <w:t>расш</w:t>
      </w:r>
      <w:r>
        <w:rPr>
          <w:rFonts w:ascii="Times New Roman" w:hAnsi="Times New Roman"/>
          <w:sz w:val="28"/>
          <w:szCs w:val="28"/>
          <w:lang w:val="ru-RU"/>
        </w:rPr>
        <w:t>ирила</w:t>
      </w:r>
      <w:r w:rsidRPr="007F18F5">
        <w:rPr>
          <w:rFonts w:ascii="Times New Roman" w:hAnsi="Times New Roman"/>
          <w:sz w:val="28"/>
          <w:szCs w:val="28"/>
          <w:lang w:val="ru-RU"/>
        </w:rPr>
        <w:t xml:space="preserve"> знани</w:t>
      </w:r>
      <w:r>
        <w:rPr>
          <w:rFonts w:ascii="Times New Roman" w:hAnsi="Times New Roman"/>
          <w:sz w:val="28"/>
          <w:szCs w:val="28"/>
          <w:lang w:val="ru-RU"/>
        </w:rPr>
        <w:t xml:space="preserve">я </w:t>
      </w:r>
      <w:r w:rsidRPr="007F18F5">
        <w:rPr>
          <w:rFonts w:ascii="Times New Roman" w:hAnsi="Times New Roman"/>
          <w:sz w:val="28"/>
          <w:szCs w:val="28"/>
          <w:lang w:val="ru-RU"/>
        </w:rPr>
        <w:t>об особенностях организации учебного процесса в художественной школе</w:t>
      </w:r>
      <w:r w:rsidR="0049248C">
        <w:rPr>
          <w:rFonts w:ascii="Times New Roman" w:hAnsi="Times New Roman"/>
          <w:sz w:val="28"/>
          <w:szCs w:val="28"/>
          <w:lang w:val="ru-RU"/>
        </w:rPr>
        <w:t>.</w:t>
      </w:r>
    </w:p>
    <w:p w:rsidR="007F18F5" w:rsidRPr="007F18F5" w:rsidRDefault="007F18F5" w:rsidP="00012A8A">
      <w:pPr>
        <w:spacing w:line="360" w:lineRule="auto"/>
        <w:ind w:left="-567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F18F5" w:rsidRDefault="007F18F5" w:rsidP="009467F5">
      <w:pPr>
        <w:tabs>
          <w:tab w:val="left" w:pos="426"/>
        </w:tabs>
        <w:spacing w:line="360" w:lineRule="auto"/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363568" w:rsidRDefault="00D7748D" w:rsidP="009C3925">
      <w:pPr>
        <w:tabs>
          <w:tab w:val="left" w:pos="426"/>
        </w:tabs>
        <w:spacing w:line="360" w:lineRule="auto"/>
        <w:ind w:left="-567"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D7748D">
        <w:rPr>
          <w:rFonts w:ascii="Times New Roman" w:hAnsi="Times New Roman"/>
          <w:sz w:val="28"/>
          <w:szCs w:val="28"/>
          <w:lang w:val="ru-RU"/>
        </w:rPr>
        <w:lastRenderedPageBreak/>
        <w:t>ПРИЛОЖЕНИЕ</w:t>
      </w:r>
    </w:p>
    <w:p w:rsidR="00D46D58" w:rsidRDefault="00D46D58" w:rsidP="009C3925">
      <w:pPr>
        <w:tabs>
          <w:tab w:val="left" w:pos="426"/>
        </w:tabs>
        <w:spacing w:line="360" w:lineRule="auto"/>
        <w:ind w:left="-567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6D58" w:rsidRDefault="008D0171" w:rsidP="008D0171">
      <w:pPr>
        <w:tabs>
          <w:tab w:val="left" w:pos="426"/>
        </w:tabs>
        <w:spacing w:line="360" w:lineRule="auto"/>
        <w:ind w:left="-567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14725" cy="2842080"/>
            <wp:effectExtent l="19050" t="19050" r="28575" b="15420"/>
            <wp:docPr id="4" name="Рисунок 4" descr="C:\Users\Valer.AVAV\AppData\Local\Microsoft\Windows\INetCache\Content.Word\chashakalend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er.AVAV\AppData\Local\Microsoft\Windows\INetCache\Content.Word\chashakalendar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842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58" w:rsidRPr="00D7748D" w:rsidRDefault="00D46D58" w:rsidP="009C3925">
      <w:pPr>
        <w:tabs>
          <w:tab w:val="left" w:pos="426"/>
        </w:tabs>
        <w:spacing w:line="360" w:lineRule="auto"/>
        <w:ind w:left="-567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6D58" w:rsidRPr="00D46D58" w:rsidRDefault="00D46D58" w:rsidP="00D46D58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ED0DB6">
        <w:rPr>
          <w:rFonts w:ascii="Times New Roman" w:hAnsi="Times New Roman"/>
          <w:sz w:val="28"/>
          <w:szCs w:val="28"/>
        </w:rPr>
        <w:t>Рисунок</w:t>
      </w:r>
      <w:proofErr w:type="spellEnd"/>
      <w:r w:rsidRPr="00ED0DB6">
        <w:rPr>
          <w:rFonts w:ascii="Times New Roman" w:hAnsi="Times New Roman"/>
          <w:sz w:val="28"/>
          <w:szCs w:val="28"/>
        </w:rPr>
        <w:t xml:space="preserve"> 1, – </w:t>
      </w:r>
      <w:r>
        <w:rPr>
          <w:rFonts w:ascii="Times New Roman" w:hAnsi="Times New Roman"/>
          <w:sz w:val="28"/>
          <w:szCs w:val="28"/>
          <w:lang w:val="ru-RU"/>
        </w:rPr>
        <w:t>Чаша календарь</w:t>
      </w:r>
    </w:p>
    <w:p w:rsidR="00BF34C5" w:rsidRDefault="00BF34C5" w:rsidP="009C3925">
      <w:pPr>
        <w:tabs>
          <w:tab w:val="left" w:pos="426"/>
        </w:tabs>
        <w:spacing w:line="360" w:lineRule="auto"/>
        <w:ind w:left="-567"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46D58" w:rsidRDefault="008D0171" w:rsidP="009C3925">
      <w:pPr>
        <w:tabs>
          <w:tab w:val="left" w:pos="426"/>
        </w:tabs>
        <w:spacing w:line="360" w:lineRule="auto"/>
        <w:ind w:left="-567"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52825" cy="3695700"/>
            <wp:effectExtent l="19050" t="19050" r="28575" b="19050"/>
            <wp:docPr id="9" name="Рисунок 9" descr="C:\Users\Valer.AVAV\AppData\Local\Microsoft\Windows\INetCache\Content.Word\2f260086a268c9f5a9dd294b6d65c7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ler.AVAV\AppData\Local\Microsoft\Windows\INetCache\Content.Word\2f260086a268c9f5a9dd294b6d65c7c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695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71" w:rsidRPr="00D46D58" w:rsidRDefault="008D0171" w:rsidP="008D0171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ED0DB6">
        <w:rPr>
          <w:rFonts w:ascii="Times New Roman" w:hAnsi="Times New Roman"/>
          <w:sz w:val="28"/>
          <w:szCs w:val="28"/>
        </w:rPr>
        <w:t>Рисунок</w:t>
      </w:r>
      <w:proofErr w:type="spellEnd"/>
      <w:r w:rsidRPr="00ED0D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Pr="00ED0DB6">
        <w:rPr>
          <w:rFonts w:ascii="Times New Roman" w:hAnsi="Times New Roman"/>
          <w:sz w:val="28"/>
          <w:szCs w:val="28"/>
        </w:rPr>
        <w:t xml:space="preserve">, – </w:t>
      </w:r>
      <w:r>
        <w:rPr>
          <w:rFonts w:ascii="Times New Roman" w:hAnsi="Times New Roman"/>
          <w:sz w:val="28"/>
          <w:szCs w:val="28"/>
          <w:lang w:val="ru-RU"/>
        </w:rPr>
        <w:t>Растительный орнамент</w:t>
      </w:r>
    </w:p>
    <w:p w:rsidR="00D46D58" w:rsidRDefault="00D46D58" w:rsidP="009C3925">
      <w:pPr>
        <w:tabs>
          <w:tab w:val="left" w:pos="426"/>
        </w:tabs>
        <w:spacing w:line="360" w:lineRule="auto"/>
        <w:ind w:left="-567"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46D58" w:rsidRDefault="00D46D58" w:rsidP="009C3925">
      <w:pPr>
        <w:tabs>
          <w:tab w:val="left" w:pos="426"/>
        </w:tabs>
        <w:spacing w:line="360" w:lineRule="auto"/>
        <w:ind w:left="-567"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46D58" w:rsidRDefault="008D0171" w:rsidP="009C3925">
      <w:pPr>
        <w:tabs>
          <w:tab w:val="left" w:pos="426"/>
        </w:tabs>
        <w:spacing w:line="360" w:lineRule="auto"/>
        <w:ind w:left="-567"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810000" cy="3790950"/>
            <wp:effectExtent l="19050" t="19050" r="19050" b="19050"/>
            <wp:docPr id="14" name="Рисунок 14" descr="C:\Users\Valer.AVAV\AppData\Local\Microsoft\Windows\INetCache\Content.Word\bb4e7ca4-44f3-40f3-8cee-c6d9dc22b24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ler.AVAV\AppData\Local\Microsoft\Windows\INetCache\Content.Word\bb4e7ca4-44f3-40f3-8cee-c6d9dc22b24b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90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71" w:rsidRDefault="008D0171" w:rsidP="008D0171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8D0171"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8D0171">
        <w:rPr>
          <w:rFonts w:ascii="Times New Roman" w:hAnsi="Times New Roman"/>
          <w:sz w:val="28"/>
          <w:szCs w:val="28"/>
          <w:lang w:val="ru-RU"/>
        </w:rPr>
        <w:t xml:space="preserve">, – </w:t>
      </w:r>
      <w:r>
        <w:rPr>
          <w:rFonts w:ascii="Times New Roman" w:hAnsi="Times New Roman"/>
          <w:sz w:val="28"/>
          <w:szCs w:val="28"/>
          <w:lang w:val="ru-RU"/>
        </w:rPr>
        <w:t>Геометрический орнамент</w:t>
      </w:r>
    </w:p>
    <w:p w:rsidR="008D0171" w:rsidRDefault="008D0171" w:rsidP="008D0171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D0171" w:rsidRDefault="008D0171" w:rsidP="008D0171">
      <w:pPr>
        <w:pStyle w:val="afd"/>
        <w:shd w:val="clear" w:color="auto" w:fill="FFFFFF"/>
        <w:spacing w:before="101" w:beforeAutospacing="0" w:line="360" w:lineRule="atLeast"/>
        <w:jc w:val="center"/>
        <w:rPr>
          <w:iCs/>
          <w:color w:val="000000"/>
          <w:sz w:val="28"/>
        </w:rPr>
      </w:pPr>
      <w:r>
        <w:rPr>
          <w:rFonts w:ascii="Georgia" w:hAnsi="Georgia"/>
          <w:noProof/>
          <w:color w:val="000000"/>
        </w:rPr>
        <w:drawing>
          <wp:inline distT="0" distB="0" distL="0" distR="0">
            <wp:extent cx="4735396" cy="2600240"/>
            <wp:effectExtent l="19050" t="19050" r="27104" b="9610"/>
            <wp:docPr id="11" name="Рисунок 11" descr="https://gigabaza.ru/images/37/72052/11ded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igabaza.ru/images/37/72052/11ded6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531" cy="26003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71" w:rsidRPr="008D0171" w:rsidRDefault="008D0171" w:rsidP="008D0171">
      <w:pPr>
        <w:pStyle w:val="afd"/>
        <w:shd w:val="clear" w:color="auto" w:fill="FFFFFF"/>
        <w:spacing w:before="101" w:beforeAutospacing="0" w:line="360" w:lineRule="atLeast"/>
        <w:jc w:val="center"/>
        <w:rPr>
          <w:rFonts w:ascii="Georgia" w:hAnsi="Georgia"/>
          <w:color w:val="000000"/>
        </w:rPr>
      </w:pPr>
      <w:r w:rsidRPr="008D0171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</w:t>
      </w:r>
      <w:r w:rsidRPr="008D0171">
        <w:rPr>
          <w:sz w:val="28"/>
          <w:szCs w:val="28"/>
        </w:rPr>
        <w:t xml:space="preserve">, – </w:t>
      </w:r>
      <w:r w:rsidRPr="008D0171">
        <w:rPr>
          <w:iCs/>
          <w:color w:val="000000"/>
          <w:sz w:val="28"/>
        </w:rPr>
        <w:t>Зооморфный орнамент</w:t>
      </w:r>
    </w:p>
    <w:p w:rsidR="008D0171" w:rsidRPr="00D46D58" w:rsidRDefault="008D0171" w:rsidP="008D0171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46D58" w:rsidRDefault="00D46D58" w:rsidP="009C3925">
      <w:pPr>
        <w:tabs>
          <w:tab w:val="left" w:pos="426"/>
        </w:tabs>
        <w:spacing w:line="360" w:lineRule="auto"/>
        <w:ind w:left="-567"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B0EDF" w:rsidRDefault="002B0EDF" w:rsidP="009467F5">
      <w:pPr>
        <w:tabs>
          <w:tab w:val="left" w:pos="426"/>
        </w:tabs>
        <w:spacing w:line="360" w:lineRule="auto"/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9467F5" w:rsidRDefault="009467F5" w:rsidP="00D05363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1899285" cy="2532446"/>
            <wp:effectExtent l="19050" t="0" r="5715" b="0"/>
            <wp:docPr id="5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31" cy="253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467F5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883537" cy="2513596"/>
            <wp:effectExtent l="19050" t="0" r="2413" b="0"/>
            <wp:docPr id="7" name="Рисунок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970" cy="251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C50A7" w:rsidRPr="008C50A7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899745" cy="2533650"/>
            <wp:effectExtent l="19050" t="0" r="5255" b="0"/>
            <wp:docPr id="15" name="Рисунок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552" cy="253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F5" w:rsidRDefault="009467F5" w:rsidP="00D05363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9467F5" w:rsidRDefault="009467F5" w:rsidP="00D05363">
      <w:pPr>
        <w:tabs>
          <w:tab w:val="left" w:pos="8670"/>
        </w:tabs>
        <w:ind w:firstLine="0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05000" cy="2537693"/>
            <wp:effectExtent l="19050" t="0" r="0" b="0"/>
            <wp:docPr id="10" name="Рисунок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904" cy="254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00225" cy="2532910"/>
            <wp:effectExtent l="19050" t="0" r="4775" b="0"/>
            <wp:docPr id="12" name="Рисунок 1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600" cy="253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899156" cy="2533650"/>
            <wp:effectExtent l="19050" t="0" r="5844" b="0"/>
            <wp:docPr id="13" name="Рисунок 1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939" cy="255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F5A" w:rsidRDefault="000F6F5A" w:rsidP="00D05363">
      <w:pPr>
        <w:tabs>
          <w:tab w:val="left" w:pos="8670"/>
        </w:tabs>
        <w:ind w:firstLine="0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0F6F5A" w:rsidRDefault="007F18F5" w:rsidP="00D05363">
      <w:pPr>
        <w:tabs>
          <w:tab w:val="left" w:pos="8670"/>
        </w:tabs>
        <w:ind w:firstLine="0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 w:rsidRPr="00D8384C">
        <w:rPr>
          <w:rFonts w:ascii="Times New Roman" w:hAnsi="Times New Roman"/>
          <w:noProof/>
          <w:sz w:val="28"/>
          <w:szCs w:val="28"/>
          <w:lang w:val="ru-RU"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65pt;height:204pt">
            <v:imagedata r:id="rId18" o:title="8"/>
          </v:shape>
        </w:pict>
      </w:r>
      <w:r w:rsidR="000F6F5A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</w:t>
      </w:r>
      <w:r w:rsidR="000F6F5A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05000" cy="2551199"/>
            <wp:effectExtent l="19050" t="0" r="0" b="0"/>
            <wp:docPr id="16" name="Рисунок 15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694" cy="25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F5A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</w:t>
      </w:r>
      <w:r w:rsidR="000F6F5A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16881" cy="2552700"/>
            <wp:effectExtent l="19050" t="0" r="7169" b="0"/>
            <wp:docPr id="18" name="Рисунок 17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461" cy="255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F5A" w:rsidRDefault="000F6F5A" w:rsidP="00D05363">
      <w:pPr>
        <w:tabs>
          <w:tab w:val="left" w:pos="8670"/>
        </w:tabs>
        <w:ind w:firstLine="0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0F6F5A" w:rsidRDefault="0068689D" w:rsidP="000F6F5A">
      <w:pPr>
        <w:tabs>
          <w:tab w:val="left" w:pos="8670"/>
        </w:tabs>
        <w:ind w:firstLine="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 w:rsidRPr="008D0171"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>
        <w:rPr>
          <w:sz w:val="28"/>
          <w:szCs w:val="28"/>
          <w:lang w:val="ru-RU"/>
        </w:rPr>
        <w:t>5</w:t>
      </w:r>
      <w:r w:rsidRPr="008D0171">
        <w:rPr>
          <w:rFonts w:ascii="Times New Roman" w:hAnsi="Times New Roman"/>
          <w:sz w:val="28"/>
          <w:szCs w:val="28"/>
          <w:lang w:val="ru-RU"/>
        </w:rPr>
        <w:t xml:space="preserve">, – </w:t>
      </w:r>
      <w:r w:rsidR="000F6F5A">
        <w:rPr>
          <w:rFonts w:ascii="Times New Roman" w:hAnsi="Times New Roman"/>
          <w:noProof/>
          <w:sz w:val="28"/>
          <w:szCs w:val="28"/>
          <w:lang w:val="ru-RU" w:eastAsia="ru-RU" w:bidi="ar-SA"/>
        </w:rPr>
        <w:t>Поэтапное выполнение работы в стиле лубок</w:t>
      </w:r>
    </w:p>
    <w:p w:rsidR="000F6F5A" w:rsidRDefault="000F6F5A" w:rsidP="000F6F5A">
      <w:pPr>
        <w:tabs>
          <w:tab w:val="left" w:pos="8670"/>
        </w:tabs>
        <w:ind w:firstLine="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0F6F5A" w:rsidRDefault="000F6F5A" w:rsidP="000F6F5A">
      <w:pPr>
        <w:tabs>
          <w:tab w:val="left" w:pos="8670"/>
        </w:tabs>
        <w:ind w:firstLine="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0F6F5A" w:rsidRDefault="000F6F5A" w:rsidP="000F6F5A">
      <w:pPr>
        <w:tabs>
          <w:tab w:val="left" w:pos="8670"/>
        </w:tabs>
        <w:ind w:firstLine="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0F6F5A" w:rsidRDefault="0005287E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738505</wp:posOffset>
            </wp:positionH>
            <wp:positionV relativeFrom="margin">
              <wp:posOffset>-386715</wp:posOffset>
            </wp:positionV>
            <wp:extent cx="2257425" cy="3009900"/>
            <wp:effectExtent l="19050" t="0" r="9525" b="0"/>
            <wp:wrapSquare wrapText="bothSides"/>
            <wp:docPr id="20" name="Рисунок 1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F5A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3177540</wp:posOffset>
            </wp:positionH>
            <wp:positionV relativeFrom="margin">
              <wp:posOffset>-386715</wp:posOffset>
            </wp:positionV>
            <wp:extent cx="2257425" cy="3009900"/>
            <wp:effectExtent l="19050" t="0" r="9525" b="0"/>
            <wp:wrapSquare wrapText="bothSides"/>
            <wp:docPr id="21" name="Рисунок 2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F5A" w:rsidRDefault="000F6F5A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05287E" w:rsidRDefault="0005287E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05287E" w:rsidRDefault="0005287E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05287E" w:rsidRDefault="0005287E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05287E" w:rsidRDefault="0005287E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05287E" w:rsidRDefault="0005287E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05287E" w:rsidRDefault="0005287E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05287E" w:rsidRDefault="0005287E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05287E" w:rsidRDefault="0005287E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05287E" w:rsidRDefault="0005287E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05287E" w:rsidRDefault="0005287E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05287E" w:rsidRDefault="0005287E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05287E" w:rsidRDefault="0005287E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05287E" w:rsidRDefault="0068689D" w:rsidP="0005287E">
      <w:pPr>
        <w:tabs>
          <w:tab w:val="left" w:pos="8670"/>
        </w:tabs>
        <w:ind w:firstLine="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 w:rsidRPr="008D0171"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>
        <w:rPr>
          <w:sz w:val="28"/>
          <w:szCs w:val="28"/>
          <w:lang w:val="ru-RU"/>
        </w:rPr>
        <w:t>6</w:t>
      </w:r>
      <w:r w:rsidRPr="008D0171">
        <w:rPr>
          <w:rFonts w:ascii="Times New Roman" w:hAnsi="Times New Roman"/>
          <w:sz w:val="28"/>
          <w:szCs w:val="28"/>
          <w:lang w:val="ru-RU"/>
        </w:rPr>
        <w:t xml:space="preserve">, – </w:t>
      </w:r>
      <w:r w:rsidR="0005287E">
        <w:rPr>
          <w:rFonts w:ascii="Times New Roman" w:hAnsi="Times New Roman"/>
          <w:noProof/>
          <w:sz w:val="28"/>
          <w:szCs w:val="28"/>
          <w:lang w:val="ru-RU" w:eastAsia="ru-RU" w:bidi="ar-SA"/>
        </w:rPr>
        <w:t>Поэтапное выполнение работы в стиле лубок</w:t>
      </w:r>
    </w:p>
    <w:p w:rsidR="0005287E" w:rsidRDefault="0005287E" w:rsidP="0005287E">
      <w:pPr>
        <w:tabs>
          <w:tab w:val="left" w:pos="8670"/>
        </w:tabs>
        <w:ind w:firstLine="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05287E" w:rsidRDefault="0005287E" w:rsidP="0005287E">
      <w:pPr>
        <w:tabs>
          <w:tab w:val="left" w:pos="8670"/>
        </w:tabs>
        <w:ind w:firstLine="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05287E" w:rsidRDefault="0068689D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1510665</wp:posOffset>
            </wp:positionH>
            <wp:positionV relativeFrom="margin">
              <wp:posOffset>3509010</wp:posOffset>
            </wp:positionV>
            <wp:extent cx="3000375" cy="4038600"/>
            <wp:effectExtent l="19050" t="19050" r="28575" b="19050"/>
            <wp:wrapSquare wrapText="bothSides"/>
            <wp:docPr id="23" name="Рисунок 22" descr="4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8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038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68689D" w:rsidRDefault="0068689D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68689D" w:rsidRDefault="0068689D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68689D" w:rsidRDefault="0068689D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68689D" w:rsidRDefault="0068689D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68689D" w:rsidRDefault="0068689D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68689D" w:rsidRDefault="0068689D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68689D" w:rsidRDefault="0068689D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68689D" w:rsidRDefault="0068689D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68689D" w:rsidRDefault="0068689D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68689D" w:rsidRDefault="0068689D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68689D" w:rsidRDefault="0068689D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68689D" w:rsidRDefault="0068689D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68689D" w:rsidRDefault="0068689D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68689D" w:rsidRDefault="0068689D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68689D" w:rsidRDefault="0068689D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68689D" w:rsidRDefault="0068689D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68689D" w:rsidRDefault="0068689D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68689D" w:rsidRDefault="0068689D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68689D" w:rsidRDefault="0068689D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68689D" w:rsidRDefault="0068689D" w:rsidP="000F6F5A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68689D" w:rsidRDefault="0068689D" w:rsidP="0068689D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  <w:r w:rsidRPr="0068689D">
        <w:rPr>
          <w:rFonts w:ascii="Times New Roman" w:hAnsi="Times New Roman"/>
          <w:sz w:val="28"/>
          <w:szCs w:val="28"/>
          <w:lang w:val="ru-RU"/>
        </w:rPr>
        <w:t xml:space="preserve">Рисунок 7, – </w:t>
      </w:r>
      <w:r>
        <w:rPr>
          <w:rFonts w:ascii="Times New Roman" w:hAnsi="Times New Roman"/>
          <w:sz w:val="28"/>
          <w:szCs w:val="28"/>
          <w:lang w:val="ru-RU"/>
        </w:rPr>
        <w:t>Дымковская игрушка</w:t>
      </w:r>
    </w:p>
    <w:p w:rsidR="0068689D" w:rsidRDefault="0068689D" w:rsidP="0068689D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8689D" w:rsidRDefault="0068689D" w:rsidP="0068689D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8689D" w:rsidRDefault="0068689D" w:rsidP="0068689D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8689D" w:rsidRDefault="0068689D" w:rsidP="0068689D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8689D" w:rsidRDefault="0068689D" w:rsidP="0068689D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8689D" w:rsidRDefault="0068689D" w:rsidP="0068689D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914650" cy="4400550"/>
            <wp:effectExtent l="19050" t="19050" r="19050" b="19050"/>
            <wp:docPr id="90" name="Рисунок 90" descr="C:\Users\Valer.AVAV\AppData\Local\Microsoft\Windows\INetCache\Content.Word\barinya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Valer.AVAV\AppData\Local\Microsoft\Windows\INetCache\Content.Word\barinya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400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9D" w:rsidRDefault="0068689D" w:rsidP="0068689D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8689D" w:rsidRDefault="0068689D" w:rsidP="0068689D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  <w:r w:rsidRPr="0068689D"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 w:rsidR="0000514D">
        <w:rPr>
          <w:rFonts w:ascii="Times New Roman" w:hAnsi="Times New Roman"/>
          <w:sz w:val="28"/>
          <w:szCs w:val="28"/>
          <w:lang w:val="ru-RU"/>
        </w:rPr>
        <w:t>8</w:t>
      </w:r>
      <w:r w:rsidRPr="0068689D">
        <w:rPr>
          <w:rFonts w:ascii="Times New Roman" w:hAnsi="Times New Roman"/>
          <w:sz w:val="28"/>
          <w:szCs w:val="28"/>
          <w:lang w:val="ru-RU"/>
        </w:rPr>
        <w:t xml:space="preserve">, – </w:t>
      </w:r>
      <w:r>
        <w:rPr>
          <w:rFonts w:ascii="Times New Roman" w:hAnsi="Times New Roman"/>
          <w:sz w:val="28"/>
          <w:szCs w:val="28"/>
          <w:lang w:val="ru-RU"/>
        </w:rPr>
        <w:t>Дымковская игрушка</w:t>
      </w:r>
    </w:p>
    <w:p w:rsidR="007D5705" w:rsidRDefault="007D5705" w:rsidP="0068689D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D5705" w:rsidRDefault="007D5705" w:rsidP="0068689D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95925" cy="3434953"/>
            <wp:effectExtent l="19050" t="19050" r="28575" b="13097"/>
            <wp:docPr id="24" name="Рисунок 23" descr="dymkovskie-igrushki-shablony-dlya-risovaniy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mkovskie-igrushki-shablony-dlya-risovaniya-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628" cy="343726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D5705" w:rsidRDefault="007D5705" w:rsidP="007D5705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D5705" w:rsidRDefault="007D5705" w:rsidP="007D5705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  <w:r w:rsidRPr="0068689D"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 w:rsidR="0000514D">
        <w:rPr>
          <w:rFonts w:ascii="Times New Roman" w:hAnsi="Times New Roman"/>
          <w:sz w:val="28"/>
          <w:szCs w:val="28"/>
          <w:lang w:val="ru-RU"/>
        </w:rPr>
        <w:t>9</w:t>
      </w:r>
      <w:r w:rsidRPr="0068689D">
        <w:rPr>
          <w:rFonts w:ascii="Times New Roman" w:hAnsi="Times New Roman"/>
          <w:sz w:val="28"/>
          <w:szCs w:val="28"/>
          <w:lang w:val="ru-RU"/>
        </w:rPr>
        <w:t xml:space="preserve">, – </w:t>
      </w:r>
      <w:r>
        <w:rPr>
          <w:rFonts w:ascii="Times New Roman" w:hAnsi="Times New Roman"/>
          <w:sz w:val="28"/>
          <w:szCs w:val="28"/>
          <w:lang w:val="ru-RU"/>
        </w:rPr>
        <w:t>Дымковская игрушка</w:t>
      </w:r>
    </w:p>
    <w:p w:rsidR="007D5705" w:rsidRDefault="007D5705" w:rsidP="007D5705">
      <w:pPr>
        <w:tabs>
          <w:tab w:val="left" w:pos="8670"/>
        </w:tabs>
        <w:ind w:firstLine="0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7D5705" w:rsidRDefault="007D5705" w:rsidP="007D5705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428338" cy="4414631"/>
            <wp:effectExtent l="19050" t="19050" r="19712" b="24019"/>
            <wp:docPr id="26" name="Рисунок 25" descr="urok-gzhe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ok-gzhel-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551" cy="442005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C4A4A" w:rsidRDefault="002C4A4A" w:rsidP="007D5705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D5705" w:rsidRDefault="007D5705" w:rsidP="007D5705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  <w:r w:rsidRPr="0068689D"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 w:rsidR="0000514D">
        <w:rPr>
          <w:rFonts w:ascii="Times New Roman" w:hAnsi="Times New Roman"/>
          <w:sz w:val="28"/>
          <w:szCs w:val="28"/>
          <w:lang w:val="ru-RU"/>
        </w:rPr>
        <w:t>10</w:t>
      </w:r>
      <w:r w:rsidRPr="0068689D">
        <w:rPr>
          <w:rFonts w:ascii="Times New Roman" w:hAnsi="Times New Roman"/>
          <w:sz w:val="28"/>
          <w:szCs w:val="28"/>
          <w:lang w:val="ru-RU"/>
        </w:rPr>
        <w:t xml:space="preserve">, – </w:t>
      </w:r>
      <w:r>
        <w:rPr>
          <w:rFonts w:ascii="Times New Roman" w:hAnsi="Times New Roman"/>
          <w:sz w:val="28"/>
          <w:szCs w:val="28"/>
          <w:lang w:val="ru-RU"/>
        </w:rPr>
        <w:t>Бордюры,</w:t>
      </w:r>
      <w:r w:rsidR="002C4A4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узоры гжель</w:t>
      </w:r>
    </w:p>
    <w:p w:rsidR="002C4A4A" w:rsidRDefault="002C4A4A" w:rsidP="007D5705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C4A4A" w:rsidRDefault="002C4A4A" w:rsidP="007D5705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782242" cy="3540035"/>
            <wp:effectExtent l="19050" t="19050" r="27758" b="22315"/>
            <wp:docPr id="28" name="Рисунок 27" descr="urok-gzhe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ok-gzhel-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108" cy="35455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C4A4A" w:rsidRDefault="002C4A4A" w:rsidP="007D5705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C4A4A" w:rsidRDefault="002C4A4A" w:rsidP="002C4A4A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  <w:r w:rsidRPr="0068689D"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="0000514D">
        <w:rPr>
          <w:rFonts w:ascii="Times New Roman" w:hAnsi="Times New Roman"/>
          <w:sz w:val="28"/>
          <w:szCs w:val="28"/>
          <w:lang w:val="ru-RU"/>
        </w:rPr>
        <w:t>1</w:t>
      </w:r>
      <w:r w:rsidRPr="0068689D">
        <w:rPr>
          <w:rFonts w:ascii="Times New Roman" w:hAnsi="Times New Roman"/>
          <w:sz w:val="28"/>
          <w:szCs w:val="28"/>
          <w:lang w:val="ru-RU"/>
        </w:rPr>
        <w:t xml:space="preserve">, – </w:t>
      </w:r>
      <w:r>
        <w:rPr>
          <w:rFonts w:ascii="Times New Roman" w:hAnsi="Times New Roman"/>
          <w:sz w:val="28"/>
          <w:szCs w:val="28"/>
          <w:lang w:val="ru-RU"/>
        </w:rPr>
        <w:t>Растительные узоры гжель</w:t>
      </w:r>
    </w:p>
    <w:p w:rsidR="002C4A4A" w:rsidRDefault="00ED58B0" w:rsidP="002C4A4A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31750</wp:posOffset>
            </wp:positionH>
            <wp:positionV relativeFrom="margin">
              <wp:posOffset>34925</wp:posOffset>
            </wp:positionV>
            <wp:extent cx="5838190" cy="3507105"/>
            <wp:effectExtent l="19050" t="19050" r="10160" b="17145"/>
            <wp:wrapSquare wrapText="bothSides"/>
            <wp:docPr id="29" name="Рисунок 19" descr="C:\Users\Valer.AVAV\AppData\Local\Microsoft\Windows\INetCache\Content.Word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aler.AVAV\AppData\Local\Microsoft\Windows\INetCache\Content.Word\unname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3507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A4A" w:rsidRDefault="002C4A4A" w:rsidP="00ED58B0">
      <w:pPr>
        <w:tabs>
          <w:tab w:val="left" w:pos="8670"/>
        </w:tabs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2C4A4A" w:rsidRDefault="002C4A4A" w:rsidP="007D5705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C4A4A" w:rsidRDefault="002C4A4A" w:rsidP="007D5705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  <w:r w:rsidRPr="0068689D"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="0000514D">
        <w:rPr>
          <w:rFonts w:ascii="Times New Roman" w:hAnsi="Times New Roman"/>
          <w:sz w:val="28"/>
          <w:szCs w:val="28"/>
          <w:lang w:val="ru-RU"/>
        </w:rPr>
        <w:t>2</w:t>
      </w:r>
      <w:r w:rsidRPr="0068689D">
        <w:rPr>
          <w:rFonts w:ascii="Times New Roman" w:hAnsi="Times New Roman"/>
          <w:sz w:val="28"/>
          <w:szCs w:val="28"/>
          <w:lang w:val="ru-RU"/>
        </w:rPr>
        <w:t xml:space="preserve">, – </w:t>
      </w:r>
      <w:r>
        <w:rPr>
          <w:rFonts w:ascii="Times New Roman" w:hAnsi="Times New Roman"/>
          <w:sz w:val="28"/>
          <w:szCs w:val="28"/>
          <w:lang w:val="ru-RU"/>
        </w:rPr>
        <w:t>Роза, роспись тарелки</w:t>
      </w:r>
    </w:p>
    <w:p w:rsidR="002C4A4A" w:rsidRDefault="00ED58B0" w:rsidP="007D5705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3029585</wp:posOffset>
            </wp:positionH>
            <wp:positionV relativeFrom="margin">
              <wp:posOffset>4977765</wp:posOffset>
            </wp:positionV>
            <wp:extent cx="2935605" cy="3016250"/>
            <wp:effectExtent l="19050" t="19050" r="17145" b="12700"/>
            <wp:wrapSquare wrapText="bothSides"/>
            <wp:docPr id="31" name="Рисунок 30" descr="supnitsa_gzh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nitsa_gzhel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30162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-111760</wp:posOffset>
            </wp:positionH>
            <wp:positionV relativeFrom="margin">
              <wp:posOffset>4976495</wp:posOffset>
            </wp:positionV>
            <wp:extent cx="3003550" cy="3016885"/>
            <wp:effectExtent l="19050" t="19050" r="25400" b="12065"/>
            <wp:wrapSquare wrapText="bothSides"/>
            <wp:docPr id="30" name="Рисунок 29" descr="DSC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0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30168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C4A4A" w:rsidRDefault="002C4A4A" w:rsidP="007D5705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D58B0" w:rsidRDefault="00ED58B0" w:rsidP="002C4A4A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C4A4A" w:rsidRDefault="002C4A4A" w:rsidP="002C4A4A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  <w:r w:rsidRPr="0068689D"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="0000514D">
        <w:rPr>
          <w:rFonts w:ascii="Times New Roman" w:hAnsi="Times New Roman"/>
          <w:sz w:val="28"/>
          <w:szCs w:val="28"/>
          <w:lang w:val="ru-RU"/>
        </w:rPr>
        <w:t>3</w:t>
      </w:r>
      <w:r w:rsidRPr="0068689D">
        <w:rPr>
          <w:rFonts w:ascii="Times New Roman" w:hAnsi="Times New Roman"/>
          <w:sz w:val="28"/>
          <w:szCs w:val="28"/>
          <w:lang w:val="ru-RU"/>
        </w:rPr>
        <w:t xml:space="preserve">, – </w:t>
      </w:r>
      <w:r w:rsidR="00005457">
        <w:rPr>
          <w:rFonts w:ascii="Times New Roman" w:hAnsi="Times New Roman"/>
          <w:sz w:val="28"/>
          <w:szCs w:val="28"/>
          <w:lang w:val="ru-RU"/>
        </w:rPr>
        <w:t>Гжельская керамика</w:t>
      </w:r>
    </w:p>
    <w:p w:rsidR="002C4A4A" w:rsidRPr="0068689D" w:rsidRDefault="002C4A4A" w:rsidP="007D5705">
      <w:pPr>
        <w:tabs>
          <w:tab w:val="left" w:pos="8670"/>
        </w:tabs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</w:p>
    <w:sectPr w:rsidR="002C4A4A" w:rsidRPr="0068689D" w:rsidSect="009467F5">
      <w:footerReference w:type="default" r:id="rId31"/>
      <w:type w:val="continuous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3EC8" w:rsidRDefault="00713EC8" w:rsidP="00FE2638">
      <w:r>
        <w:separator/>
      </w:r>
    </w:p>
  </w:endnote>
  <w:endnote w:type="continuationSeparator" w:id="0">
    <w:p w:rsidR="00713EC8" w:rsidRDefault="00713EC8" w:rsidP="00FE26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944997"/>
      <w:docPartObj>
        <w:docPartGallery w:val="Page Numbers (Bottom of Page)"/>
        <w:docPartUnique/>
      </w:docPartObj>
    </w:sdtPr>
    <w:sdtContent>
      <w:p w:rsidR="0000514D" w:rsidRDefault="00D8384C">
        <w:pPr>
          <w:pStyle w:val="af7"/>
          <w:jc w:val="center"/>
        </w:pPr>
        <w:fldSimple w:instr=" PAGE   \* MERGEFORMAT ">
          <w:r w:rsidR="0049248C">
            <w:rPr>
              <w:noProof/>
            </w:rPr>
            <w:t>17</w:t>
          </w:r>
        </w:fldSimple>
      </w:p>
    </w:sdtContent>
  </w:sdt>
  <w:p w:rsidR="0000514D" w:rsidRDefault="0000514D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3EC8" w:rsidRDefault="00713EC8" w:rsidP="00FE2638">
      <w:r>
        <w:separator/>
      </w:r>
    </w:p>
  </w:footnote>
  <w:footnote w:type="continuationSeparator" w:id="0">
    <w:p w:rsidR="00713EC8" w:rsidRDefault="00713EC8" w:rsidP="00FE26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C2A83"/>
    <w:multiLevelType w:val="hybridMultilevel"/>
    <w:tmpl w:val="420C2836"/>
    <w:lvl w:ilvl="0" w:tplc="8AEAC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D1324"/>
    <w:multiLevelType w:val="hybridMultilevel"/>
    <w:tmpl w:val="10109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8C671A"/>
    <w:multiLevelType w:val="hybridMultilevel"/>
    <w:tmpl w:val="2E667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D0A88"/>
    <w:multiLevelType w:val="hybridMultilevel"/>
    <w:tmpl w:val="CC24FE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772309"/>
    <w:multiLevelType w:val="hybridMultilevel"/>
    <w:tmpl w:val="1F7C2102"/>
    <w:lvl w:ilvl="0" w:tplc="32F674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1810F3"/>
    <w:multiLevelType w:val="multilevel"/>
    <w:tmpl w:val="CE9A8E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A759E6"/>
    <w:multiLevelType w:val="hybridMultilevel"/>
    <w:tmpl w:val="76E49EE2"/>
    <w:lvl w:ilvl="0" w:tplc="47A26D8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27FC3583"/>
    <w:multiLevelType w:val="hybridMultilevel"/>
    <w:tmpl w:val="3DC04BE2"/>
    <w:lvl w:ilvl="0" w:tplc="A8A8AA9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90F6032"/>
    <w:multiLevelType w:val="hybridMultilevel"/>
    <w:tmpl w:val="3F58832E"/>
    <w:lvl w:ilvl="0" w:tplc="51DE3D0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DF72239"/>
    <w:multiLevelType w:val="hybridMultilevel"/>
    <w:tmpl w:val="CC24FE0C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DD71948"/>
    <w:multiLevelType w:val="hybridMultilevel"/>
    <w:tmpl w:val="B4CEC48E"/>
    <w:lvl w:ilvl="0" w:tplc="4E7C8048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">
    <w:nsid w:val="418248C6"/>
    <w:multiLevelType w:val="hybridMultilevel"/>
    <w:tmpl w:val="FC4C7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1E05C9"/>
    <w:multiLevelType w:val="hybridMultilevel"/>
    <w:tmpl w:val="19C03194"/>
    <w:lvl w:ilvl="0" w:tplc="525269CC">
      <w:start w:val="1"/>
      <w:numFmt w:val="decimal"/>
      <w:lvlText w:val="%1."/>
      <w:lvlJc w:val="left"/>
      <w:pPr>
        <w:ind w:left="153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">
    <w:nsid w:val="489D0550"/>
    <w:multiLevelType w:val="hybridMultilevel"/>
    <w:tmpl w:val="39F857F2"/>
    <w:lvl w:ilvl="0" w:tplc="B894BB1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4">
    <w:nsid w:val="54A51473"/>
    <w:multiLevelType w:val="hybridMultilevel"/>
    <w:tmpl w:val="7AC0A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C76B7E"/>
    <w:multiLevelType w:val="hybridMultilevel"/>
    <w:tmpl w:val="337EC162"/>
    <w:lvl w:ilvl="0" w:tplc="83E2D826">
      <w:start w:val="1"/>
      <w:numFmt w:val="bullet"/>
      <w:lvlText w:val="‒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6">
    <w:nsid w:val="5ACC092C"/>
    <w:multiLevelType w:val="multilevel"/>
    <w:tmpl w:val="20248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2575B9"/>
    <w:multiLevelType w:val="multilevel"/>
    <w:tmpl w:val="9DE02E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C106AF8"/>
    <w:multiLevelType w:val="hybridMultilevel"/>
    <w:tmpl w:val="01488B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6EDC348F"/>
    <w:multiLevelType w:val="hybridMultilevel"/>
    <w:tmpl w:val="FF5AB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005FDE"/>
    <w:multiLevelType w:val="hybridMultilevel"/>
    <w:tmpl w:val="9CB2F5F6"/>
    <w:lvl w:ilvl="0" w:tplc="5D888E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13"/>
  </w:num>
  <w:num w:numId="4">
    <w:abstractNumId w:val="3"/>
  </w:num>
  <w:num w:numId="5">
    <w:abstractNumId w:val="14"/>
  </w:num>
  <w:num w:numId="6">
    <w:abstractNumId w:val="11"/>
  </w:num>
  <w:num w:numId="7">
    <w:abstractNumId w:val="17"/>
  </w:num>
  <w:num w:numId="8">
    <w:abstractNumId w:val="0"/>
  </w:num>
  <w:num w:numId="9">
    <w:abstractNumId w:val="10"/>
  </w:num>
  <w:num w:numId="10">
    <w:abstractNumId w:val="16"/>
  </w:num>
  <w:num w:numId="11">
    <w:abstractNumId w:val="8"/>
  </w:num>
  <w:num w:numId="12">
    <w:abstractNumId w:val="7"/>
  </w:num>
  <w:num w:numId="13">
    <w:abstractNumId w:val="1"/>
  </w:num>
  <w:num w:numId="14">
    <w:abstractNumId w:val="2"/>
  </w:num>
  <w:num w:numId="15">
    <w:abstractNumId w:val="19"/>
  </w:num>
  <w:num w:numId="16">
    <w:abstractNumId w:val="20"/>
  </w:num>
  <w:num w:numId="17">
    <w:abstractNumId w:val="4"/>
  </w:num>
  <w:num w:numId="18">
    <w:abstractNumId w:val="9"/>
  </w:num>
  <w:num w:numId="19">
    <w:abstractNumId w:val="5"/>
  </w:num>
  <w:num w:numId="20">
    <w:abstractNumId w:val="18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468D"/>
    <w:rsid w:val="0000514D"/>
    <w:rsid w:val="00005457"/>
    <w:rsid w:val="000104AE"/>
    <w:rsid w:val="00012A8A"/>
    <w:rsid w:val="0005287E"/>
    <w:rsid w:val="000540FD"/>
    <w:rsid w:val="00054290"/>
    <w:rsid w:val="00055602"/>
    <w:rsid w:val="000569A1"/>
    <w:rsid w:val="00086979"/>
    <w:rsid w:val="00087ABA"/>
    <w:rsid w:val="00094B0F"/>
    <w:rsid w:val="00096451"/>
    <w:rsid w:val="000B0F0C"/>
    <w:rsid w:val="000B360D"/>
    <w:rsid w:val="000E24B3"/>
    <w:rsid w:val="000F469C"/>
    <w:rsid w:val="000F5069"/>
    <w:rsid w:val="000F6F5A"/>
    <w:rsid w:val="00101758"/>
    <w:rsid w:val="00103265"/>
    <w:rsid w:val="001057D9"/>
    <w:rsid w:val="00107D0A"/>
    <w:rsid w:val="0011018E"/>
    <w:rsid w:val="00110765"/>
    <w:rsid w:val="00110B9D"/>
    <w:rsid w:val="00120D20"/>
    <w:rsid w:val="001231F3"/>
    <w:rsid w:val="00124FC4"/>
    <w:rsid w:val="00126393"/>
    <w:rsid w:val="00134EB7"/>
    <w:rsid w:val="00141A12"/>
    <w:rsid w:val="001473B8"/>
    <w:rsid w:val="001551FB"/>
    <w:rsid w:val="00156C1C"/>
    <w:rsid w:val="001618D5"/>
    <w:rsid w:val="001656E6"/>
    <w:rsid w:val="0017728E"/>
    <w:rsid w:val="00180094"/>
    <w:rsid w:val="001A4A92"/>
    <w:rsid w:val="001A5998"/>
    <w:rsid w:val="001A73E9"/>
    <w:rsid w:val="001D0B3C"/>
    <w:rsid w:val="001F4171"/>
    <w:rsid w:val="001F4CC5"/>
    <w:rsid w:val="002009EA"/>
    <w:rsid w:val="00207F1E"/>
    <w:rsid w:val="00211C91"/>
    <w:rsid w:val="002162AD"/>
    <w:rsid w:val="00221E95"/>
    <w:rsid w:val="00224A36"/>
    <w:rsid w:val="002307E0"/>
    <w:rsid w:val="0024431F"/>
    <w:rsid w:val="00253B57"/>
    <w:rsid w:val="002671F5"/>
    <w:rsid w:val="00275883"/>
    <w:rsid w:val="002769D0"/>
    <w:rsid w:val="002811EB"/>
    <w:rsid w:val="00294036"/>
    <w:rsid w:val="0029776E"/>
    <w:rsid w:val="00297A69"/>
    <w:rsid w:val="00297DE7"/>
    <w:rsid w:val="002A07F4"/>
    <w:rsid w:val="002A277F"/>
    <w:rsid w:val="002B0E88"/>
    <w:rsid w:val="002B0EDF"/>
    <w:rsid w:val="002C4A4A"/>
    <w:rsid w:val="002D1F08"/>
    <w:rsid w:val="002D29F8"/>
    <w:rsid w:val="002E377E"/>
    <w:rsid w:val="002F5CD4"/>
    <w:rsid w:val="002F6E3B"/>
    <w:rsid w:val="00304473"/>
    <w:rsid w:val="003064A2"/>
    <w:rsid w:val="00317253"/>
    <w:rsid w:val="003211D5"/>
    <w:rsid w:val="00326F76"/>
    <w:rsid w:val="003323F6"/>
    <w:rsid w:val="003476D8"/>
    <w:rsid w:val="00357C92"/>
    <w:rsid w:val="00361F02"/>
    <w:rsid w:val="00363568"/>
    <w:rsid w:val="0036566E"/>
    <w:rsid w:val="00370341"/>
    <w:rsid w:val="00385B5A"/>
    <w:rsid w:val="0038749C"/>
    <w:rsid w:val="00387EDB"/>
    <w:rsid w:val="00395FAA"/>
    <w:rsid w:val="003A1F45"/>
    <w:rsid w:val="003B2166"/>
    <w:rsid w:val="003B2453"/>
    <w:rsid w:val="003B4603"/>
    <w:rsid w:val="003B5A98"/>
    <w:rsid w:val="003E1EE1"/>
    <w:rsid w:val="003E2994"/>
    <w:rsid w:val="003E62B0"/>
    <w:rsid w:val="003F2104"/>
    <w:rsid w:val="003F5170"/>
    <w:rsid w:val="003F58E9"/>
    <w:rsid w:val="004065BF"/>
    <w:rsid w:val="0040752D"/>
    <w:rsid w:val="00421BF4"/>
    <w:rsid w:val="00472C52"/>
    <w:rsid w:val="004744AE"/>
    <w:rsid w:val="00477774"/>
    <w:rsid w:val="0049248C"/>
    <w:rsid w:val="00494F42"/>
    <w:rsid w:val="004B13D0"/>
    <w:rsid w:val="004B2A5C"/>
    <w:rsid w:val="004B390D"/>
    <w:rsid w:val="004B468D"/>
    <w:rsid w:val="004D00AC"/>
    <w:rsid w:val="004E49C3"/>
    <w:rsid w:val="004F26E3"/>
    <w:rsid w:val="004F7894"/>
    <w:rsid w:val="005003E3"/>
    <w:rsid w:val="00504EDB"/>
    <w:rsid w:val="00506531"/>
    <w:rsid w:val="0051698D"/>
    <w:rsid w:val="005222B2"/>
    <w:rsid w:val="00524A07"/>
    <w:rsid w:val="00531497"/>
    <w:rsid w:val="00540825"/>
    <w:rsid w:val="0054271F"/>
    <w:rsid w:val="005511B2"/>
    <w:rsid w:val="0055398B"/>
    <w:rsid w:val="00556459"/>
    <w:rsid w:val="00561943"/>
    <w:rsid w:val="00573D18"/>
    <w:rsid w:val="00574316"/>
    <w:rsid w:val="00575F85"/>
    <w:rsid w:val="00584C8D"/>
    <w:rsid w:val="00585C10"/>
    <w:rsid w:val="00585CFD"/>
    <w:rsid w:val="005929F4"/>
    <w:rsid w:val="005A6287"/>
    <w:rsid w:val="005B759B"/>
    <w:rsid w:val="005B7F13"/>
    <w:rsid w:val="005D0151"/>
    <w:rsid w:val="005D2C24"/>
    <w:rsid w:val="005D75B9"/>
    <w:rsid w:val="005E48A8"/>
    <w:rsid w:val="00604796"/>
    <w:rsid w:val="00616A9B"/>
    <w:rsid w:val="0062109D"/>
    <w:rsid w:val="00625F31"/>
    <w:rsid w:val="00644B59"/>
    <w:rsid w:val="0064624E"/>
    <w:rsid w:val="0064752C"/>
    <w:rsid w:val="00663A5B"/>
    <w:rsid w:val="00667975"/>
    <w:rsid w:val="006711BB"/>
    <w:rsid w:val="00676DC6"/>
    <w:rsid w:val="00682C68"/>
    <w:rsid w:val="0068689D"/>
    <w:rsid w:val="006879A3"/>
    <w:rsid w:val="00691AB9"/>
    <w:rsid w:val="006A0BB8"/>
    <w:rsid w:val="006A2629"/>
    <w:rsid w:val="006A2792"/>
    <w:rsid w:val="006C0377"/>
    <w:rsid w:val="006D0372"/>
    <w:rsid w:val="006D224C"/>
    <w:rsid w:val="006D499F"/>
    <w:rsid w:val="006F31E3"/>
    <w:rsid w:val="006F6500"/>
    <w:rsid w:val="00713EC8"/>
    <w:rsid w:val="00722298"/>
    <w:rsid w:val="007406FB"/>
    <w:rsid w:val="0074210F"/>
    <w:rsid w:val="00755AF0"/>
    <w:rsid w:val="007567FF"/>
    <w:rsid w:val="007648F7"/>
    <w:rsid w:val="007740A9"/>
    <w:rsid w:val="00775D12"/>
    <w:rsid w:val="00790BD6"/>
    <w:rsid w:val="007B644A"/>
    <w:rsid w:val="007B69C7"/>
    <w:rsid w:val="007D5705"/>
    <w:rsid w:val="007E189A"/>
    <w:rsid w:val="007E4BB4"/>
    <w:rsid w:val="007E5A1F"/>
    <w:rsid w:val="007F0603"/>
    <w:rsid w:val="007F18F5"/>
    <w:rsid w:val="008137A4"/>
    <w:rsid w:val="00817637"/>
    <w:rsid w:val="00826E07"/>
    <w:rsid w:val="00851DE3"/>
    <w:rsid w:val="008538F4"/>
    <w:rsid w:val="00854B4D"/>
    <w:rsid w:val="0085743A"/>
    <w:rsid w:val="00864A64"/>
    <w:rsid w:val="00871C4F"/>
    <w:rsid w:val="008872E4"/>
    <w:rsid w:val="00890F57"/>
    <w:rsid w:val="008A22D6"/>
    <w:rsid w:val="008A2C16"/>
    <w:rsid w:val="008B24D6"/>
    <w:rsid w:val="008B70D1"/>
    <w:rsid w:val="008B7A04"/>
    <w:rsid w:val="008C2044"/>
    <w:rsid w:val="008C50A7"/>
    <w:rsid w:val="008C65FF"/>
    <w:rsid w:val="008D0171"/>
    <w:rsid w:val="008D0F7C"/>
    <w:rsid w:val="008D7389"/>
    <w:rsid w:val="008F1AB4"/>
    <w:rsid w:val="008F6D4B"/>
    <w:rsid w:val="00905B13"/>
    <w:rsid w:val="009332A7"/>
    <w:rsid w:val="00941A6B"/>
    <w:rsid w:val="009467F5"/>
    <w:rsid w:val="0095534F"/>
    <w:rsid w:val="0095658C"/>
    <w:rsid w:val="0096048B"/>
    <w:rsid w:val="00973C2B"/>
    <w:rsid w:val="00982650"/>
    <w:rsid w:val="0098422E"/>
    <w:rsid w:val="009A2BF4"/>
    <w:rsid w:val="009A4075"/>
    <w:rsid w:val="009B7C24"/>
    <w:rsid w:val="009C3925"/>
    <w:rsid w:val="009C52DC"/>
    <w:rsid w:val="009D7FF1"/>
    <w:rsid w:val="009E2B3C"/>
    <w:rsid w:val="009E762F"/>
    <w:rsid w:val="009F0E54"/>
    <w:rsid w:val="00A01FE1"/>
    <w:rsid w:val="00A1145C"/>
    <w:rsid w:val="00A11902"/>
    <w:rsid w:val="00A17768"/>
    <w:rsid w:val="00A20213"/>
    <w:rsid w:val="00A21E03"/>
    <w:rsid w:val="00A24302"/>
    <w:rsid w:val="00A36495"/>
    <w:rsid w:val="00A377DE"/>
    <w:rsid w:val="00A37F34"/>
    <w:rsid w:val="00A45F46"/>
    <w:rsid w:val="00A6381F"/>
    <w:rsid w:val="00A64F32"/>
    <w:rsid w:val="00A77927"/>
    <w:rsid w:val="00A779F4"/>
    <w:rsid w:val="00A825F4"/>
    <w:rsid w:val="00A83861"/>
    <w:rsid w:val="00A957D2"/>
    <w:rsid w:val="00A968D2"/>
    <w:rsid w:val="00AB0C0F"/>
    <w:rsid w:val="00AB6121"/>
    <w:rsid w:val="00AD0015"/>
    <w:rsid w:val="00AD299B"/>
    <w:rsid w:val="00AE1ABE"/>
    <w:rsid w:val="00AE3B33"/>
    <w:rsid w:val="00AE62FB"/>
    <w:rsid w:val="00AE75C9"/>
    <w:rsid w:val="00B06489"/>
    <w:rsid w:val="00B12B24"/>
    <w:rsid w:val="00B20FF1"/>
    <w:rsid w:val="00B359E2"/>
    <w:rsid w:val="00B40EB5"/>
    <w:rsid w:val="00B60CFB"/>
    <w:rsid w:val="00B62A20"/>
    <w:rsid w:val="00B62BF0"/>
    <w:rsid w:val="00B71F43"/>
    <w:rsid w:val="00B740CA"/>
    <w:rsid w:val="00B80948"/>
    <w:rsid w:val="00B81F0F"/>
    <w:rsid w:val="00B82691"/>
    <w:rsid w:val="00B85D16"/>
    <w:rsid w:val="00B86AB4"/>
    <w:rsid w:val="00B9361F"/>
    <w:rsid w:val="00BA213C"/>
    <w:rsid w:val="00BA32C1"/>
    <w:rsid w:val="00BA58ED"/>
    <w:rsid w:val="00BB0EF3"/>
    <w:rsid w:val="00BB6D96"/>
    <w:rsid w:val="00BC5E44"/>
    <w:rsid w:val="00BD55EB"/>
    <w:rsid w:val="00BD5F55"/>
    <w:rsid w:val="00BE137E"/>
    <w:rsid w:val="00BE294C"/>
    <w:rsid w:val="00BF34C5"/>
    <w:rsid w:val="00BF5220"/>
    <w:rsid w:val="00C01020"/>
    <w:rsid w:val="00C16447"/>
    <w:rsid w:val="00C343C5"/>
    <w:rsid w:val="00C50131"/>
    <w:rsid w:val="00C603F6"/>
    <w:rsid w:val="00C64B7D"/>
    <w:rsid w:val="00C67275"/>
    <w:rsid w:val="00C7296B"/>
    <w:rsid w:val="00C751E1"/>
    <w:rsid w:val="00C861F5"/>
    <w:rsid w:val="00C92A91"/>
    <w:rsid w:val="00C93A30"/>
    <w:rsid w:val="00C95833"/>
    <w:rsid w:val="00CC4260"/>
    <w:rsid w:val="00CC6BE5"/>
    <w:rsid w:val="00CE0EA7"/>
    <w:rsid w:val="00CE4D86"/>
    <w:rsid w:val="00D00671"/>
    <w:rsid w:val="00D00B47"/>
    <w:rsid w:val="00D00F08"/>
    <w:rsid w:val="00D051D6"/>
    <w:rsid w:val="00D05363"/>
    <w:rsid w:val="00D0628C"/>
    <w:rsid w:val="00D1569C"/>
    <w:rsid w:val="00D169AD"/>
    <w:rsid w:val="00D32130"/>
    <w:rsid w:val="00D402BD"/>
    <w:rsid w:val="00D43114"/>
    <w:rsid w:val="00D46D58"/>
    <w:rsid w:val="00D50871"/>
    <w:rsid w:val="00D7251E"/>
    <w:rsid w:val="00D740EE"/>
    <w:rsid w:val="00D754A9"/>
    <w:rsid w:val="00D7748D"/>
    <w:rsid w:val="00D80CFB"/>
    <w:rsid w:val="00D816EB"/>
    <w:rsid w:val="00D8384C"/>
    <w:rsid w:val="00DA4D3D"/>
    <w:rsid w:val="00DA5DE0"/>
    <w:rsid w:val="00DA643C"/>
    <w:rsid w:val="00DB17D0"/>
    <w:rsid w:val="00DB5C21"/>
    <w:rsid w:val="00DD30D3"/>
    <w:rsid w:val="00DD4006"/>
    <w:rsid w:val="00DD52D2"/>
    <w:rsid w:val="00DD5450"/>
    <w:rsid w:val="00DE0B11"/>
    <w:rsid w:val="00DE25C4"/>
    <w:rsid w:val="00DE3C61"/>
    <w:rsid w:val="00DE5960"/>
    <w:rsid w:val="00DF1572"/>
    <w:rsid w:val="00E00781"/>
    <w:rsid w:val="00E043E4"/>
    <w:rsid w:val="00E138E1"/>
    <w:rsid w:val="00E25FDD"/>
    <w:rsid w:val="00E27767"/>
    <w:rsid w:val="00E309E1"/>
    <w:rsid w:val="00E43A99"/>
    <w:rsid w:val="00E442D9"/>
    <w:rsid w:val="00E45094"/>
    <w:rsid w:val="00E45E7D"/>
    <w:rsid w:val="00E47BFC"/>
    <w:rsid w:val="00E50DD3"/>
    <w:rsid w:val="00E65974"/>
    <w:rsid w:val="00E66933"/>
    <w:rsid w:val="00E8085B"/>
    <w:rsid w:val="00E835D4"/>
    <w:rsid w:val="00E92A24"/>
    <w:rsid w:val="00E954B5"/>
    <w:rsid w:val="00EA6CDA"/>
    <w:rsid w:val="00EB0405"/>
    <w:rsid w:val="00EB0985"/>
    <w:rsid w:val="00EC1D9F"/>
    <w:rsid w:val="00EC2777"/>
    <w:rsid w:val="00EC4D64"/>
    <w:rsid w:val="00EC70AC"/>
    <w:rsid w:val="00ED46AE"/>
    <w:rsid w:val="00ED4D66"/>
    <w:rsid w:val="00ED58B0"/>
    <w:rsid w:val="00ED7E7C"/>
    <w:rsid w:val="00EE3C41"/>
    <w:rsid w:val="00F12365"/>
    <w:rsid w:val="00F17625"/>
    <w:rsid w:val="00F304A6"/>
    <w:rsid w:val="00F379C3"/>
    <w:rsid w:val="00F41FE1"/>
    <w:rsid w:val="00F5373F"/>
    <w:rsid w:val="00F537A6"/>
    <w:rsid w:val="00F542EE"/>
    <w:rsid w:val="00F62B2C"/>
    <w:rsid w:val="00F67367"/>
    <w:rsid w:val="00F705BE"/>
    <w:rsid w:val="00F730C5"/>
    <w:rsid w:val="00F957B7"/>
    <w:rsid w:val="00FC25E7"/>
    <w:rsid w:val="00FE18A2"/>
    <w:rsid w:val="00FE1F6D"/>
    <w:rsid w:val="00FE2638"/>
    <w:rsid w:val="00FF0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861"/>
    <w:pPr>
      <w:ind w:firstLine="360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2F5CD4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2F5CD4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5CD4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5CD4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5CD4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5CD4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5CD4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5CD4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5CD4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F5CD4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20">
    <w:name w:val="Заголовок 2 Знак"/>
    <w:link w:val="2"/>
    <w:uiPriority w:val="9"/>
    <w:rsid w:val="002F5CD4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30">
    <w:name w:val="Заголовок 3 Знак"/>
    <w:link w:val="3"/>
    <w:uiPriority w:val="9"/>
    <w:semiHidden/>
    <w:rsid w:val="002F5CD4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2F5CD4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2F5CD4"/>
    <w:rPr>
      <w:rFonts w:ascii="Cambria" w:eastAsia="Times New Roman" w:hAnsi="Cambria" w:cs="Times New Roman"/>
      <w:color w:val="4F81BD"/>
    </w:rPr>
  </w:style>
  <w:style w:type="character" w:customStyle="1" w:styleId="60">
    <w:name w:val="Заголовок 6 Знак"/>
    <w:link w:val="6"/>
    <w:uiPriority w:val="9"/>
    <w:semiHidden/>
    <w:rsid w:val="002F5CD4"/>
    <w:rPr>
      <w:rFonts w:ascii="Cambria" w:eastAsia="Times New Roman" w:hAnsi="Cambria" w:cs="Times New Roman"/>
      <w:i/>
      <w:iCs/>
      <w:color w:val="4F81BD"/>
    </w:rPr>
  </w:style>
  <w:style w:type="character" w:customStyle="1" w:styleId="70">
    <w:name w:val="Заголовок 7 Знак"/>
    <w:link w:val="7"/>
    <w:uiPriority w:val="9"/>
    <w:semiHidden/>
    <w:rsid w:val="002F5CD4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80">
    <w:name w:val="Заголовок 8 Знак"/>
    <w:link w:val="8"/>
    <w:uiPriority w:val="9"/>
    <w:semiHidden/>
    <w:rsid w:val="002F5CD4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2F5CD4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F5CD4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F5CD4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  <w:lang w:val="ru-RU" w:eastAsia="ru-RU" w:bidi="ar-SA"/>
    </w:rPr>
  </w:style>
  <w:style w:type="character" w:customStyle="1" w:styleId="a5">
    <w:name w:val="Название Знак"/>
    <w:link w:val="a4"/>
    <w:uiPriority w:val="10"/>
    <w:rsid w:val="002F5CD4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2F5CD4"/>
    <w:pPr>
      <w:spacing w:before="200" w:after="900"/>
      <w:ind w:firstLine="0"/>
      <w:jc w:val="right"/>
    </w:pPr>
    <w:rPr>
      <w:i/>
      <w:iCs/>
      <w:sz w:val="24"/>
      <w:szCs w:val="24"/>
      <w:lang w:val="ru-RU" w:eastAsia="ru-RU" w:bidi="ar-SA"/>
    </w:rPr>
  </w:style>
  <w:style w:type="character" w:customStyle="1" w:styleId="a7">
    <w:name w:val="Подзаголовок Знак"/>
    <w:link w:val="a6"/>
    <w:uiPriority w:val="11"/>
    <w:rsid w:val="002F5CD4"/>
    <w:rPr>
      <w:rFonts w:ascii="Calibri"/>
      <w:i/>
      <w:iCs/>
      <w:sz w:val="24"/>
      <w:szCs w:val="24"/>
    </w:rPr>
  </w:style>
  <w:style w:type="character" w:styleId="a8">
    <w:name w:val="Strong"/>
    <w:uiPriority w:val="22"/>
    <w:qFormat/>
    <w:rsid w:val="002F5CD4"/>
    <w:rPr>
      <w:b/>
      <w:bCs/>
      <w:spacing w:val="0"/>
    </w:rPr>
  </w:style>
  <w:style w:type="character" w:styleId="a9">
    <w:name w:val="Emphasis"/>
    <w:uiPriority w:val="20"/>
    <w:qFormat/>
    <w:rsid w:val="002F5CD4"/>
    <w:rPr>
      <w:b/>
      <w:bCs/>
      <w:i/>
      <w:iCs/>
      <w:color w:val="5A5A5A"/>
    </w:rPr>
  </w:style>
  <w:style w:type="paragraph" w:styleId="aa">
    <w:name w:val="No Spacing"/>
    <w:basedOn w:val="a"/>
    <w:link w:val="ab"/>
    <w:uiPriority w:val="1"/>
    <w:qFormat/>
    <w:rsid w:val="002F5CD4"/>
    <w:pPr>
      <w:ind w:firstLine="0"/>
    </w:pPr>
  </w:style>
  <w:style w:type="character" w:customStyle="1" w:styleId="ab">
    <w:name w:val="Без интервала Знак"/>
    <w:link w:val="aa"/>
    <w:uiPriority w:val="1"/>
    <w:rsid w:val="002F5CD4"/>
    <w:rPr>
      <w:sz w:val="22"/>
      <w:szCs w:val="22"/>
      <w:lang w:val="en-US" w:eastAsia="en-US" w:bidi="en-US"/>
    </w:rPr>
  </w:style>
  <w:style w:type="paragraph" w:styleId="ac">
    <w:name w:val="List Paragraph"/>
    <w:basedOn w:val="a"/>
    <w:uiPriority w:val="34"/>
    <w:qFormat/>
    <w:rsid w:val="002F5CD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F5CD4"/>
    <w:rPr>
      <w:rFonts w:ascii="Cambria" w:hAnsi="Cambria"/>
      <w:i/>
      <w:iCs/>
      <w:color w:val="5A5A5A"/>
      <w:sz w:val="20"/>
      <w:szCs w:val="20"/>
      <w:lang w:val="ru-RU" w:eastAsia="ru-RU" w:bidi="ar-SA"/>
    </w:rPr>
  </w:style>
  <w:style w:type="character" w:customStyle="1" w:styleId="22">
    <w:name w:val="Цитата 2 Знак"/>
    <w:link w:val="21"/>
    <w:uiPriority w:val="29"/>
    <w:rsid w:val="002F5CD4"/>
    <w:rPr>
      <w:rFonts w:ascii="Cambria" w:eastAsia="Times New Roman" w:hAnsi="Cambria" w:cs="Times New Roman"/>
      <w:i/>
      <w:iCs/>
      <w:color w:val="5A5A5A"/>
    </w:rPr>
  </w:style>
  <w:style w:type="paragraph" w:styleId="ad">
    <w:name w:val="Intense Quote"/>
    <w:basedOn w:val="a"/>
    <w:next w:val="a"/>
    <w:link w:val="ae"/>
    <w:uiPriority w:val="30"/>
    <w:qFormat/>
    <w:rsid w:val="002F5CD4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  <w:lang w:val="ru-RU" w:eastAsia="ru-RU" w:bidi="ar-SA"/>
    </w:rPr>
  </w:style>
  <w:style w:type="character" w:customStyle="1" w:styleId="ae">
    <w:name w:val="Выделенная цитата Знак"/>
    <w:link w:val="ad"/>
    <w:uiPriority w:val="30"/>
    <w:rsid w:val="002F5CD4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af">
    <w:name w:val="Subtle Emphasis"/>
    <w:uiPriority w:val="19"/>
    <w:qFormat/>
    <w:rsid w:val="002F5CD4"/>
    <w:rPr>
      <w:i/>
      <w:iCs/>
      <w:color w:val="5A5A5A"/>
    </w:rPr>
  </w:style>
  <w:style w:type="character" w:styleId="af0">
    <w:name w:val="Intense Emphasis"/>
    <w:uiPriority w:val="21"/>
    <w:qFormat/>
    <w:rsid w:val="002F5CD4"/>
    <w:rPr>
      <w:b/>
      <w:bCs/>
      <w:i/>
      <w:iCs/>
      <w:color w:val="4F81BD"/>
      <w:sz w:val="22"/>
      <w:szCs w:val="22"/>
    </w:rPr>
  </w:style>
  <w:style w:type="character" w:styleId="af1">
    <w:name w:val="Subtle Reference"/>
    <w:uiPriority w:val="31"/>
    <w:qFormat/>
    <w:rsid w:val="002F5CD4"/>
    <w:rPr>
      <w:color w:val="auto"/>
      <w:u w:val="single" w:color="9BBB59"/>
    </w:rPr>
  </w:style>
  <w:style w:type="character" w:styleId="af2">
    <w:name w:val="Intense Reference"/>
    <w:uiPriority w:val="32"/>
    <w:qFormat/>
    <w:rsid w:val="002F5CD4"/>
    <w:rPr>
      <w:b/>
      <w:bCs/>
      <w:color w:val="76923C"/>
      <w:u w:val="single" w:color="9BBB59"/>
    </w:rPr>
  </w:style>
  <w:style w:type="character" w:styleId="af3">
    <w:name w:val="Book Title"/>
    <w:uiPriority w:val="33"/>
    <w:qFormat/>
    <w:rsid w:val="002F5CD4"/>
    <w:rPr>
      <w:rFonts w:ascii="Cambria" w:eastAsia="Times New Roman" w:hAnsi="Cambria" w:cs="Times New Roman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2F5CD4"/>
    <w:pPr>
      <w:outlineLvl w:val="9"/>
    </w:pPr>
    <w:rPr>
      <w:lang w:val="en-US" w:eastAsia="en-US" w:bidi="en-US"/>
    </w:rPr>
  </w:style>
  <w:style w:type="paragraph" w:styleId="af5">
    <w:name w:val="header"/>
    <w:basedOn w:val="a"/>
    <w:link w:val="af6"/>
    <w:uiPriority w:val="99"/>
    <w:unhideWhenUsed/>
    <w:rsid w:val="00FE2638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FE2638"/>
    <w:rPr>
      <w:sz w:val="22"/>
      <w:szCs w:val="22"/>
      <w:lang w:val="en-US" w:eastAsia="en-US" w:bidi="en-US"/>
    </w:rPr>
  </w:style>
  <w:style w:type="paragraph" w:styleId="af7">
    <w:name w:val="footer"/>
    <w:basedOn w:val="a"/>
    <w:link w:val="af8"/>
    <w:uiPriority w:val="99"/>
    <w:unhideWhenUsed/>
    <w:rsid w:val="00FE2638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FE2638"/>
    <w:rPr>
      <w:sz w:val="22"/>
      <w:szCs w:val="22"/>
      <w:lang w:val="en-US" w:eastAsia="en-US" w:bidi="en-US"/>
    </w:rPr>
  </w:style>
  <w:style w:type="character" w:customStyle="1" w:styleId="af9">
    <w:name w:val="Основной текст_"/>
    <w:link w:val="11"/>
    <w:rsid w:val="00E66933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14pt">
    <w:name w:val="Основной текст + 14 pt"/>
    <w:rsid w:val="00E66933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9"/>
    <w:rsid w:val="00E66933"/>
    <w:pPr>
      <w:shd w:val="clear" w:color="auto" w:fill="FFFFFF"/>
      <w:spacing w:line="293" w:lineRule="exact"/>
      <w:ind w:hanging="480"/>
      <w:jc w:val="center"/>
    </w:pPr>
    <w:rPr>
      <w:rFonts w:ascii="Times New Roman" w:hAnsi="Times New Roman"/>
      <w:sz w:val="27"/>
      <w:szCs w:val="27"/>
      <w:lang w:val="ru-RU" w:eastAsia="ru-RU" w:bidi="ar-SA"/>
    </w:rPr>
  </w:style>
  <w:style w:type="character" w:styleId="afa">
    <w:name w:val="Hyperlink"/>
    <w:uiPriority w:val="99"/>
    <w:unhideWhenUsed/>
    <w:rsid w:val="00E66933"/>
    <w:rPr>
      <w:color w:val="0000FF"/>
      <w:u w:val="single"/>
    </w:rPr>
  </w:style>
  <w:style w:type="character" w:styleId="afb">
    <w:name w:val="FollowedHyperlink"/>
    <w:uiPriority w:val="99"/>
    <w:semiHidden/>
    <w:unhideWhenUsed/>
    <w:rsid w:val="00E66933"/>
    <w:rPr>
      <w:color w:val="800080"/>
      <w:u w:val="single"/>
    </w:rPr>
  </w:style>
  <w:style w:type="character" w:customStyle="1" w:styleId="c3">
    <w:name w:val="c3"/>
    <w:basedOn w:val="a0"/>
    <w:rsid w:val="001231F3"/>
  </w:style>
  <w:style w:type="paragraph" w:customStyle="1" w:styleId="afc">
    <w:name w:val="a"/>
    <w:basedOn w:val="a"/>
    <w:rsid w:val="00573D18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mw-headline">
    <w:name w:val="mw-headline"/>
    <w:basedOn w:val="a0"/>
    <w:rsid w:val="00B71F43"/>
  </w:style>
  <w:style w:type="paragraph" w:styleId="afd">
    <w:name w:val="Normal (Web)"/>
    <w:basedOn w:val="a"/>
    <w:uiPriority w:val="99"/>
    <w:semiHidden/>
    <w:unhideWhenUsed/>
    <w:rsid w:val="00B71F43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afe">
    <w:name w:val="Balloon Text"/>
    <w:basedOn w:val="a"/>
    <w:link w:val="aff"/>
    <w:uiPriority w:val="99"/>
    <w:semiHidden/>
    <w:unhideWhenUsed/>
    <w:rsid w:val="00363568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rsid w:val="00363568"/>
    <w:rPr>
      <w:rFonts w:ascii="Tahoma" w:hAnsi="Tahoma" w:cs="Tahoma"/>
      <w:sz w:val="16"/>
      <w:szCs w:val="16"/>
      <w:lang w:val="en-US" w:eastAsia="en-US" w:bidi="en-US"/>
    </w:rPr>
  </w:style>
  <w:style w:type="table" w:styleId="aff0">
    <w:name w:val="Table Grid"/>
    <w:basedOn w:val="a1"/>
    <w:uiPriority w:val="59"/>
    <w:rsid w:val="004B13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8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6694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4646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385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7323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631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648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150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7148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0939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9208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742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0599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&#1087;&#1088;&#1072;&#1082;&#1090;&#1080;&#1082;&#1072;\&#1086;&#1090;&#1095;&#1105;&#1090;1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4739F-57F4-4950-A713-B5208E400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отчёт1.dot</Template>
  <TotalTime>17</TotalTime>
  <Pages>24</Pages>
  <Words>2969</Words>
  <Characters>16926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Valer</cp:lastModifiedBy>
  <cp:revision>11</cp:revision>
  <cp:lastPrinted>2017-12-24T20:57:00Z</cp:lastPrinted>
  <dcterms:created xsi:type="dcterms:W3CDTF">2020-06-15T14:50:00Z</dcterms:created>
  <dcterms:modified xsi:type="dcterms:W3CDTF">2020-06-23T07:55:00Z</dcterms:modified>
</cp:coreProperties>
</file>