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МИНИСТЕРСТВО НАУКИ И ВЫСШЕГО ОБРАЗОВАНИЯ РОССИЙСКОЙ ФЕДЕРАЦИИ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Федеральное государственное бюджетное образовательное учреждение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высшего образования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sz w:val="28"/>
          <w:szCs w:val="28"/>
          <w:lang w:val="ru-RU" w:eastAsia="ru-RU" w:bidi="ar-SA"/>
        </w:rPr>
        <w:t>«</w:t>
      </w: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КУБАНСКИЙ ГОСУДАРСТВЕННЫЙ УНИВЕРСИТЕТ»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ФГБОУ ВО «</w:t>
      </w:r>
      <w:proofErr w:type="spellStart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КубГУ</w:t>
      </w:r>
      <w:proofErr w:type="spellEnd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»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 </w:t>
      </w:r>
    </w:p>
    <w:p w:rsidR="00F5373F" w:rsidRPr="00F5373F" w:rsidRDefault="00F5373F" w:rsidP="00F5373F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Филиал ФГБОУ ВО «</w:t>
      </w:r>
      <w:proofErr w:type="spellStart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КубГУ</w:t>
      </w:r>
      <w:proofErr w:type="spellEnd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» в </w:t>
      </w:r>
      <w:proofErr w:type="gramStart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г</w:t>
      </w:r>
      <w:proofErr w:type="gramEnd"/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. Новороссийске </w:t>
      </w:r>
    </w:p>
    <w:p w:rsidR="00AE3B33" w:rsidRPr="00F5373F" w:rsidRDefault="00F5373F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Кафедра педагогического и филологического образования   </w:t>
      </w:r>
    </w:p>
    <w:p w:rsidR="00F5373F" w:rsidRDefault="00F5373F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ОТЧЕТ </w:t>
      </w: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AE3B33" w:rsidRPr="00F5373F" w:rsidRDefault="00AE3B33" w:rsidP="00AE3B33">
      <w:pPr>
        <w:ind w:firstLine="0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по производственной </w:t>
      </w:r>
      <w:r w:rsidR="00275883"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практике </w:t>
      </w: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(п</w:t>
      </w:r>
      <w:r w:rsidR="00275883"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>рактика по получению профессиональных умений и опыта профессиональной деятельности</w:t>
      </w:r>
      <w:r w:rsidRPr="00F5373F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) </w:t>
      </w:r>
    </w:p>
    <w:p w:rsidR="00AE3B33" w:rsidRPr="00AE3B33" w:rsidRDefault="00AE3B33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>Объект практики: ___________________________________________________</w:t>
      </w:r>
    </w:p>
    <w:p w:rsidR="00AE3B33" w:rsidRPr="00AE3B33" w:rsidRDefault="00AE3B33" w:rsidP="00AE3B3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>__________________________________________________________________</w:t>
      </w:r>
    </w:p>
    <w:p w:rsidR="00AE3B33" w:rsidRPr="00AE3B33" w:rsidRDefault="00AE3B33" w:rsidP="00AE3B33">
      <w:pPr>
        <w:spacing w:line="276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spacing w:line="276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Студент 3 курса ОФО </w:t>
      </w:r>
    </w:p>
    <w:p w:rsidR="00AE3B33" w:rsidRPr="00AE3B33" w:rsidRDefault="00AE3B33" w:rsidP="00AE3B33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 Направление 44.03.01 «Педагогическое образование» </w:t>
      </w:r>
    </w:p>
    <w:p w:rsidR="00AE3B33" w:rsidRPr="00AE3B33" w:rsidRDefault="00AE3B33" w:rsidP="00AE3B33">
      <w:pPr>
        <w:widowControl w:val="0"/>
        <w:autoSpaceDE w:val="0"/>
        <w:autoSpaceDN w:val="0"/>
        <w:adjustRightInd w:val="0"/>
        <w:spacing w:line="360" w:lineRule="auto"/>
        <w:ind w:right="-1" w:hanging="142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 Профиль изобразит</w:t>
      </w:r>
      <w:r w:rsidR="00C50131">
        <w:rPr>
          <w:rFonts w:ascii="Times New Roman" w:hAnsi="Times New Roman"/>
          <w:sz w:val="28"/>
          <w:szCs w:val="28"/>
          <w:lang w:val="ru-RU" w:eastAsia="ru-RU" w:bidi="ar-SA"/>
        </w:rPr>
        <w:t xml:space="preserve">ельное искусство          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_____________   </w:t>
      </w:r>
      <w:r w:rsidR="00C50131">
        <w:rPr>
          <w:rFonts w:ascii="Times New Roman" w:hAnsi="Times New Roman"/>
          <w:sz w:val="28"/>
          <w:szCs w:val="28"/>
          <w:lang w:val="ru-RU" w:eastAsia="ru-RU" w:bidi="ar-SA"/>
        </w:rPr>
        <w:t>В.В. Моисеенкова</w:t>
      </w: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ab/>
      </w:r>
      <w:r w:rsidR="00C50131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 xml:space="preserve">                       </w:t>
      </w:r>
      <w:r w:rsidRPr="00AE3B33">
        <w:rPr>
          <w:rFonts w:ascii="Times New Roman" w:hAnsi="Times New Roman"/>
          <w:sz w:val="24"/>
          <w:szCs w:val="24"/>
          <w:vertAlign w:val="superscript"/>
          <w:lang w:val="ru-RU" w:eastAsia="ru-RU" w:bidi="ar-SA"/>
        </w:rPr>
        <w:t xml:space="preserve"> (подпись)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Руководитель практики от организации: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12"/>
          <w:szCs w:val="12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>____________________________</w:t>
      </w:r>
      <w:bookmarkStart w:id="0" w:name="_GoBack"/>
      <w:bookmarkEnd w:id="0"/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>______________________________________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 xml:space="preserve">                (Должность, ФИО)                                                                                                                              (подпись)</w:t>
      </w:r>
    </w:p>
    <w:p w:rsidR="00AE3B33" w:rsidRPr="00AE3B33" w:rsidRDefault="00AE3B33" w:rsidP="00AE3B33">
      <w:pPr>
        <w:ind w:firstLine="0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                                                     М.П.</w:t>
      </w: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B80948" w:rsidRPr="00B80948" w:rsidRDefault="00B80948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Руководитель практики от кафедры:</w:t>
      </w:r>
    </w:p>
    <w:p w:rsidR="00B80948" w:rsidRPr="00B80948" w:rsidRDefault="00B80948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proofErr w:type="spellStart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канд</w:t>
      </w:r>
      <w:proofErr w:type="gramStart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.п</w:t>
      </w:r>
      <w:proofErr w:type="gramEnd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ед.наук</w:t>
      </w:r>
      <w:proofErr w:type="spellEnd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, доцент, профессор </w:t>
      </w:r>
    </w:p>
    <w:p w:rsidR="00B80948" w:rsidRPr="00B80948" w:rsidRDefault="00B80948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кафедры живописи и композиции </w:t>
      </w:r>
    </w:p>
    <w:p w:rsidR="00B80948" w:rsidRPr="00B80948" w:rsidRDefault="00B80948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ФГБОУ </w:t>
      </w:r>
      <w:proofErr w:type="gramStart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ВО</w:t>
      </w:r>
      <w:proofErr w:type="gramEnd"/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 xml:space="preserve"> «Кубанский государственный </w:t>
      </w:r>
    </w:p>
    <w:p w:rsidR="00B80948" w:rsidRPr="00B80948" w:rsidRDefault="00B80948" w:rsidP="00012A8A">
      <w:pPr>
        <w:spacing w:line="276" w:lineRule="auto"/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  <w:r w:rsidRPr="00B80948">
        <w:rPr>
          <w:rFonts w:ascii="Times New Roman" w:hAnsi="Times New Roman"/>
          <w:sz w:val="28"/>
          <w:szCs w:val="28"/>
          <w:lang w:val="ru-RU" w:eastAsia="ru-RU" w:bidi="ar-SA"/>
        </w:rPr>
        <w:t>университет»_________________________________________В.И. Денисенко</w:t>
      </w:r>
    </w:p>
    <w:p w:rsidR="00B80948" w:rsidRPr="00B80948" w:rsidRDefault="006879A3" w:rsidP="00B80948">
      <w:pPr>
        <w:ind w:firstLine="0"/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</w:pPr>
      <w:r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 xml:space="preserve">   </w:t>
      </w:r>
      <w:r w:rsidR="00B80948" w:rsidRPr="00B80948"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 xml:space="preserve"> (Должность)                                            </w:t>
      </w:r>
      <w:r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 xml:space="preserve">                    </w:t>
      </w:r>
      <w:r w:rsidR="00B80948" w:rsidRPr="00B80948">
        <w:rPr>
          <w:rFonts w:ascii="Times New Roman" w:hAnsi="Times New Roman"/>
          <w:sz w:val="28"/>
          <w:szCs w:val="28"/>
          <w:vertAlign w:val="superscript"/>
          <w:lang w:val="ru-RU" w:eastAsia="ru-RU" w:bidi="ar-SA"/>
        </w:rPr>
        <w:t xml:space="preserve">      (подпись)</w:t>
      </w:r>
    </w:p>
    <w:p w:rsidR="00B80948" w:rsidRPr="00B80948" w:rsidRDefault="00B80948" w:rsidP="00B80948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AE3B33" w:rsidRPr="00AE3B33" w:rsidRDefault="00AE3B33" w:rsidP="00AE3B33">
      <w:pPr>
        <w:ind w:firstLine="0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E92A24" w:rsidRPr="00F5373F" w:rsidRDefault="00AE3B33" w:rsidP="00F5373F">
      <w:pPr>
        <w:ind w:firstLine="0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3B33">
        <w:rPr>
          <w:rFonts w:ascii="Times New Roman" w:hAnsi="Times New Roman"/>
          <w:sz w:val="28"/>
          <w:szCs w:val="28"/>
          <w:lang w:val="ru-RU" w:eastAsia="ru-RU" w:bidi="ar-SA"/>
        </w:rPr>
        <w:t xml:space="preserve">Новороссийск </w:t>
      </w:r>
      <w:r w:rsidR="005B7F13">
        <w:rPr>
          <w:rFonts w:ascii="Times New Roman" w:hAnsi="Times New Roman"/>
          <w:sz w:val="28"/>
          <w:szCs w:val="28"/>
          <w:lang w:val="ru-RU" w:eastAsia="ru-RU" w:bidi="ar-SA"/>
        </w:rPr>
        <w:t>20</w:t>
      </w:r>
      <w:r w:rsidR="00B80948">
        <w:rPr>
          <w:rFonts w:ascii="Times New Roman" w:hAnsi="Times New Roman"/>
          <w:sz w:val="28"/>
          <w:szCs w:val="28"/>
          <w:lang w:val="ru-RU" w:eastAsia="ru-RU" w:bidi="ar-SA"/>
        </w:rPr>
        <w:t>19</w:t>
      </w:r>
    </w:p>
    <w:p w:rsidR="00180094" w:rsidRPr="00F5373F" w:rsidRDefault="00A779F4" w:rsidP="008A2C1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5373F"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</w:p>
    <w:p w:rsidR="00A779F4" w:rsidRDefault="00A779F4" w:rsidP="008A2C1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E2638" w:rsidRDefault="00E309E1" w:rsidP="00A64F32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Введение</w:t>
      </w:r>
      <w:r w:rsidR="0024431F">
        <w:rPr>
          <w:rFonts w:ascii="Times New Roman" w:hAnsi="Times New Roman"/>
          <w:sz w:val="28"/>
          <w:szCs w:val="28"/>
          <w:lang w:val="ru-RU"/>
        </w:rPr>
        <w:t>…..</w:t>
      </w:r>
      <w:r w:rsidR="00A779F4">
        <w:rPr>
          <w:rFonts w:ascii="Times New Roman" w:hAnsi="Times New Roman"/>
          <w:sz w:val="28"/>
          <w:szCs w:val="28"/>
          <w:lang w:val="ru-RU"/>
        </w:rPr>
        <w:t>……………………</w:t>
      </w:r>
      <w:r w:rsidR="006D0372">
        <w:rPr>
          <w:rFonts w:ascii="Times New Roman" w:hAnsi="Times New Roman"/>
          <w:sz w:val="28"/>
          <w:szCs w:val="28"/>
          <w:lang w:val="ru-RU"/>
        </w:rPr>
        <w:t>…………</w:t>
      </w:r>
      <w:r w:rsidR="00A779F4">
        <w:rPr>
          <w:rFonts w:ascii="Times New Roman" w:hAnsi="Times New Roman"/>
          <w:sz w:val="28"/>
          <w:szCs w:val="28"/>
          <w:lang w:val="ru-RU"/>
        </w:rPr>
        <w:t>..</w:t>
      </w:r>
      <w:r w:rsidR="006D0372">
        <w:rPr>
          <w:rFonts w:ascii="Times New Roman" w:hAnsi="Times New Roman"/>
          <w:sz w:val="28"/>
          <w:szCs w:val="28"/>
          <w:lang w:val="ru-RU"/>
        </w:rPr>
        <w:t>……………………………</w:t>
      </w:r>
      <w:r w:rsidR="00D7748D">
        <w:rPr>
          <w:rFonts w:ascii="Times New Roman" w:hAnsi="Times New Roman"/>
          <w:sz w:val="28"/>
          <w:szCs w:val="28"/>
          <w:lang w:val="ru-RU"/>
        </w:rPr>
        <w:t>…….…</w:t>
      </w:r>
      <w:r w:rsidR="006D224C">
        <w:rPr>
          <w:rFonts w:ascii="Times New Roman" w:hAnsi="Times New Roman"/>
          <w:sz w:val="28"/>
          <w:szCs w:val="28"/>
          <w:lang w:val="ru-RU"/>
        </w:rPr>
        <w:t>…3</w:t>
      </w:r>
    </w:p>
    <w:p w:rsidR="00FE2638" w:rsidRPr="009E762F" w:rsidRDefault="009E762F" w:rsidP="009E762F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 </w:t>
      </w:r>
      <w:r w:rsidR="00FE2638" w:rsidRPr="009E762F">
        <w:rPr>
          <w:rFonts w:ascii="Times New Roman" w:hAnsi="Times New Roman"/>
          <w:sz w:val="28"/>
          <w:szCs w:val="28"/>
          <w:lang w:val="ru-RU"/>
        </w:rPr>
        <w:t>Характеристика класса</w:t>
      </w:r>
      <w:r w:rsidR="006D0372" w:rsidRPr="009E762F">
        <w:rPr>
          <w:rFonts w:ascii="Times New Roman" w:hAnsi="Times New Roman"/>
          <w:sz w:val="28"/>
          <w:szCs w:val="28"/>
          <w:lang w:val="ru-RU"/>
        </w:rPr>
        <w:t>………………………………………………</w:t>
      </w:r>
      <w:r w:rsidR="00D7748D">
        <w:rPr>
          <w:rFonts w:ascii="Times New Roman" w:hAnsi="Times New Roman"/>
          <w:sz w:val="28"/>
          <w:szCs w:val="28"/>
          <w:lang w:val="ru-RU"/>
        </w:rPr>
        <w:t>….</w:t>
      </w:r>
      <w:r w:rsidR="006D0372" w:rsidRPr="009E762F">
        <w:rPr>
          <w:rFonts w:ascii="Times New Roman" w:hAnsi="Times New Roman"/>
          <w:sz w:val="28"/>
          <w:szCs w:val="28"/>
          <w:lang w:val="ru-RU"/>
        </w:rPr>
        <w:t>…</w:t>
      </w:r>
      <w:r w:rsidR="00D7748D">
        <w:rPr>
          <w:rFonts w:ascii="Times New Roman" w:hAnsi="Times New Roman"/>
          <w:sz w:val="28"/>
          <w:szCs w:val="28"/>
          <w:lang w:val="ru-RU"/>
        </w:rPr>
        <w:t>….</w:t>
      </w:r>
      <w:r w:rsidR="006D0372" w:rsidRPr="009E762F">
        <w:rPr>
          <w:rFonts w:ascii="Times New Roman" w:hAnsi="Times New Roman"/>
          <w:sz w:val="28"/>
          <w:szCs w:val="28"/>
          <w:lang w:val="ru-RU"/>
        </w:rPr>
        <w:t>…</w:t>
      </w:r>
      <w:r w:rsidR="00395FAA" w:rsidRPr="009E762F">
        <w:rPr>
          <w:rFonts w:ascii="Times New Roman" w:hAnsi="Times New Roman"/>
          <w:sz w:val="28"/>
          <w:szCs w:val="28"/>
          <w:lang w:val="ru-RU"/>
        </w:rPr>
        <w:t>.</w:t>
      </w:r>
      <w:r w:rsidR="00A779F4">
        <w:rPr>
          <w:rFonts w:ascii="Times New Roman" w:hAnsi="Times New Roman"/>
          <w:sz w:val="28"/>
          <w:szCs w:val="28"/>
          <w:lang w:val="ru-RU"/>
        </w:rPr>
        <w:t>5</w:t>
      </w:r>
    </w:p>
    <w:p w:rsidR="00FE2638" w:rsidRDefault="009E762F" w:rsidP="009E762F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  </w:t>
      </w:r>
      <w:r w:rsidR="00E92A24">
        <w:rPr>
          <w:rFonts w:ascii="Times New Roman" w:hAnsi="Times New Roman"/>
          <w:sz w:val="28"/>
          <w:szCs w:val="28"/>
          <w:lang w:val="ru-RU"/>
        </w:rPr>
        <w:t>Тема</w:t>
      </w:r>
      <w:r w:rsidR="00D00B47">
        <w:rPr>
          <w:rFonts w:ascii="Times New Roman" w:hAnsi="Times New Roman"/>
          <w:sz w:val="28"/>
          <w:szCs w:val="28"/>
          <w:lang w:val="ru-RU"/>
        </w:rPr>
        <w:t xml:space="preserve"> № 1</w:t>
      </w:r>
      <w:r w:rsidR="00E92A24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D43114">
        <w:rPr>
          <w:rFonts w:ascii="Times New Roman" w:hAnsi="Times New Roman"/>
          <w:sz w:val="28"/>
          <w:szCs w:val="28"/>
          <w:lang w:val="ru-RU"/>
        </w:rPr>
        <w:t>Подготовка работ к конкурсу «</w:t>
      </w:r>
      <w:proofErr w:type="spellStart"/>
      <w:r w:rsidR="00D43114">
        <w:rPr>
          <w:rFonts w:ascii="Times New Roman" w:hAnsi="Times New Roman"/>
          <w:sz w:val="28"/>
          <w:szCs w:val="28"/>
          <w:lang w:val="ru-RU"/>
        </w:rPr>
        <w:t>Котовасия</w:t>
      </w:r>
      <w:proofErr w:type="spellEnd"/>
      <w:r w:rsidR="00E92A24" w:rsidRPr="00E92A24">
        <w:rPr>
          <w:rFonts w:ascii="Times New Roman" w:hAnsi="Times New Roman"/>
          <w:sz w:val="28"/>
          <w:szCs w:val="28"/>
          <w:lang w:val="ru-RU"/>
        </w:rPr>
        <w:t>»</w:t>
      </w:r>
      <w:r w:rsidR="00E92A24">
        <w:rPr>
          <w:rFonts w:ascii="Times New Roman" w:hAnsi="Times New Roman"/>
          <w:sz w:val="28"/>
          <w:szCs w:val="28"/>
          <w:lang w:val="ru-RU"/>
        </w:rPr>
        <w:t>...</w:t>
      </w:r>
      <w:r w:rsidR="00D43114">
        <w:rPr>
          <w:rFonts w:ascii="Times New Roman" w:hAnsi="Times New Roman"/>
          <w:sz w:val="28"/>
          <w:szCs w:val="28"/>
          <w:lang w:val="ru-RU"/>
        </w:rPr>
        <w:t>……</w:t>
      </w:r>
      <w:r w:rsidR="00A779F4">
        <w:rPr>
          <w:rFonts w:ascii="Times New Roman" w:hAnsi="Times New Roman"/>
          <w:sz w:val="28"/>
          <w:szCs w:val="28"/>
          <w:lang w:val="ru-RU"/>
        </w:rPr>
        <w:t>.</w:t>
      </w:r>
      <w:r w:rsidR="006D0372">
        <w:rPr>
          <w:rFonts w:ascii="Times New Roman" w:hAnsi="Times New Roman"/>
          <w:sz w:val="28"/>
          <w:szCs w:val="28"/>
          <w:lang w:val="ru-RU"/>
        </w:rPr>
        <w:t>……</w:t>
      </w:r>
      <w:r w:rsidR="00D7748D">
        <w:rPr>
          <w:rFonts w:ascii="Times New Roman" w:hAnsi="Times New Roman"/>
          <w:sz w:val="28"/>
          <w:szCs w:val="28"/>
          <w:lang w:val="ru-RU"/>
        </w:rPr>
        <w:t>…….…</w:t>
      </w:r>
      <w:r w:rsidR="006D0372">
        <w:rPr>
          <w:rFonts w:ascii="Times New Roman" w:hAnsi="Times New Roman"/>
          <w:sz w:val="28"/>
          <w:szCs w:val="28"/>
          <w:lang w:val="ru-RU"/>
        </w:rPr>
        <w:t>…</w:t>
      </w:r>
      <w:r w:rsidR="00395FAA">
        <w:rPr>
          <w:rFonts w:ascii="Times New Roman" w:hAnsi="Times New Roman"/>
          <w:sz w:val="28"/>
          <w:szCs w:val="28"/>
          <w:lang w:val="ru-RU"/>
        </w:rPr>
        <w:t>.</w:t>
      </w:r>
      <w:r w:rsidR="00D7251E">
        <w:rPr>
          <w:rFonts w:ascii="Times New Roman" w:hAnsi="Times New Roman"/>
          <w:sz w:val="28"/>
          <w:szCs w:val="28"/>
          <w:lang w:val="ru-RU"/>
        </w:rPr>
        <w:t>7</w:t>
      </w:r>
    </w:p>
    <w:p w:rsidR="009E762F" w:rsidRDefault="009E762F" w:rsidP="009E762F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2.1 Урок №1. Сбор подготовительного материала</w:t>
      </w:r>
      <w:r w:rsidR="00D7748D">
        <w:rPr>
          <w:rFonts w:ascii="Times New Roman" w:hAnsi="Times New Roman"/>
          <w:sz w:val="28"/>
          <w:szCs w:val="28"/>
          <w:lang w:val="ru-RU"/>
        </w:rPr>
        <w:t>…………</w:t>
      </w:r>
      <w:r w:rsidR="00A779F4">
        <w:rPr>
          <w:rFonts w:ascii="Times New Roman" w:hAnsi="Times New Roman"/>
          <w:sz w:val="28"/>
          <w:szCs w:val="28"/>
          <w:lang w:val="ru-RU"/>
        </w:rPr>
        <w:t>...</w:t>
      </w:r>
      <w:r w:rsidR="00D7748D">
        <w:rPr>
          <w:rFonts w:ascii="Times New Roman" w:hAnsi="Times New Roman"/>
          <w:sz w:val="28"/>
          <w:szCs w:val="28"/>
          <w:lang w:val="ru-RU"/>
        </w:rPr>
        <w:t>……………</w:t>
      </w:r>
      <w:r w:rsidR="00D7251E">
        <w:rPr>
          <w:rFonts w:ascii="Times New Roman" w:hAnsi="Times New Roman"/>
          <w:sz w:val="28"/>
          <w:szCs w:val="28"/>
          <w:lang w:val="ru-RU"/>
        </w:rPr>
        <w:t>7</w:t>
      </w:r>
    </w:p>
    <w:p w:rsidR="00FE2638" w:rsidRDefault="00B62BF0" w:rsidP="00A64F32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E92A24">
        <w:rPr>
          <w:rFonts w:ascii="Times New Roman" w:hAnsi="Times New Roman"/>
          <w:sz w:val="28"/>
          <w:szCs w:val="28"/>
          <w:lang w:val="ru-RU"/>
        </w:rPr>
        <w:t>Тема</w:t>
      </w:r>
      <w:r w:rsidR="00D00B47">
        <w:rPr>
          <w:rFonts w:ascii="Times New Roman" w:hAnsi="Times New Roman"/>
          <w:sz w:val="28"/>
          <w:szCs w:val="28"/>
          <w:lang w:val="ru-RU"/>
        </w:rPr>
        <w:t xml:space="preserve"> № 2</w:t>
      </w:r>
      <w:r w:rsidR="00E92A24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0F469C">
        <w:rPr>
          <w:rFonts w:ascii="Times New Roman" w:hAnsi="Times New Roman"/>
          <w:sz w:val="28"/>
          <w:szCs w:val="28"/>
          <w:lang w:val="ru-RU"/>
        </w:rPr>
        <w:t>Составление композиции на тему «</w:t>
      </w:r>
      <w:proofErr w:type="spellStart"/>
      <w:r w:rsidR="000F469C">
        <w:rPr>
          <w:rFonts w:ascii="Times New Roman" w:hAnsi="Times New Roman"/>
          <w:sz w:val="28"/>
          <w:szCs w:val="28"/>
          <w:lang w:val="ru-RU"/>
        </w:rPr>
        <w:t>Котовасия</w:t>
      </w:r>
      <w:proofErr w:type="spellEnd"/>
      <w:r w:rsidR="00E92A24" w:rsidRPr="00E92A24">
        <w:rPr>
          <w:rFonts w:ascii="Times New Roman" w:hAnsi="Times New Roman"/>
          <w:sz w:val="28"/>
          <w:szCs w:val="28"/>
          <w:lang w:val="ru-RU"/>
        </w:rPr>
        <w:t>»</w:t>
      </w:r>
      <w:r w:rsidR="00E92A24">
        <w:rPr>
          <w:rFonts w:ascii="Times New Roman" w:hAnsi="Times New Roman"/>
          <w:sz w:val="28"/>
          <w:szCs w:val="28"/>
          <w:lang w:val="ru-RU"/>
        </w:rPr>
        <w:t>……</w:t>
      </w:r>
      <w:r w:rsidR="00A779F4">
        <w:rPr>
          <w:rFonts w:ascii="Times New Roman" w:hAnsi="Times New Roman"/>
          <w:sz w:val="28"/>
          <w:szCs w:val="28"/>
          <w:lang w:val="ru-RU"/>
        </w:rPr>
        <w:t>…..</w:t>
      </w:r>
      <w:r w:rsidR="00E92A24">
        <w:rPr>
          <w:rFonts w:ascii="Times New Roman" w:hAnsi="Times New Roman"/>
          <w:sz w:val="28"/>
          <w:szCs w:val="28"/>
          <w:lang w:val="ru-RU"/>
        </w:rPr>
        <w:t>………</w:t>
      </w:r>
      <w:r w:rsidR="00D7251E">
        <w:rPr>
          <w:rFonts w:ascii="Times New Roman" w:hAnsi="Times New Roman"/>
          <w:sz w:val="28"/>
          <w:szCs w:val="28"/>
          <w:lang w:val="ru-RU"/>
        </w:rPr>
        <w:t>. .10</w:t>
      </w:r>
    </w:p>
    <w:p w:rsidR="00B62BF0" w:rsidRDefault="00B62BF0" w:rsidP="00B62BF0">
      <w:pPr>
        <w:spacing w:line="360" w:lineRule="auto"/>
        <w:ind w:right="14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3.1 Урок №1. Поиски вариантов композиции, выполнение набросков</w:t>
      </w:r>
      <w:r w:rsidR="00A779F4">
        <w:rPr>
          <w:rFonts w:ascii="Times New Roman" w:hAnsi="Times New Roman"/>
          <w:sz w:val="28"/>
          <w:szCs w:val="28"/>
          <w:lang w:val="ru-RU"/>
        </w:rPr>
        <w:t>.</w:t>
      </w:r>
      <w:r w:rsidR="00D7251E">
        <w:rPr>
          <w:rFonts w:ascii="Times New Roman" w:hAnsi="Times New Roman"/>
          <w:sz w:val="28"/>
          <w:szCs w:val="28"/>
          <w:lang w:val="ru-RU"/>
        </w:rPr>
        <w:t>..10</w:t>
      </w:r>
    </w:p>
    <w:p w:rsidR="00B62BF0" w:rsidRDefault="00B62BF0" w:rsidP="00B62BF0">
      <w:pPr>
        <w:spacing w:line="360" w:lineRule="auto"/>
        <w:ind w:right="14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3.2 Урок №2. Разработка эскиза в цвете</w:t>
      </w:r>
      <w:r w:rsidR="008F1AB4">
        <w:rPr>
          <w:rFonts w:ascii="Times New Roman" w:hAnsi="Times New Roman"/>
          <w:sz w:val="28"/>
          <w:szCs w:val="28"/>
          <w:lang w:val="ru-RU"/>
        </w:rPr>
        <w:t xml:space="preserve"> .</w:t>
      </w:r>
      <w:r w:rsidR="00DE3C61">
        <w:rPr>
          <w:rFonts w:ascii="Times New Roman" w:hAnsi="Times New Roman"/>
          <w:sz w:val="28"/>
          <w:szCs w:val="28"/>
          <w:lang w:val="ru-RU"/>
        </w:rPr>
        <w:t>…</w:t>
      </w:r>
      <w:r w:rsidR="008F1AB4">
        <w:rPr>
          <w:rFonts w:ascii="Times New Roman" w:hAnsi="Times New Roman"/>
          <w:sz w:val="28"/>
          <w:szCs w:val="28"/>
          <w:lang w:val="ru-RU"/>
        </w:rPr>
        <w:t>……</w:t>
      </w:r>
      <w:r w:rsidR="00A779F4">
        <w:rPr>
          <w:rFonts w:ascii="Times New Roman" w:hAnsi="Times New Roman"/>
          <w:sz w:val="28"/>
          <w:szCs w:val="28"/>
          <w:lang w:val="ru-RU"/>
        </w:rPr>
        <w:t>……</w:t>
      </w:r>
      <w:r w:rsidR="008F1AB4">
        <w:rPr>
          <w:rFonts w:ascii="Times New Roman" w:hAnsi="Times New Roman"/>
          <w:sz w:val="28"/>
          <w:szCs w:val="28"/>
          <w:lang w:val="ru-RU"/>
        </w:rPr>
        <w:t>..</w:t>
      </w:r>
      <w:r w:rsidR="00A779F4">
        <w:rPr>
          <w:rFonts w:ascii="Times New Roman" w:hAnsi="Times New Roman"/>
          <w:sz w:val="28"/>
          <w:szCs w:val="28"/>
          <w:lang w:val="ru-RU"/>
        </w:rPr>
        <w:t>……...</w:t>
      </w:r>
      <w:r w:rsidR="00DE3C61">
        <w:rPr>
          <w:rFonts w:ascii="Times New Roman" w:hAnsi="Times New Roman"/>
          <w:sz w:val="28"/>
          <w:szCs w:val="28"/>
          <w:lang w:val="ru-RU"/>
        </w:rPr>
        <w:t>…………..</w:t>
      </w:r>
      <w:r w:rsidR="00A779F4">
        <w:rPr>
          <w:rFonts w:ascii="Times New Roman" w:hAnsi="Times New Roman"/>
          <w:sz w:val="28"/>
          <w:szCs w:val="28"/>
          <w:lang w:val="ru-RU"/>
        </w:rPr>
        <w:t>1</w:t>
      </w:r>
      <w:r w:rsidR="002B0E88">
        <w:rPr>
          <w:rFonts w:ascii="Times New Roman" w:hAnsi="Times New Roman"/>
          <w:sz w:val="28"/>
          <w:szCs w:val="28"/>
          <w:lang w:val="ru-RU"/>
        </w:rPr>
        <w:t>3</w:t>
      </w:r>
    </w:p>
    <w:p w:rsidR="00B62BF0" w:rsidRDefault="00B62BF0" w:rsidP="00B62BF0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 Тема</w:t>
      </w:r>
      <w:r w:rsidR="00D00B47">
        <w:rPr>
          <w:rFonts w:ascii="Times New Roman" w:hAnsi="Times New Roman"/>
          <w:sz w:val="28"/>
          <w:szCs w:val="28"/>
          <w:lang w:val="ru-RU"/>
        </w:rPr>
        <w:t xml:space="preserve"> № 3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D7748D">
        <w:rPr>
          <w:rFonts w:ascii="Times New Roman" w:hAnsi="Times New Roman"/>
          <w:sz w:val="28"/>
          <w:szCs w:val="28"/>
          <w:lang w:val="ru-RU"/>
        </w:rPr>
        <w:t>Выполнение этапов</w:t>
      </w:r>
      <w:r w:rsidR="000F469C">
        <w:rPr>
          <w:rFonts w:ascii="Times New Roman" w:hAnsi="Times New Roman"/>
          <w:sz w:val="28"/>
          <w:szCs w:val="28"/>
          <w:lang w:val="ru-RU"/>
        </w:rPr>
        <w:t xml:space="preserve"> работы над композицией</w:t>
      </w:r>
      <w:r w:rsidR="00DE3C61">
        <w:rPr>
          <w:rFonts w:ascii="Times New Roman" w:hAnsi="Times New Roman"/>
          <w:sz w:val="28"/>
          <w:szCs w:val="28"/>
          <w:lang w:val="ru-RU"/>
        </w:rPr>
        <w:t>………</w:t>
      </w:r>
      <w:r w:rsidR="00A779F4">
        <w:rPr>
          <w:rFonts w:ascii="Times New Roman" w:hAnsi="Times New Roman"/>
          <w:sz w:val="28"/>
          <w:szCs w:val="28"/>
          <w:lang w:val="ru-RU"/>
        </w:rPr>
        <w:t>…………..</w:t>
      </w:r>
      <w:r w:rsidR="00DE3C61">
        <w:rPr>
          <w:rFonts w:ascii="Times New Roman" w:hAnsi="Times New Roman"/>
          <w:sz w:val="28"/>
          <w:szCs w:val="28"/>
          <w:lang w:val="ru-RU"/>
        </w:rPr>
        <w:t>..</w:t>
      </w:r>
      <w:r w:rsidR="00A779F4">
        <w:rPr>
          <w:rFonts w:ascii="Times New Roman" w:hAnsi="Times New Roman"/>
          <w:sz w:val="28"/>
          <w:szCs w:val="28"/>
          <w:lang w:val="ru-RU"/>
        </w:rPr>
        <w:t>17</w:t>
      </w:r>
    </w:p>
    <w:p w:rsidR="00DE3C61" w:rsidRDefault="00DE3C61" w:rsidP="00B62BF0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4.1 Урок №1.Отрисовка на формате……</w:t>
      </w:r>
      <w:r w:rsidR="00A779F4">
        <w:rPr>
          <w:rFonts w:ascii="Times New Roman" w:hAnsi="Times New Roman"/>
          <w:sz w:val="28"/>
          <w:szCs w:val="28"/>
          <w:lang w:val="ru-RU"/>
        </w:rPr>
        <w:t>…………………………..</w:t>
      </w:r>
      <w:r>
        <w:rPr>
          <w:rFonts w:ascii="Times New Roman" w:hAnsi="Times New Roman"/>
          <w:sz w:val="28"/>
          <w:szCs w:val="28"/>
          <w:lang w:val="ru-RU"/>
        </w:rPr>
        <w:t>……..</w:t>
      </w:r>
      <w:r w:rsidR="00A779F4">
        <w:rPr>
          <w:rFonts w:ascii="Times New Roman" w:hAnsi="Times New Roman"/>
          <w:sz w:val="28"/>
          <w:szCs w:val="28"/>
          <w:lang w:val="ru-RU"/>
        </w:rPr>
        <w:t>17</w:t>
      </w:r>
    </w:p>
    <w:p w:rsidR="00DE3C61" w:rsidRDefault="00DE3C61" w:rsidP="00B62BF0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4.2 Урок №2. Работа большими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цвето-тоновыми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отношениями…</w:t>
      </w:r>
      <w:r w:rsidR="00A779F4">
        <w:rPr>
          <w:rFonts w:ascii="Times New Roman" w:hAnsi="Times New Roman"/>
          <w:sz w:val="28"/>
          <w:szCs w:val="28"/>
          <w:lang w:val="ru-RU"/>
        </w:rPr>
        <w:t>…….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A779F4">
        <w:rPr>
          <w:rFonts w:ascii="Times New Roman" w:hAnsi="Times New Roman"/>
          <w:sz w:val="28"/>
          <w:szCs w:val="28"/>
          <w:lang w:val="ru-RU"/>
        </w:rPr>
        <w:t>19</w:t>
      </w:r>
    </w:p>
    <w:p w:rsidR="00DE3C61" w:rsidRDefault="00DE3C61" w:rsidP="00DE3C61">
      <w:pPr>
        <w:spacing w:line="360" w:lineRule="auto"/>
        <w:ind w:left="708"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4.3 Урок №3. </w:t>
      </w:r>
      <w:r w:rsidR="00575F85">
        <w:rPr>
          <w:rFonts w:ascii="Times New Roman" w:hAnsi="Times New Roman"/>
          <w:sz w:val="28"/>
          <w:szCs w:val="28"/>
          <w:lang w:val="ru-RU"/>
        </w:rPr>
        <w:t>Уточнение деталей. Итоговый просмотр……</w:t>
      </w:r>
      <w:r w:rsidR="00A779F4">
        <w:rPr>
          <w:rFonts w:ascii="Times New Roman" w:hAnsi="Times New Roman"/>
          <w:sz w:val="28"/>
          <w:szCs w:val="28"/>
          <w:lang w:val="ru-RU"/>
        </w:rPr>
        <w:t>………...</w:t>
      </w:r>
      <w:r w:rsidR="00575F85">
        <w:rPr>
          <w:rFonts w:ascii="Times New Roman" w:hAnsi="Times New Roman"/>
          <w:sz w:val="28"/>
          <w:szCs w:val="28"/>
          <w:lang w:val="ru-RU"/>
        </w:rPr>
        <w:t>….</w:t>
      </w:r>
      <w:r w:rsidR="00120D20">
        <w:rPr>
          <w:rFonts w:ascii="Times New Roman" w:hAnsi="Times New Roman"/>
          <w:sz w:val="28"/>
          <w:szCs w:val="28"/>
          <w:lang w:val="ru-RU"/>
        </w:rPr>
        <w:t>20</w:t>
      </w:r>
    </w:p>
    <w:p w:rsidR="00FE2638" w:rsidRDefault="0024431F" w:rsidP="00A64F32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Заключение…...</w:t>
      </w:r>
      <w:r w:rsidR="00A779F4">
        <w:rPr>
          <w:rFonts w:ascii="Times New Roman" w:hAnsi="Times New Roman"/>
          <w:sz w:val="28"/>
          <w:szCs w:val="28"/>
          <w:lang w:val="ru-RU"/>
        </w:rPr>
        <w:t>…</w:t>
      </w:r>
      <w:r w:rsidR="006D0372">
        <w:rPr>
          <w:rFonts w:ascii="Times New Roman" w:hAnsi="Times New Roman"/>
          <w:sz w:val="28"/>
          <w:szCs w:val="28"/>
          <w:lang w:val="ru-RU"/>
        </w:rPr>
        <w:t>…………</w:t>
      </w:r>
      <w:r w:rsidR="00A779F4">
        <w:rPr>
          <w:rFonts w:ascii="Times New Roman" w:hAnsi="Times New Roman"/>
          <w:sz w:val="28"/>
          <w:szCs w:val="28"/>
          <w:lang w:val="ru-RU"/>
        </w:rPr>
        <w:t>.</w:t>
      </w:r>
      <w:r w:rsidR="006D0372">
        <w:rPr>
          <w:rFonts w:ascii="Times New Roman" w:hAnsi="Times New Roman"/>
          <w:sz w:val="28"/>
          <w:szCs w:val="28"/>
          <w:lang w:val="ru-RU"/>
        </w:rPr>
        <w:t>………………</w:t>
      </w:r>
      <w:r w:rsidR="00A779F4">
        <w:rPr>
          <w:rFonts w:ascii="Times New Roman" w:hAnsi="Times New Roman"/>
          <w:sz w:val="28"/>
          <w:szCs w:val="28"/>
          <w:lang w:val="ru-RU"/>
        </w:rPr>
        <w:t>……….</w:t>
      </w:r>
      <w:r w:rsidR="006D0372">
        <w:rPr>
          <w:rFonts w:ascii="Times New Roman" w:hAnsi="Times New Roman"/>
          <w:sz w:val="28"/>
          <w:szCs w:val="28"/>
          <w:lang w:val="ru-RU"/>
        </w:rPr>
        <w:t>…………………</w:t>
      </w:r>
      <w:r w:rsidR="00395FAA">
        <w:rPr>
          <w:rFonts w:ascii="Times New Roman" w:hAnsi="Times New Roman"/>
          <w:sz w:val="28"/>
          <w:szCs w:val="28"/>
          <w:lang w:val="ru-RU"/>
        </w:rPr>
        <w:t>……….….</w:t>
      </w:r>
      <w:r w:rsidR="00A779F4">
        <w:rPr>
          <w:rFonts w:ascii="Times New Roman" w:hAnsi="Times New Roman"/>
          <w:sz w:val="28"/>
          <w:szCs w:val="28"/>
          <w:lang w:val="ru-RU"/>
        </w:rPr>
        <w:t>21</w:t>
      </w:r>
    </w:p>
    <w:p w:rsidR="009C3925" w:rsidRDefault="0024431F" w:rsidP="00A64F32">
      <w:pPr>
        <w:spacing w:line="360" w:lineRule="auto"/>
        <w:ind w:right="141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Приложение…...</w:t>
      </w:r>
      <w:r w:rsidR="00A779F4">
        <w:rPr>
          <w:rFonts w:ascii="Times New Roman" w:hAnsi="Times New Roman"/>
          <w:sz w:val="28"/>
          <w:szCs w:val="28"/>
          <w:lang w:val="ru-RU"/>
        </w:rPr>
        <w:t>……..</w:t>
      </w:r>
      <w:r w:rsidR="00363568">
        <w:rPr>
          <w:rFonts w:ascii="Times New Roman" w:hAnsi="Times New Roman"/>
          <w:sz w:val="28"/>
          <w:szCs w:val="28"/>
          <w:lang w:val="ru-RU"/>
        </w:rPr>
        <w:t>…………</w:t>
      </w:r>
      <w:r w:rsidR="006D0372">
        <w:rPr>
          <w:rFonts w:ascii="Times New Roman" w:hAnsi="Times New Roman"/>
          <w:sz w:val="28"/>
          <w:szCs w:val="28"/>
          <w:lang w:val="ru-RU"/>
        </w:rPr>
        <w:t>…………</w:t>
      </w:r>
      <w:r w:rsidR="00A779F4">
        <w:rPr>
          <w:rFonts w:ascii="Times New Roman" w:hAnsi="Times New Roman"/>
          <w:sz w:val="28"/>
          <w:szCs w:val="28"/>
          <w:lang w:val="ru-RU"/>
        </w:rPr>
        <w:t>………</w:t>
      </w:r>
      <w:r w:rsidR="006D0372">
        <w:rPr>
          <w:rFonts w:ascii="Times New Roman" w:hAnsi="Times New Roman"/>
          <w:sz w:val="28"/>
          <w:szCs w:val="28"/>
          <w:lang w:val="ru-RU"/>
        </w:rPr>
        <w:t>……………………………..</w:t>
      </w:r>
      <w:r w:rsidR="00395FAA">
        <w:rPr>
          <w:rFonts w:ascii="Times New Roman" w:hAnsi="Times New Roman"/>
          <w:sz w:val="28"/>
          <w:szCs w:val="28"/>
          <w:lang w:val="ru-RU"/>
        </w:rPr>
        <w:t>...2</w:t>
      </w:r>
      <w:r w:rsidR="00A779F4">
        <w:rPr>
          <w:rFonts w:ascii="Times New Roman" w:hAnsi="Times New Roman"/>
          <w:sz w:val="28"/>
          <w:szCs w:val="28"/>
          <w:lang w:val="ru-RU"/>
        </w:rPr>
        <w:t>2</w:t>
      </w:r>
    </w:p>
    <w:p w:rsidR="009C3925" w:rsidRDefault="009C3925" w:rsidP="008A2C16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FE2638" w:rsidRPr="00F5373F" w:rsidRDefault="00FE18A2" w:rsidP="007B69C7">
      <w:pPr>
        <w:spacing w:line="360" w:lineRule="auto"/>
        <w:ind w:right="141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="000F469C" w:rsidRPr="00F5373F">
        <w:rPr>
          <w:rFonts w:ascii="Times New Roman" w:hAnsi="Times New Roman"/>
          <w:b/>
          <w:sz w:val="28"/>
          <w:szCs w:val="28"/>
          <w:lang w:val="ru-RU"/>
        </w:rPr>
        <w:lastRenderedPageBreak/>
        <w:t>ВВЕДЕНИЕ</w:t>
      </w:r>
    </w:p>
    <w:p w:rsidR="00055602" w:rsidRDefault="00055602" w:rsidP="007B69C7">
      <w:pPr>
        <w:spacing w:line="360" w:lineRule="auto"/>
        <w:ind w:right="141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F469C" w:rsidRDefault="000F469C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F469C">
        <w:rPr>
          <w:rFonts w:ascii="Times New Roman" w:hAnsi="Times New Roman"/>
          <w:bCs/>
          <w:sz w:val="28"/>
          <w:szCs w:val="28"/>
          <w:lang w:val="ru-RU"/>
        </w:rPr>
        <w:t>Педагогическая практика</w:t>
      </w:r>
      <w:r w:rsidRPr="000F469C">
        <w:rPr>
          <w:rFonts w:ascii="Times New Roman" w:hAnsi="Times New Roman"/>
          <w:sz w:val="28"/>
          <w:szCs w:val="28"/>
        </w:rPr>
        <w:t> </w:t>
      </w:r>
      <w:r w:rsidRPr="000F469C">
        <w:rPr>
          <w:rFonts w:ascii="Times New Roman" w:hAnsi="Times New Roman"/>
          <w:sz w:val="28"/>
          <w:szCs w:val="28"/>
          <w:lang w:val="ru-RU"/>
        </w:rPr>
        <w:t>– важная часть образовательного процесса в подготовке будущих учителей и преподавателей. Содержание и сроки проведения практики устанавливаются руководством</w:t>
      </w:r>
      <w:r w:rsidRPr="000F469C">
        <w:rPr>
          <w:rFonts w:ascii="Times New Roman" w:hAnsi="Times New Roman"/>
          <w:sz w:val="28"/>
          <w:szCs w:val="28"/>
        </w:rPr>
        <w:t> </w:t>
      </w:r>
      <w:r w:rsidRPr="000F469C">
        <w:rPr>
          <w:rFonts w:ascii="Times New Roman" w:hAnsi="Times New Roman"/>
          <w:sz w:val="28"/>
          <w:szCs w:val="28"/>
          <w:lang w:val="ru-RU"/>
        </w:rPr>
        <w:t>факультетов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E8085B" w:rsidRDefault="00F957B7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процессе практики ф</w:t>
      </w:r>
      <w:r w:rsidR="009C3925" w:rsidRPr="009C3925">
        <w:rPr>
          <w:rFonts w:ascii="Times New Roman" w:hAnsi="Times New Roman"/>
          <w:sz w:val="28"/>
          <w:szCs w:val="28"/>
          <w:lang w:val="ru-RU"/>
        </w:rPr>
        <w:t>ормируются мои индивидуальные творческие возможности, которые позволят мне в дальнейшем успешно осуществлять учебно-воспитательную работу с учениками</w:t>
      </w:r>
      <w:r w:rsidR="0029776E">
        <w:rPr>
          <w:rFonts w:ascii="Times New Roman" w:hAnsi="Times New Roman"/>
          <w:sz w:val="28"/>
          <w:szCs w:val="28"/>
          <w:lang w:val="ru-RU"/>
        </w:rPr>
        <w:t xml:space="preserve"> художественных школ и студий. </w:t>
      </w:r>
      <w:r w:rsidR="009C3925" w:rsidRPr="009C3925">
        <w:rPr>
          <w:rFonts w:ascii="Times New Roman" w:hAnsi="Times New Roman"/>
          <w:sz w:val="28"/>
          <w:szCs w:val="28"/>
          <w:lang w:val="ru-RU"/>
        </w:rPr>
        <w:t xml:space="preserve">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</w:t>
      </w:r>
    </w:p>
    <w:p w:rsidR="00F957B7" w:rsidRPr="009C3925" w:rsidRDefault="009C3925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C3925">
        <w:rPr>
          <w:rFonts w:ascii="Times New Roman" w:hAnsi="Times New Roman"/>
          <w:sz w:val="28"/>
          <w:szCs w:val="28"/>
          <w:lang w:val="ru-RU"/>
        </w:rPr>
        <w:t xml:space="preserve">Педагогическая практика в художественной школе, </w:t>
      </w:r>
      <w:r w:rsidR="006F31E3">
        <w:rPr>
          <w:rFonts w:ascii="Times New Roman" w:hAnsi="Times New Roman"/>
          <w:sz w:val="28"/>
          <w:szCs w:val="28"/>
          <w:lang w:val="ru-RU"/>
        </w:rPr>
        <w:t>позволяет</w:t>
      </w:r>
      <w:r w:rsidRPr="009C3925">
        <w:rPr>
          <w:rFonts w:ascii="Times New Roman" w:hAnsi="Times New Roman"/>
          <w:sz w:val="28"/>
          <w:szCs w:val="28"/>
          <w:lang w:val="ru-RU"/>
        </w:rPr>
        <w:t xml:space="preserve"> набл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юдать и анализировать поведение, </w:t>
      </w:r>
      <w:r w:rsidRPr="009C3925">
        <w:rPr>
          <w:rFonts w:ascii="Times New Roman" w:hAnsi="Times New Roman"/>
          <w:sz w:val="28"/>
          <w:szCs w:val="28"/>
          <w:lang w:val="ru-RU"/>
        </w:rPr>
        <w:t>деятельность школьников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. Также </w:t>
      </w:r>
      <w:r w:rsidRPr="009C3925">
        <w:rPr>
          <w:rFonts w:ascii="Times New Roman" w:hAnsi="Times New Roman"/>
          <w:sz w:val="28"/>
          <w:szCs w:val="28"/>
          <w:lang w:val="ru-RU"/>
        </w:rPr>
        <w:t>осуществлять диагностику воспитанности</w:t>
      </w:r>
      <w:r w:rsidR="006F31E3">
        <w:rPr>
          <w:rFonts w:ascii="Times New Roman" w:hAnsi="Times New Roman"/>
          <w:sz w:val="28"/>
          <w:szCs w:val="28"/>
          <w:lang w:val="ru-RU"/>
        </w:rPr>
        <w:t xml:space="preserve"> детей</w:t>
      </w:r>
      <w:r w:rsidRPr="009C3925">
        <w:rPr>
          <w:rFonts w:ascii="Times New Roman" w:hAnsi="Times New Roman"/>
          <w:sz w:val="28"/>
          <w:szCs w:val="28"/>
          <w:lang w:val="ru-RU"/>
        </w:rPr>
        <w:t>, учитывать в процессе обучения и воспитания возрастные и индивидуальные особенности развития, умения планировать и осуществлять учебно-воспитатель</w:t>
      </w:r>
      <w:r w:rsidRPr="009C3925">
        <w:rPr>
          <w:rFonts w:ascii="Times New Roman" w:hAnsi="Times New Roman"/>
          <w:sz w:val="28"/>
          <w:szCs w:val="28"/>
          <w:lang w:val="ru-RU"/>
        </w:rPr>
        <w:softHyphen/>
        <w:t>ную работу, которые, в конечном счете, интегрируют в более обобщенное педагогическое умение – умение проектировать и осуществлять формирование и развитие личности ученика.</w:t>
      </w:r>
    </w:p>
    <w:p w:rsidR="006F31E3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В процессе педагогической практики приобретаются навыки наблюдения и анализа поведение и деятельности школьников, умение осуществлять диагностику их воспитанности.</w:t>
      </w:r>
      <w:r w:rsidRPr="00C92A9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Овладение психолого-педагогическими знаниями осуществляется на протяжении всего периода обучения в ВУЗе: на семинарских и практических занятиях по педагогике, психологии и методике обучения изобразительному искусству. 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Во время практики предстоит </w:t>
      </w:r>
      <w:r w:rsidR="00A77927" w:rsidRPr="00C92A91">
        <w:rPr>
          <w:rFonts w:ascii="Times New Roman" w:hAnsi="Times New Roman"/>
          <w:sz w:val="28"/>
          <w:szCs w:val="28"/>
          <w:lang w:val="ru-RU"/>
        </w:rPr>
        <w:t>научиться</w:t>
      </w:r>
      <w:r w:rsidRPr="00C92A91">
        <w:rPr>
          <w:rFonts w:ascii="Times New Roman" w:hAnsi="Times New Roman"/>
          <w:sz w:val="28"/>
          <w:szCs w:val="28"/>
          <w:lang w:val="ru-RU"/>
        </w:rPr>
        <w:t xml:space="preserve"> учитывать в процессе обучения и воспитания возрастные и индивидуальные особенности развития, умения планировать и осуществлять учебно-воспитатель</w:t>
      </w:r>
      <w:r w:rsidRPr="00C92A91">
        <w:rPr>
          <w:rFonts w:ascii="Times New Roman" w:hAnsi="Times New Roman"/>
          <w:sz w:val="28"/>
          <w:szCs w:val="28"/>
          <w:lang w:val="ru-RU"/>
        </w:rPr>
        <w:softHyphen/>
        <w:t xml:space="preserve">ную работу, которые, в конечном счете, интегрируют в более обобщенное педагогическое умение – </w:t>
      </w:r>
      <w:r w:rsidRPr="00C92A91">
        <w:rPr>
          <w:rFonts w:ascii="Times New Roman" w:hAnsi="Times New Roman"/>
          <w:sz w:val="28"/>
          <w:szCs w:val="28"/>
          <w:lang w:val="ru-RU"/>
        </w:rPr>
        <w:lastRenderedPageBreak/>
        <w:t>умение проектировать и осуществлять формирование и развитие личности ученика.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Целью практики является осознание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интеграции профессионально-педагогических знаний для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осуществления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эффективной</w:t>
      </w:r>
      <w:r w:rsidRPr="00EE5B48">
        <w:rPr>
          <w:rFonts w:ascii="Times New Roman" w:hAnsi="Times New Roman"/>
          <w:sz w:val="28"/>
          <w:szCs w:val="28"/>
        </w:rPr>
        <w:t> </w:t>
      </w:r>
      <w:r w:rsidRPr="00C92A91">
        <w:rPr>
          <w:rFonts w:ascii="Times New Roman" w:hAnsi="Times New Roman"/>
          <w:sz w:val="28"/>
          <w:szCs w:val="28"/>
          <w:lang w:val="ru-RU"/>
        </w:rPr>
        <w:t>профессионально-педагогической деятельности.</w:t>
      </w:r>
    </w:p>
    <w:p w:rsidR="00C92A91" w:rsidRPr="00EE5B48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B48">
        <w:rPr>
          <w:rFonts w:ascii="Times New Roman" w:hAnsi="Times New Roman"/>
          <w:sz w:val="28"/>
          <w:szCs w:val="28"/>
        </w:rPr>
        <w:t>Задачи</w:t>
      </w:r>
      <w:proofErr w:type="spellEnd"/>
      <w:r w:rsidRPr="00EE5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B48">
        <w:rPr>
          <w:rFonts w:ascii="Times New Roman" w:hAnsi="Times New Roman"/>
          <w:sz w:val="28"/>
          <w:szCs w:val="28"/>
        </w:rPr>
        <w:t>практики</w:t>
      </w:r>
      <w:proofErr w:type="spellEnd"/>
      <w:r w:rsidRPr="00EE5B48">
        <w:rPr>
          <w:rFonts w:ascii="Times New Roman" w:hAnsi="Times New Roman"/>
          <w:sz w:val="28"/>
          <w:szCs w:val="28"/>
        </w:rPr>
        <w:t>:</w:t>
      </w:r>
    </w:p>
    <w:p w:rsidR="00C92A91" w:rsidRPr="00C92A91" w:rsidRDefault="00C92A91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познакомиться с системой организации учебно-воспитательной работы в школе;</w:t>
      </w:r>
    </w:p>
    <w:p w:rsidR="00C92A91" w:rsidRPr="00C92A91" w:rsidRDefault="00C92A91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адаптироваться к режиму работы учителя;</w:t>
      </w:r>
    </w:p>
    <w:p w:rsidR="00C92A91" w:rsidRPr="00C92A91" w:rsidRDefault="00C92A91" w:rsidP="00C92A91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самостоятельно подготовить и провести уроки изобразительного искусства;</w:t>
      </w:r>
    </w:p>
    <w:p w:rsidR="00C92A91" w:rsidRPr="006F31E3" w:rsidRDefault="00C92A91" w:rsidP="006F31E3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r w:rsidRPr="00EE5B48">
        <w:rPr>
          <w:rFonts w:ascii="Times New Roman" w:hAnsi="Times New Roman"/>
          <w:sz w:val="28"/>
          <w:szCs w:val="28"/>
        </w:rPr>
        <w:t>ровести</w:t>
      </w:r>
      <w:proofErr w:type="spellEnd"/>
      <w:proofErr w:type="gramEnd"/>
      <w:r w:rsidRPr="00EE5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B48">
        <w:rPr>
          <w:rFonts w:ascii="Times New Roman" w:hAnsi="Times New Roman"/>
          <w:sz w:val="28"/>
          <w:szCs w:val="28"/>
        </w:rPr>
        <w:t>исследование</w:t>
      </w:r>
      <w:proofErr w:type="spellEnd"/>
      <w:r w:rsidRPr="00EE5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B48">
        <w:rPr>
          <w:rFonts w:ascii="Times New Roman" w:hAnsi="Times New Roman"/>
          <w:sz w:val="28"/>
          <w:szCs w:val="28"/>
        </w:rPr>
        <w:t>коллектива</w:t>
      </w:r>
      <w:proofErr w:type="spellEnd"/>
      <w:r w:rsidRPr="00EE5B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B48">
        <w:rPr>
          <w:rFonts w:ascii="Times New Roman" w:hAnsi="Times New Roman"/>
          <w:sz w:val="28"/>
          <w:szCs w:val="28"/>
        </w:rPr>
        <w:t>класса</w:t>
      </w:r>
      <w:proofErr w:type="spellEnd"/>
      <w:r w:rsidRPr="00EE5B48">
        <w:rPr>
          <w:rFonts w:ascii="Times New Roman" w:hAnsi="Times New Roman"/>
          <w:sz w:val="28"/>
          <w:szCs w:val="28"/>
        </w:rPr>
        <w:t>.</w:t>
      </w:r>
    </w:p>
    <w:p w:rsidR="00E8085B" w:rsidRDefault="00C92A91" w:rsidP="00E8085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 педагогической практике важными составляющими являются: способность студента к изменениям своей социально-профессиональной активности, понимаемая как важнейшее качество личности, которое выражает ее творческое отношение к различным сторонам жизни, в том числе и к самому себе. </w:t>
      </w:r>
    </w:p>
    <w:p w:rsidR="00E8085B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 xml:space="preserve">В педагогической практике определятся, какова направленность этой активности в профессиональной сфере; разносторонняя ориентация будущего учителя на все сферы педагогической деятельности: предметную, учебную деятельность </w:t>
      </w:r>
      <w:proofErr w:type="gramStart"/>
      <w:r w:rsidRPr="00C92A91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92A91">
        <w:rPr>
          <w:rFonts w:ascii="Times New Roman" w:hAnsi="Times New Roman"/>
          <w:sz w:val="28"/>
          <w:szCs w:val="28"/>
          <w:lang w:val="ru-RU"/>
        </w:rPr>
        <w:t xml:space="preserve"> и ее методическую оснащенность, собственно воспитательное взаимодействие и его организацию, овладение методикой исследовательской работы; формирование в условиях естественного педагогического процесса рефлексивной культуры, когда для учителя предметом его размышлений становятся средства и методы собственной педагогической деятельности, процессы выработки и принятия практических решений. 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Анализ собственной деятельности помогает практиканту осознать трудности, возникающие у него в работе, и найти грамотные пути их преодоления.</w:t>
      </w:r>
    </w:p>
    <w:p w:rsidR="006F31E3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92A9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Коллективная работа имеет большое значение в художественном воспитании детей как средство, активизирующее становление и рост их творческого потенциала.</w:t>
      </w:r>
      <w:r w:rsidRPr="00C92A9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92A91">
        <w:rPr>
          <w:rFonts w:ascii="Times New Roman" w:hAnsi="Times New Roman"/>
          <w:sz w:val="28"/>
          <w:szCs w:val="28"/>
          <w:lang w:val="ru-RU"/>
        </w:rPr>
        <w:t>Благодаря коллективной деятельности развивается потребность в эстетическом общении и интерес к изобразительному искусству. Работа в коллективе имеет огромное значение в художественном воспитании детей как средство, служащее для развития их творческого потенциала, также поможет адаптироваться и работать в дальнейшей жизни.</w:t>
      </w:r>
    </w:p>
    <w:p w:rsidR="00C92A91" w:rsidRPr="00C92A91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92A91">
        <w:rPr>
          <w:rFonts w:ascii="Times New Roman" w:hAnsi="Times New Roman"/>
          <w:color w:val="000000"/>
          <w:sz w:val="28"/>
          <w:szCs w:val="28"/>
          <w:lang w:val="ru-RU"/>
        </w:rPr>
        <w:t>Коллективная деятельность должна быть легко осуществимой, способствовать проявлению творческого воображения и лидерских качеств, что обеспечивает положительное отношение младших учеников к предмету.</w:t>
      </w:r>
    </w:p>
    <w:p w:rsidR="00E8085B" w:rsidRDefault="00C92A91" w:rsidP="00C92A91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92A91">
        <w:rPr>
          <w:rFonts w:ascii="Times New Roman" w:hAnsi="Times New Roman"/>
          <w:color w:val="000000"/>
          <w:sz w:val="28"/>
          <w:szCs w:val="28"/>
          <w:lang w:val="ru-RU"/>
        </w:rPr>
        <w:t>Под руководством педагога должно идти активное изучение детьми натуры, учится наблюдать, делать наброски и зарисовки по теме</w:t>
      </w:r>
      <w:r w:rsidR="006F31E3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012A8A" w:rsidRDefault="00E8085B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процессе наблюдения за деятельностью детей, </w:t>
      </w:r>
      <w:r w:rsidR="00BC5E44" w:rsidRPr="00BC5E44">
        <w:rPr>
          <w:rFonts w:ascii="Times New Roman" w:hAnsi="Times New Roman"/>
          <w:sz w:val="28"/>
          <w:szCs w:val="28"/>
          <w:lang w:val="ru-RU"/>
        </w:rPr>
        <w:t>увлечённы</w:t>
      </w:r>
      <w:r>
        <w:rPr>
          <w:rFonts w:ascii="Times New Roman" w:hAnsi="Times New Roman"/>
          <w:sz w:val="28"/>
          <w:szCs w:val="28"/>
          <w:lang w:val="ru-RU"/>
        </w:rPr>
        <w:t xml:space="preserve">х </w:t>
      </w:r>
      <w:r w:rsidR="00BC5E44" w:rsidRPr="00BC5E44">
        <w:rPr>
          <w:rFonts w:ascii="Times New Roman" w:hAnsi="Times New Roman"/>
          <w:sz w:val="28"/>
          <w:szCs w:val="28"/>
          <w:lang w:val="ru-RU"/>
        </w:rPr>
        <w:t>коллективной работой</w:t>
      </w:r>
      <w:r w:rsidR="00BC5E44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можно отметить</w:t>
      </w:r>
      <w:r w:rsidR="00BC5E44" w:rsidRPr="00BC5E44">
        <w:rPr>
          <w:rFonts w:ascii="Times New Roman" w:hAnsi="Times New Roman"/>
          <w:sz w:val="28"/>
          <w:szCs w:val="28"/>
          <w:lang w:val="ru-RU"/>
        </w:rPr>
        <w:t xml:space="preserve">, что каждый ребёнок чувствует свою значимость и важность в общем деле, значимость личного вклада в результат совместной деятельности. </w:t>
      </w:r>
    </w:p>
    <w:p w:rsidR="00BC5E44" w:rsidRDefault="00BC5E44" w:rsidP="00C92A9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C5E44">
        <w:rPr>
          <w:rFonts w:ascii="Times New Roman" w:hAnsi="Times New Roman"/>
          <w:sz w:val="28"/>
          <w:szCs w:val="28"/>
          <w:lang w:val="ru-RU"/>
        </w:rPr>
        <w:t xml:space="preserve">Метод коллективного творчества ставит ученика в позицию активного деятеля, раскрывает его потенциальные возможности, развивает его личное своеобразие, стимулирует поиск новых знаний.  </w:t>
      </w:r>
    </w:p>
    <w:p w:rsidR="00BC5E44" w:rsidRDefault="00BC5E44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C5E44">
        <w:rPr>
          <w:rFonts w:ascii="Times New Roman" w:hAnsi="Times New Roman"/>
          <w:sz w:val="28"/>
          <w:szCs w:val="28"/>
          <w:lang w:val="ru-RU"/>
        </w:rPr>
        <w:t>И главное, чтобы активизировать деятельность учащихся, учитель сам в первую очередь должен быть творческой личностью, любить сво</w:t>
      </w:r>
      <w:r>
        <w:rPr>
          <w:rFonts w:ascii="Times New Roman" w:hAnsi="Times New Roman"/>
          <w:sz w:val="28"/>
          <w:szCs w:val="28"/>
          <w:lang w:val="ru-RU"/>
        </w:rPr>
        <w:t>ё</w:t>
      </w:r>
      <w:r w:rsidRPr="00BC5E44">
        <w:rPr>
          <w:rFonts w:ascii="Times New Roman" w:hAnsi="Times New Roman"/>
          <w:sz w:val="28"/>
          <w:szCs w:val="28"/>
          <w:lang w:val="ru-RU"/>
        </w:rPr>
        <w:t xml:space="preserve"> дело и жить интересами детей. Свеча, которая не горит, не может зажечь другую свечу. </w:t>
      </w:r>
      <w:r w:rsidR="00E8085B">
        <w:rPr>
          <w:rFonts w:ascii="Times New Roman" w:hAnsi="Times New Roman"/>
          <w:sz w:val="28"/>
          <w:szCs w:val="28"/>
          <w:lang w:val="ru-RU"/>
        </w:rPr>
        <w:t>Этот принцип работает и в обучении</w:t>
      </w:r>
      <w:r w:rsidRPr="00BC5E44">
        <w:rPr>
          <w:rFonts w:ascii="Times New Roman" w:hAnsi="Times New Roman"/>
          <w:sz w:val="28"/>
          <w:szCs w:val="28"/>
          <w:lang w:val="ru-RU"/>
        </w:rPr>
        <w:t>,</w:t>
      </w:r>
      <w:r w:rsidR="00E8085B">
        <w:rPr>
          <w:rFonts w:ascii="Times New Roman" w:hAnsi="Times New Roman"/>
          <w:sz w:val="28"/>
          <w:szCs w:val="28"/>
          <w:lang w:val="ru-RU"/>
        </w:rPr>
        <w:t xml:space="preserve"> поэтому</w:t>
      </w:r>
      <w:r w:rsidRPr="00BC5E44">
        <w:rPr>
          <w:rFonts w:ascii="Times New Roman" w:hAnsi="Times New Roman"/>
          <w:sz w:val="28"/>
          <w:szCs w:val="28"/>
          <w:lang w:val="ru-RU"/>
        </w:rPr>
        <w:t xml:space="preserve"> пассивный учитель, не способный творчески действовать, не сможет пробудить интерес </w:t>
      </w:r>
      <w:r w:rsidR="000B360D">
        <w:rPr>
          <w:rFonts w:ascii="Times New Roman" w:hAnsi="Times New Roman"/>
          <w:sz w:val="28"/>
          <w:szCs w:val="28"/>
          <w:lang w:val="ru-RU"/>
        </w:rPr>
        <w:t>у учеников</w:t>
      </w:r>
      <w:r w:rsidRPr="00BC5E44">
        <w:rPr>
          <w:rFonts w:ascii="Times New Roman" w:hAnsi="Times New Roman"/>
          <w:sz w:val="28"/>
          <w:szCs w:val="28"/>
          <w:lang w:val="ru-RU"/>
        </w:rPr>
        <w:t xml:space="preserve">, зажечь их фантазию и воображение. Настроение учителя всегда </w:t>
      </w:r>
      <w:r w:rsidR="000B360D" w:rsidRPr="00BC5E44">
        <w:rPr>
          <w:rFonts w:ascii="Times New Roman" w:hAnsi="Times New Roman"/>
          <w:sz w:val="28"/>
          <w:szCs w:val="28"/>
          <w:lang w:val="ru-RU"/>
        </w:rPr>
        <w:t>передаётся</w:t>
      </w:r>
      <w:r w:rsidRPr="00BC5E44">
        <w:rPr>
          <w:rFonts w:ascii="Times New Roman" w:hAnsi="Times New Roman"/>
          <w:sz w:val="28"/>
          <w:szCs w:val="28"/>
          <w:lang w:val="ru-RU"/>
        </w:rPr>
        <w:t xml:space="preserve"> детям.</w:t>
      </w:r>
    </w:p>
    <w:p w:rsidR="003064A2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2691" w:rsidRDefault="00B8269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31E3" w:rsidRDefault="006F31E3" w:rsidP="00E8085B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055602" w:rsidRPr="00D7748D" w:rsidRDefault="00F12365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7748D">
        <w:rPr>
          <w:rFonts w:ascii="Times New Roman" w:hAnsi="Times New Roman"/>
          <w:b/>
          <w:sz w:val="28"/>
          <w:szCs w:val="28"/>
          <w:lang w:val="ru-RU"/>
        </w:rPr>
        <w:lastRenderedPageBreak/>
        <w:t>Характеристика класса</w:t>
      </w:r>
    </w:p>
    <w:p w:rsidR="00055602" w:rsidRPr="00055602" w:rsidRDefault="00055602" w:rsidP="006F31E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1473B8" w:rsidRDefault="00AB612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Я проходила практику в </w:t>
      </w:r>
      <w:r w:rsidR="001473B8">
        <w:rPr>
          <w:rFonts w:ascii="Times New Roman" w:hAnsi="Times New Roman"/>
          <w:sz w:val="28"/>
          <w:szCs w:val="28"/>
          <w:lang w:val="ru-RU"/>
        </w:rPr>
        <w:t>первом</w:t>
      </w:r>
      <w:r w:rsidR="00055602" w:rsidRPr="00055602">
        <w:rPr>
          <w:rFonts w:ascii="Times New Roman" w:hAnsi="Times New Roman"/>
          <w:sz w:val="28"/>
          <w:szCs w:val="28"/>
          <w:lang w:val="ru-RU"/>
        </w:rPr>
        <w:t xml:space="preserve"> классе художественной школы</w:t>
      </w:r>
      <w:r w:rsidR="001473B8">
        <w:rPr>
          <w:rFonts w:ascii="Times New Roman" w:hAnsi="Times New Roman"/>
          <w:sz w:val="28"/>
          <w:szCs w:val="28"/>
          <w:lang w:val="ru-RU"/>
        </w:rPr>
        <w:t xml:space="preserve"> имени </w:t>
      </w:r>
    </w:p>
    <w:p w:rsidR="00982650" w:rsidRDefault="001473B8" w:rsidP="003064A2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С. Д.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Эрьзя</w:t>
      </w:r>
      <w:proofErr w:type="spellEnd"/>
      <w:r w:rsidR="00854B4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55602" w:rsidRPr="00055602">
        <w:rPr>
          <w:rFonts w:ascii="Times New Roman" w:hAnsi="Times New Roman"/>
          <w:sz w:val="28"/>
          <w:szCs w:val="28"/>
          <w:lang w:val="ru-RU"/>
        </w:rPr>
        <w:t>В классе учится 1</w:t>
      </w:r>
      <w:r w:rsidR="0095534F">
        <w:rPr>
          <w:rFonts w:ascii="Times New Roman" w:hAnsi="Times New Roman"/>
          <w:sz w:val="28"/>
          <w:szCs w:val="28"/>
          <w:lang w:val="ru-RU"/>
        </w:rPr>
        <w:t>3</w:t>
      </w:r>
      <w:r w:rsidR="00055602" w:rsidRPr="00055602">
        <w:rPr>
          <w:rFonts w:ascii="Times New Roman" w:hAnsi="Times New Roman"/>
          <w:sz w:val="28"/>
          <w:szCs w:val="28"/>
          <w:lang w:val="ru-RU"/>
        </w:rPr>
        <w:t xml:space="preserve"> человек, из них </w:t>
      </w:r>
      <w:r w:rsidR="0095534F">
        <w:rPr>
          <w:rFonts w:ascii="Times New Roman" w:hAnsi="Times New Roman"/>
          <w:sz w:val="28"/>
          <w:szCs w:val="28"/>
          <w:lang w:val="ru-RU"/>
        </w:rPr>
        <w:t>1</w:t>
      </w:r>
      <w:r w:rsidR="00055602" w:rsidRPr="00055602">
        <w:rPr>
          <w:rFonts w:ascii="Times New Roman" w:hAnsi="Times New Roman"/>
          <w:sz w:val="28"/>
          <w:szCs w:val="28"/>
          <w:lang w:val="ru-RU"/>
        </w:rPr>
        <w:t xml:space="preserve"> мальчик и 12 девочек. </w:t>
      </w:r>
    </w:p>
    <w:p w:rsidR="006F31E3" w:rsidRPr="006F31E3" w:rsidRDefault="006F31E3" w:rsidP="006F3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31E3">
        <w:rPr>
          <w:rFonts w:ascii="Times New Roman" w:hAnsi="Times New Roman"/>
          <w:sz w:val="28"/>
          <w:szCs w:val="28"/>
          <w:lang w:val="ru-RU"/>
        </w:rPr>
        <w:t>На появление нового преподавателя ученики отреагировали спокойно, во время урока вели себя прилежно и воспитанно. Дети обучаются в одном коллективе меньше года, однако в классе уже сформирован благоприятный эмоционально-психологический климат. Класс с хорошим потенциалом, проявляют высокий интерес к изобразительному искусству, присутствует тяга к знаниям. Дети умеют работать совместно, способны проявлять отзывчивость. При решении коллективных задач быстро ориентируются, легко договариваются друг с другом. В случае возникновения проблемной ситуации быстро находят способ ее решения.</w:t>
      </w:r>
    </w:p>
    <w:p w:rsidR="006F31E3" w:rsidRPr="006F31E3" w:rsidRDefault="006F31E3" w:rsidP="006F3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31E3">
        <w:rPr>
          <w:rFonts w:ascii="Times New Roman" w:hAnsi="Times New Roman"/>
          <w:sz w:val="28"/>
          <w:szCs w:val="28"/>
          <w:lang w:val="ru-RU"/>
        </w:rPr>
        <w:t>Во время объяснения нового материала ученики были внимательны, принимали активное участие в обсуждении новой темы. Трудовые навыки и умения у детей присутствуют. Ученики знают и понимают многие художественные термины и определения.</w:t>
      </w:r>
    </w:p>
    <w:p w:rsidR="006F31E3" w:rsidRPr="006F31E3" w:rsidRDefault="006F31E3" w:rsidP="006F3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31E3">
        <w:rPr>
          <w:rFonts w:ascii="Times New Roman" w:hAnsi="Times New Roman"/>
          <w:sz w:val="28"/>
          <w:szCs w:val="28"/>
          <w:lang w:val="ru-RU"/>
        </w:rPr>
        <w:t>В процессе выполнения практической работы проявляли усидчивость и усердие. При затруднении выполнения работы задавали логически-сформулированные вопросы. Большинство учеников могут оценить собственную работу. Также ученики умеют оценивать и деятельность своих одноклассников. При неудачах ученики внимательно анализировали ошибки и исправляли недочеты.</w:t>
      </w:r>
    </w:p>
    <w:p w:rsidR="00055602" w:rsidRPr="00055602" w:rsidRDefault="0005560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5602">
        <w:rPr>
          <w:rFonts w:ascii="Times New Roman" w:hAnsi="Times New Roman"/>
          <w:sz w:val="28"/>
          <w:szCs w:val="28"/>
          <w:lang w:val="ru-RU"/>
        </w:rPr>
        <w:t>У боль</w:t>
      </w:r>
      <w:r w:rsidR="0029776E">
        <w:rPr>
          <w:rFonts w:ascii="Times New Roman" w:hAnsi="Times New Roman"/>
          <w:sz w:val="28"/>
          <w:szCs w:val="28"/>
          <w:lang w:val="ru-RU"/>
        </w:rPr>
        <w:t xml:space="preserve">шинства хорошая успеваемость.  </w:t>
      </w:r>
      <w:r w:rsidRPr="00055602">
        <w:rPr>
          <w:rFonts w:ascii="Times New Roman" w:hAnsi="Times New Roman"/>
          <w:sz w:val="28"/>
          <w:szCs w:val="28"/>
          <w:lang w:val="ru-RU"/>
        </w:rPr>
        <w:t>При неудачах</w:t>
      </w:r>
      <w:r w:rsidR="00F957B7">
        <w:rPr>
          <w:rFonts w:ascii="Times New Roman" w:hAnsi="Times New Roman"/>
          <w:sz w:val="28"/>
          <w:szCs w:val="28"/>
          <w:lang w:val="ru-RU"/>
        </w:rPr>
        <w:t xml:space="preserve"> не расстраиваются, а</w:t>
      </w:r>
      <w:r w:rsidRPr="00055602">
        <w:rPr>
          <w:rFonts w:ascii="Times New Roman" w:hAnsi="Times New Roman"/>
          <w:sz w:val="28"/>
          <w:szCs w:val="28"/>
          <w:lang w:val="ru-RU"/>
        </w:rPr>
        <w:t xml:space="preserve"> стараются внимательно проанализировать свои </w:t>
      </w:r>
      <w:r w:rsidR="002307E0">
        <w:rPr>
          <w:rFonts w:ascii="Times New Roman" w:hAnsi="Times New Roman"/>
          <w:sz w:val="28"/>
          <w:szCs w:val="28"/>
          <w:lang w:val="ru-RU"/>
        </w:rPr>
        <w:t>ошибки и исправить недочеты.</w:t>
      </w:r>
    </w:p>
    <w:p w:rsidR="006F31E3" w:rsidRDefault="00055602" w:rsidP="006F31E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55602">
        <w:rPr>
          <w:rFonts w:ascii="Times New Roman" w:hAnsi="Times New Roman"/>
          <w:sz w:val="28"/>
          <w:szCs w:val="28"/>
          <w:lang w:val="ru-RU"/>
        </w:rPr>
        <w:t xml:space="preserve">Был организован принцип общения так, чтобы и ученик имел возможность высказать свое мнение по любому из заданий, но при этом я следила за тем, </w:t>
      </w:r>
      <w:r w:rsidR="0029776E">
        <w:rPr>
          <w:rFonts w:ascii="Times New Roman" w:hAnsi="Times New Roman"/>
          <w:sz w:val="28"/>
          <w:szCs w:val="28"/>
          <w:lang w:val="ru-RU"/>
        </w:rPr>
        <w:t xml:space="preserve">что он делает в своей работе. </w:t>
      </w:r>
    </w:p>
    <w:p w:rsidR="006F31E3" w:rsidRDefault="006F31E3" w:rsidP="006F31E3">
      <w:pPr>
        <w:spacing w:line="360" w:lineRule="auto"/>
        <w:ind w:firstLine="0"/>
        <w:rPr>
          <w:rFonts w:ascii="Times New Roman" w:hAnsi="Times New Roman"/>
          <w:sz w:val="28"/>
          <w:szCs w:val="28"/>
          <w:lang w:val="ru-RU"/>
        </w:rPr>
      </w:pPr>
    </w:p>
    <w:p w:rsidR="00FE2638" w:rsidRDefault="00905B13" w:rsidP="006F31E3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Задание</w:t>
      </w:r>
      <w:r w:rsidR="00FE2638" w:rsidRPr="00A87D7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12365">
        <w:rPr>
          <w:rFonts w:ascii="Times New Roman" w:hAnsi="Times New Roman"/>
          <w:b/>
          <w:sz w:val="28"/>
          <w:szCs w:val="28"/>
          <w:lang w:val="ru-RU"/>
        </w:rPr>
        <w:t>№ 1</w:t>
      </w:r>
    </w:p>
    <w:p w:rsidR="006D0372" w:rsidRPr="00A87D7F" w:rsidRDefault="006D0372" w:rsidP="003064A2">
      <w:pPr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E2638" w:rsidRPr="00540825" w:rsidRDefault="001D0B3C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="00FE2638" w:rsidRPr="00FC105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E2638">
        <w:rPr>
          <w:rFonts w:ascii="Times New Roman" w:hAnsi="Times New Roman"/>
          <w:b/>
          <w:sz w:val="28"/>
          <w:szCs w:val="28"/>
          <w:lang w:val="ru-RU"/>
        </w:rPr>
        <w:t>«</w:t>
      </w:r>
      <w:r w:rsidR="00504EDB">
        <w:rPr>
          <w:rFonts w:ascii="Times New Roman" w:hAnsi="Times New Roman"/>
          <w:sz w:val="28"/>
          <w:szCs w:val="28"/>
          <w:lang w:val="ru-RU"/>
        </w:rPr>
        <w:t>Создание работ к конкурсу «</w:t>
      </w:r>
      <w:proofErr w:type="spellStart"/>
      <w:r w:rsidR="00F12365">
        <w:rPr>
          <w:rFonts w:ascii="Times New Roman" w:hAnsi="Times New Roman"/>
          <w:sz w:val="28"/>
          <w:szCs w:val="28"/>
          <w:lang w:val="ru-RU"/>
        </w:rPr>
        <w:t>Котовасия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540825" w:rsidRPr="00540825" w:rsidRDefault="00F957B7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Вид занятий:</w:t>
      </w:r>
      <w:r w:rsidR="00FE2638" w:rsidRPr="0054082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379C3">
        <w:rPr>
          <w:rFonts w:ascii="Times New Roman" w:hAnsi="Times New Roman"/>
          <w:sz w:val="28"/>
          <w:szCs w:val="28"/>
          <w:lang w:val="ru-RU"/>
        </w:rPr>
        <w:t>п</w:t>
      </w:r>
      <w:r w:rsidR="00540825" w:rsidRPr="00540825">
        <w:rPr>
          <w:rFonts w:ascii="Times New Roman" w:hAnsi="Times New Roman"/>
          <w:sz w:val="28"/>
          <w:szCs w:val="28"/>
          <w:lang w:val="ru-RU"/>
        </w:rPr>
        <w:t xml:space="preserve">о </w:t>
      </w:r>
      <w:r w:rsidR="00294036">
        <w:rPr>
          <w:rFonts w:ascii="Times New Roman" w:hAnsi="Times New Roman"/>
          <w:sz w:val="28"/>
          <w:szCs w:val="28"/>
          <w:lang w:val="ru-RU"/>
        </w:rPr>
        <w:t xml:space="preserve">впечатлению, </w:t>
      </w:r>
      <w:r w:rsidR="00504EDB">
        <w:rPr>
          <w:rFonts w:ascii="Times New Roman" w:hAnsi="Times New Roman"/>
          <w:sz w:val="28"/>
          <w:szCs w:val="28"/>
          <w:lang w:val="ru-RU"/>
        </w:rPr>
        <w:t>воображению</w:t>
      </w:r>
      <w:r w:rsidR="00540825" w:rsidRPr="00540825">
        <w:rPr>
          <w:rFonts w:ascii="Times New Roman" w:hAnsi="Times New Roman"/>
          <w:sz w:val="28"/>
          <w:szCs w:val="28"/>
          <w:lang w:val="ru-RU"/>
        </w:rPr>
        <w:t>.</w:t>
      </w:r>
    </w:p>
    <w:p w:rsidR="00540825" w:rsidRPr="00F12365" w:rsidRDefault="00540825" w:rsidP="00F12365">
      <w:pPr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12365">
        <w:rPr>
          <w:rFonts w:ascii="Times New Roman" w:hAnsi="Times New Roman"/>
          <w:b/>
          <w:sz w:val="28"/>
          <w:szCs w:val="28"/>
          <w:lang w:val="ru-RU"/>
        </w:rPr>
        <w:t>Цели</w:t>
      </w:r>
      <w:r w:rsidRPr="00F12365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B81F0F" w:rsidRPr="00F12365">
        <w:rPr>
          <w:rFonts w:ascii="Times New Roman" w:hAnsi="Times New Roman"/>
          <w:sz w:val="28"/>
          <w:szCs w:val="28"/>
          <w:lang w:val="ru-RU"/>
        </w:rPr>
        <w:t xml:space="preserve">учиться рисовать домашнее </w:t>
      </w:r>
      <w:r w:rsidR="00B81F0F" w:rsidRPr="00F12365">
        <w:rPr>
          <w:rFonts w:ascii="Times New Roman" w:hAnsi="Times New Roman"/>
          <w:sz w:val="28"/>
          <w:szCs w:val="28"/>
        </w:rPr>
        <w:t> </w:t>
      </w:r>
      <w:r w:rsidR="00B81F0F" w:rsidRPr="00F12365">
        <w:rPr>
          <w:rFonts w:ascii="Times New Roman" w:hAnsi="Times New Roman"/>
          <w:sz w:val="28"/>
          <w:szCs w:val="28"/>
          <w:lang w:val="ru-RU"/>
        </w:rPr>
        <w:t>животное; продолжать формирование графических навыков в изображении предметов сложной формы от общего к деталям; развивать бережное отношение к животному миру</w:t>
      </w:r>
      <w:r w:rsidR="001D0B3C" w:rsidRPr="00F12365">
        <w:rPr>
          <w:rFonts w:ascii="Times New Roman" w:hAnsi="Times New Roman"/>
          <w:sz w:val="28"/>
          <w:szCs w:val="28"/>
          <w:lang w:val="ru-RU"/>
        </w:rPr>
        <w:t>.</w:t>
      </w:r>
    </w:p>
    <w:p w:rsidR="00905B13" w:rsidRPr="00905B13" w:rsidRDefault="00AE1ABE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:</w:t>
      </w:r>
      <w:r w:rsidR="00FE2638" w:rsidRPr="00905B1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04EDB" w:rsidRPr="00504EDB">
        <w:rPr>
          <w:rFonts w:ascii="Times New Roman" w:hAnsi="Times New Roman"/>
          <w:sz w:val="28"/>
          <w:szCs w:val="28"/>
          <w:lang w:val="ru-RU"/>
        </w:rPr>
        <w:t>создать условия для усвоения детьми понятия анималистический жанр</w:t>
      </w:r>
      <w:r w:rsidR="001D0B3C" w:rsidRPr="001D0B3C">
        <w:rPr>
          <w:rFonts w:ascii="Times New Roman" w:hAnsi="Times New Roman"/>
          <w:sz w:val="28"/>
          <w:szCs w:val="28"/>
          <w:lang w:val="ru-RU"/>
        </w:rPr>
        <w:t>.</w:t>
      </w:r>
    </w:p>
    <w:p w:rsidR="00FE2638" w:rsidRPr="00905B13" w:rsidRDefault="00FE2638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B13">
        <w:rPr>
          <w:rFonts w:ascii="Times New Roman" w:hAnsi="Times New Roman"/>
          <w:b/>
          <w:sz w:val="28"/>
          <w:szCs w:val="28"/>
          <w:lang w:val="ru-RU"/>
        </w:rPr>
        <w:t>Хара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ктеристика оборудования учителя:</w:t>
      </w:r>
      <w:r w:rsidRPr="00905B1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96048B">
        <w:rPr>
          <w:rFonts w:ascii="Times New Roman" w:hAnsi="Times New Roman"/>
          <w:sz w:val="28"/>
          <w:szCs w:val="28"/>
          <w:lang w:val="ru-RU"/>
        </w:rPr>
        <w:t>ноутбук с подготовленным иллюстративным материалом на тему конкурса в электронном виде</w:t>
      </w:r>
      <w:r w:rsidR="00EC2777">
        <w:rPr>
          <w:rFonts w:ascii="Times New Roman" w:hAnsi="Times New Roman"/>
          <w:sz w:val="28"/>
          <w:szCs w:val="28"/>
          <w:lang w:val="ru-RU"/>
        </w:rPr>
        <w:t>.</w:t>
      </w:r>
    </w:p>
    <w:p w:rsidR="00FE2638" w:rsidRPr="00FC105D" w:rsidRDefault="00FE2638" w:rsidP="00F1236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5B13">
        <w:rPr>
          <w:rFonts w:ascii="Times New Roman" w:hAnsi="Times New Roman"/>
          <w:b/>
          <w:sz w:val="28"/>
          <w:szCs w:val="28"/>
          <w:lang w:val="ru-RU"/>
        </w:rPr>
        <w:t>Х</w:t>
      </w:r>
      <w:r w:rsidRPr="00B00414">
        <w:rPr>
          <w:rFonts w:ascii="Times New Roman" w:hAnsi="Times New Roman"/>
          <w:b/>
          <w:sz w:val="28"/>
          <w:szCs w:val="28"/>
          <w:lang w:val="ru-RU"/>
        </w:rPr>
        <w:t xml:space="preserve">арактеристика оборудования 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учеников:</w:t>
      </w:r>
      <w:r w:rsidR="00F379C3">
        <w:rPr>
          <w:rFonts w:ascii="Times New Roman" w:hAnsi="Times New Roman"/>
          <w:sz w:val="28"/>
          <w:szCs w:val="28"/>
          <w:lang w:val="ru-RU"/>
        </w:rPr>
        <w:t xml:space="preserve"> б</w:t>
      </w:r>
      <w:r w:rsidRPr="00B00414">
        <w:rPr>
          <w:rFonts w:ascii="Times New Roman" w:hAnsi="Times New Roman"/>
          <w:sz w:val="28"/>
          <w:szCs w:val="28"/>
          <w:lang w:val="ru-RU"/>
        </w:rPr>
        <w:t xml:space="preserve">умага, </w:t>
      </w:r>
      <w:r w:rsidR="0096048B">
        <w:rPr>
          <w:rFonts w:ascii="Times New Roman" w:hAnsi="Times New Roman"/>
          <w:sz w:val="28"/>
          <w:szCs w:val="28"/>
          <w:lang w:val="ru-RU"/>
        </w:rPr>
        <w:t>простые карандаши</w:t>
      </w:r>
      <w:r w:rsidR="00E45094">
        <w:rPr>
          <w:rFonts w:ascii="Times New Roman" w:hAnsi="Times New Roman"/>
          <w:sz w:val="28"/>
          <w:szCs w:val="28"/>
          <w:lang w:val="ru-RU"/>
        </w:rPr>
        <w:t>, резинки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12365" w:rsidRDefault="001D0B3C" w:rsidP="00667975">
      <w:pPr>
        <w:pStyle w:val="ac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Применяемые методы обучения:</w:t>
      </w:r>
      <w:r w:rsidR="00F1236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F12365">
        <w:rPr>
          <w:rFonts w:ascii="Times New Roman" w:hAnsi="Times New Roman"/>
          <w:sz w:val="28"/>
          <w:szCs w:val="28"/>
          <w:lang w:val="ru-RU"/>
        </w:rPr>
        <w:t>объяснительно-иллюстративный</w:t>
      </w:r>
      <w:proofErr w:type="gramEnd"/>
      <w:r w:rsidR="00FE2638">
        <w:rPr>
          <w:rFonts w:ascii="Times New Roman" w:hAnsi="Times New Roman"/>
          <w:sz w:val="28"/>
          <w:szCs w:val="28"/>
          <w:lang w:val="ru-RU"/>
        </w:rPr>
        <w:t>, поисков</w:t>
      </w:r>
      <w:r w:rsidR="002307E0">
        <w:rPr>
          <w:rFonts w:ascii="Times New Roman" w:hAnsi="Times New Roman"/>
          <w:sz w:val="28"/>
          <w:szCs w:val="28"/>
          <w:lang w:val="ru-RU"/>
        </w:rPr>
        <w:t>о</w:t>
      </w:r>
      <w:r w:rsidR="00FE2638">
        <w:rPr>
          <w:rFonts w:ascii="Times New Roman" w:hAnsi="Times New Roman"/>
          <w:sz w:val="28"/>
          <w:szCs w:val="28"/>
          <w:lang w:val="ru-RU"/>
        </w:rPr>
        <w:t>й.</w:t>
      </w:r>
    </w:p>
    <w:p w:rsidR="00905B13" w:rsidRDefault="00905B13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Урок </w:t>
      </w:r>
      <w:r w:rsidR="00F12365">
        <w:rPr>
          <w:rFonts w:ascii="Times New Roman" w:hAnsi="Times New Roman"/>
          <w:b/>
          <w:sz w:val="28"/>
          <w:szCs w:val="28"/>
          <w:lang w:val="ru-RU"/>
        </w:rPr>
        <w:t>№ 1</w:t>
      </w:r>
    </w:p>
    <w:p w:rsidR="00F12365" w:rsidRDefault="00F12365" w:rsidP="00F1236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План урока:</w:t>
      </w:r>
    </w:p>
    <w:p w:rsidR="00F12365" w:rsidRPr="00F12365" w:rsidRDefault="00F12365" w:rsidP="00F1236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 w:rsidRPr="00F12365">
        <w:rPr>
          <w:rFonts w:ascii="Times New Roman" w:hAnsi="Times New Roman"/>
          <w:sz w:val="28"/>
          <w:szCs w:val="28"/>
          <w:lang w:val="ru-RU"/>
        </w:rPr>
        <w:t>Вступительная беседа;</w:t>
      </w:r>
    </w:p>
    <w:p w:rsidR="00F12365" w:rsidRPr="00F12365" w:rsidRDefault="00F12365" w:rsidP="00F1236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 w:rsidRPr="00F12365">
        <w:rPr>
          <w:rFonts w:ascii="Times New Roman" w:hAnsi="Times New Roman"/>
          <w:sz w:val="28"/>
          <w:szCs w:val="28"/>
          <w:lang w:val="ru-RU"/>
        </w:rPr>
        <w:t>Организационный момент;</w:t>
      </w:r>
    </w:p>
    <w:p w:rsidR="00F12365" w:rsidRPr="00F12365" w:rsidRDefault="00F12365" w:rsidP="00F1236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 w:rsidRPr="00F12365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F12365" w:rsidRDefault="00F12365" w:rsidP="00667975">
      <w:pPr>
        <w:pStyle w:val="ac"/>
        <w:numPr>
          <w:ilvl w:val="0"/>
          <w:numId w:val="20"/>
        </w:numPr>
        <w:spacing w:line="360" w:lineRule="auto"/>
        <w:ind w:left="303"/>
        <w:rPr>
          <w:rFonts w:ascii="Times New Roman" w:hAnsi="Times New Roman"/>
          <w:sz w:val="28"/>
          <w:szCs w:val="28"/>
          <w:lang w:val="ru-RU"/>
        </w:rPr>
      </w:pPr>
      <w:r w:rsidRPr="00F12365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667975" w:rsidRPr="00667975" w:rsidRDefault="00667975" w:rsidP="00667975">
      <w:pPr>
        <w:pStyle w:val="ac"/>
        <w:spacing w:line="360" w:lineRule="auto"/>
        <w:ind w:left="303" w:firstLine="0"/>
        <w:rPr>
          <w:rFonts w:ascii="Times New Roman" w:hAnsi="Times New Roman"/>
          <w:sz w:val="28"/>
          <w:szCs w:val="28"/>
          <w:lang w:val="ru-RU"/>
        </w:rPr>
      </w:pPr>
    </w:p>
    <w:p w:rsidR="00F12365" w:rsidRDefault="00FE2638" w:rsidP="00F12365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Вступительная беседа.</w:t>
      </w:r>
    </w:p>
    <w:p w:rsidR="00667975" w:rsidRDefault="00667975" w:rsidP="00F12365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E66933" w:rsidRDefault="00FE2638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Была проведена вступительная беседа </w:t>
      </w:r>
      <w:r w:rsidR="00E45094">
        <w:rPr>
          <w:rFonts w:ascii="Times New Roman" w:hAnsi="Times New Roman"/>
          <w:sz w:val="28"/>
          <w:szCs w:val="28"/>
          <w:lang w:val="ru-RU"/>
        </w:rPr>
        <w:t>на тему домашних животных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45094">
        <w:rPr>
          <w:rFonts w:ascii="Times New Roman" w:hAnsi="Times New Roman"/>
          <w:sz w:val="28"/>
          <w:szCs w:val="28"/>
          <w:lang w:val="ru-RU"/>
        </w:rPr>
        <w:t xml:space="preserve">Оказалось, что у большинства ребят есть любимые питомцы: </w:t>
      </w:r>
      <w:r w:rsidR="00E45094" w:rsidRPr="00E45094">
        <w:rPr>
          <w:rFonts w:ascii="Times New Roman" w:hAnsi="Times New Roman"/>
          <w:sz w:val="28"/>
          <w:szCs w:val="28"/>
          <w:lang w:val="ru-RU"/>
        </w:rPr>
        <w:t>у кого собака, у кого-то кошка, хомячки</w:t>
      </w:r>
      <w:r w:rsidR="00E45094">
        <w:rPr>
          <w:rFonts w:ascii="Times New Roman" w:hAnsi="Times New Roman"/>
          <w:sz w:val="28"/>
          <w:szCs w:val="28"/>
          <w:lang w:val="ru-RU"/>
        </w:rPr>
        <w:t>.</w:t>
      </w:r>
    </w:p>
    <w:p w:rsidR="0054271F" w:rsidRPr="00E45094" w:rsidRDefault="0054271F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Ребята были подготовлены к уроку и принесли фотографии своих любимцев, вырезки из журналов. Весь этот материал будет полезен в процессе создания работы.</w:t>
      </w:r>
    </w:p>
    <w:p w:rsidR="00905B13" w:rsidRDefault="00EC2777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Вместе с </w:t>
      </w:r>
      <w:r w:rsidR="00E45094">
        <w:rPr>
          <w:rFonts w:ascii="Times New Roman" w:hAnsi="Times New Roman"/>
          <w:sz w:val="28"/>
          <w:szCs w:val="28"/>
          <w:lang w:val="ru-RU"/>
        </w:rPr>
        <w:t xml:space="preserve">классом мы вспомнили и обсудили, что наиболее характерно в поведении кошек. Я предложила ребятам пофантазировать и представить, как кошки могли бы жить жизнью  людей. </w:t>
      </w:r>
      <w:r w:rsidR="00B81F0F">
        <w:rPr>
          <w:rFonts w:ascii="Times New Roman" w:hAnsi="Times New Roman"/>
          <w:sz w:val="28"/>
          <w:szCs w:val="28"/>
          <w:lang w:val="ru-RU"/>
        </w:rPr>
        <w:t xml:space="preserve">Представить кото-профессии, кото-космос или кото-танцы. </w:t>
      </w:r>
      <w:r w:rsidR="00E45094">
        <w:rPr>
          <w:rFonts w:ascii="Times New Roman" w:hAnsi="Times New Roman"/>
          <w:sz w:val="28"/>
          <w:szCs w:val="28"/>
          <w:lang w:val="ru-RU"/>
        </w:rPr>
        <w:t xml:space="preserve">Или же кошки могут превратиться в персонажей их любимых историй и сказок. </w:t>
      </w:r>
    </w:p>
    <w:p w:rsidR="00E45094" w:rsidRDefault="00B81F0F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Вместе</w:t>
      </w:r>
      <w:r w:rsidR="00E45094" w:rsidRPr="00E45094">
        <w:rPr>
          <w:rFonts w:ascii="Times New Roman" w:hAnsi="Times New Roman"/>
          <w:sz w:val="28"/>
          <w:szCs w:val="28"/>
          <w:lang w:val="ru-RU"/>
        </w:rPr>
        <w:t xml:space="preserve"> мы пришли к выводу, </w:t>
      </w:r>
      <w:r w:rsidR="00E45094">
        <w:rPr>
          <w:rFonts w:ascii="Times New Roman" w:hAnsi="Times New Roman"/>
          <w:sz w:val="28"/>
          <w:szCs w:val="28"/>
          <w:lang w:val="ru-RU"/>
        </w:rPr>
        <w:t xml:space="preserve"> что у </w:t>
      </w:r>
      <w:r w:rsidR="00E45094" w:rsidRPr="00E45094">
        <w:rPr>
          <w:rFonts w:ascii="Times New Roman" w:hAnsi="Times New Roman"/>
          <w:sz w:val="28"/>
          <w:szCs w:val="28"/>
          <w:lang w:val="ru-RU"/>
        </w:rPr>
        <w:t xml:space="preserve">кого-то </w:t>
      </w:r>
      <w:r>
        <w:rPr>
          <w:rFonts w:ascii="Times New Roman" w:hAnsi="Times New Roman"/>
          <w:sz w:val="28"/>
          <w:szCs w:val="28"/>
          <w:lang w:val="ru-RU"/>
        </w:rPr>
        <w:t>кошка</w:t>
      </w:r>
      <w:r w:rsidR="00E45094" w:rsidRPr="00E45094">
        <w:rPr>
          <w:rFonts w:ascii="Times New Roman" w:hAnsi="Times New Roman"/>
          <w:sz w:val="28"/>
          <w:szCs w:val="28"/>
          <w:lang w:val="ru-RU"/>
        </w:rPr>
        <w:t xml:space="preserve"> будет лежать, у кого – сидеть, но главное они будут разные по характеру: веселые, добрые, злые, ленивые, ласковые, стремительные, и т.д.</w:t>
      </w:r>
      <w:proofErr w:type="gramEnd"/>
      <w:r w:rsidR="00E45094" w:rsidRPr="00E45094">
        <w:rPr>
          <w:rFonts w:ascii="Times New Roman" w:hAnsi="Times New Roman"/>
          <w:sz w:val="28"/>
          <w:szCs w:val="28"/>
          <w:lang w:val="ru-RU"/>
        </w:rPr>
        <w:t xml:space="preserve"> А как же можно передать характер животного? </w:t>
      </w:r>
      <w:r w:rsidR="00E45094">
        <w:rPr>
          <w:rFonts w:ascii="Times New Roman" w:hAnsi="Times New Roman"/>
          <w:sz w:val="28"/>
          <w:szCs w:val="28"/>
          <w:lang w:val="ru-RU"/>
        </w:rPr>
        <w:t>Ч</w:t>
      </w:r>
      <w:r w:rsidR="00E45094" w:rsidRPr="00E45094">
        <w:rPr>
          <w:rFonts w:ascii="Times New Roman" w:hAnsi="Times New Roman"/>
          <w:sz w:val="28"/>
          <w:szCs w:val="28"/>
          <w:lang w:val="ru-RU"/>
        </w:rPr>
        <w:t>ерез движение и форму тела, стремительного и гибкого, громоздкого и неуклюжего, изящного или могучего. Через пропорции: размер головы – большая или маленькая, длинные или короткие лапы, большие или маленькие глаза. Через выразительные детали: лохматую или гладкую шерсть, форму ушей, когтей, усов, хвост и т.д.</w:t>
      </w:r>
    </w:p>
    <w:p w:rsidR="00B359E2" w:rsidRDefault="00054290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повышения интереса у учащихся был показать иллюстративный ряд с изображением кошек, работы на схожую тему.</w:t>
      </w:r>
      <w:r w:rsidR="00B359E2">
        <w:rPr>
          <w:rFonts w:ascii="Times New Roman" w:hAnsi="Times New Roman"/>
          <w:sz w:val="28"/>
          <w:szCs w:val="28"/>
          <w:lang w:val="ru-RU"/>
        </w:rPr>
        <w:t xml:space="preserve"> В частности, работы литовской художницы </w:t>
      </w:r>
      <w:proofErr w:type="spellStart"/>
      <w:r w:rsidR="00B359E2">
        <w:rPr>
          <w:rFonts w:ascii="Times New Roman" w:hAnsi="Times New Roman"/>
          <w:sz w:val="28"/>
          <w:szCs w:val="28"/>
          <w:lang w:val="ru-RU"/>
        </w:rPr>
        <w:t>Норвиль</w:t>
      </w:r>
      <w:proofErr w:type="spellEnd"/>
      <w:r w:rsidR="00B359E2">
        <w:rPr>
          <w:rFonts w:ascii="Times New Roman" w:hAnsi="Times New Roman"/>
          <w:sz w:val="28"/>
          <w:szCs w:val="28"/>
          <w:lang w:val="ru-RU"/>
        </w:rPr>
        <w:t>, Владимира Румянцева из Санкт-Петербурга, москвича Степана Каширина и Василия Ложкина из Солнечногорска. Было заметно, что учащихся очень вдохновили данные работы.</w:t>
      </w:r>
    </w:p>
    <w:p w:rsidR="0064624E" w:rsidRDefault="003A1F45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Классу была поставлена задача: найти </w:t>
      </w:r>
      <w:r w:rsidR="00B359E2">
        <w:rPr>
          <w:rFonts w:ascii="Times New Roman" w:hAnsi="Times New Roman"/>
          <w:sz w:val="28"/>
          <w:szCs w:val="28"/>
          <w:lang w:val="ru-RU"/>
        </w:rPr>
        <w:t>как можно больше разнообразных вариантов идей для композиции, выполняя краткосрочные зарисовки.</w:t>
      </w:r>
    </w:p>
    <w:p w:rsidR="0051698D" w:rsidRPr="00667975" w:rsidRDefault="003A1F45" w:rsidP="006679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течени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урока дети </w:t>
      </w:r>
      <w:r w:rsidR="00B359E2">
        <w:rPr>
          <w:rFonts w:ascii="Times New Roman" w:hAnsi="Times New Roman"/>
          <w:sz w:val="28"/>
          <w:szCs w:val="28"/>
          <w:lang w:val="ru-RU"/>
        </w:rPr>
        <w:t>занимались созданием набросков на заданную тему.</w:t>
      </w:r>
      <w:r w:rsidR="006A279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67975" w:rsidRDefault="00667975" w:rsidP="0051698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9B7C24" w:rsidRDefault="0051698D" w:rsidP="0051698D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51698D">
        <w:rPr>
          <w:rFonts w:ascii="Times New Roman" w:hAnsi="Times New Roman"/>
          <w:b/>
          <w:sz w:val="28"/>
          <w:szCs w:val="28"/>
          <w:lang w:val="ru-RU"/>
        </w:rPr>
        <w:t>Практическая работа</w:t>
      </w:r>
    </w:p>
    <w:p w:rsidR="00667975" w:rsidRDefault="00667975" w:rsidP="0066797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B7C24" w:rsidRDefault="009B7C24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выполнения набросков в первом классе наиболее простым и быстрым в применении является простой карандаш. Именно им ребята и выполняли свои поисковые работы. Я предоставила листы 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карандаши всем ребятам, которые не имели их с собой. И весь класс мог приступить к работе.</w:t>
      </w:r>
    </w:p>
    <w:p w:rsidR="001551FB" w:rsidRDefault="001551FB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 течени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и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часа дети работали над </w:t>
      </w:r>
      <w:r w:rsidR="00054290">
        <w:rPr>
          <w:rFonts w:ascii="Times New Roman" w:hAnsi="Times New Roman"/>
          <w:sz w:val="28"/>
          <w:szCs w:val="28"/>
          <w:lang w:val="ru-RU"/>
        </w:rPr>
        <w:t>созданием набросков для демонстрации  идеи</w:t>
      </w:r>
      <w:r>
        <w:rPr>
          <w:rFonts w:ascii="Times New Roman" w:hAnsi="Times New Roman"/>
          <w:sz w:val="28"/>
          <w:szCs w:val="28"/>
          <w:lang w:val="ru-RU"/>
        </w:rPr>
        <w:t xml:space="preserve">, затем мы провели небольшой просмотр с целью подведения итогов, и отпустили детей на десятиминутную перемену. </w:t>
      </w:r>
    </w:p>
    <w:p w:rsidR="001551FB" w:rsidRDefault="001551FB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После перемены детям была дана новая задача, используя </w:t>
      </w:r>
      <w:r w:rsidR="00477774">
        <w:rPr>
          <w:rFonts w:ascii="Times New Roman" w:hAnsi="Times New Roman"/>
          <w:sz w:val="28"/>
          <w:szCs w:val="28"/>
          <w:lang w:val="ru-RU"/>
        </w:rPr>
        <w:t>придуманные ими идеи,</w:t>
      </w:r>
      <w:r>
        <w:rPr>
          <w:rFonts w:ascii="Times New Roman" w:hAnsi="Times New Roman"/>
          <w:sz w:val="28"/>
          <w:szCs w:val="28"/>
          <w:lang w:val="ru-RU"/>
        </w:rPr>
        <w:t xml:space="preserve"> составить </w:t>
      </w:r>
      <w:r w:rsidR="00054290">
        <w:rPr>
          <w:rFonts w:ascii="Times New Roman" w:hAnsi="Times New Roman"/>
          <w:sz w:val="28"/>
          <w:szCs w:val="28"/>
          <w:lang w:val="ru-RU"/>
        </w:rPr>
        <w:t xml:space="preserve">более детализированную композиционную работу. </w:t>
      </w:r>
      <w:r w:rsidR="008D7389">
        <w:rPr>
          <w:rFonts w:ascii="Times New Roman" w:hAnsi="Times New Roman"/>
          <w:sz w:val="28"/>
          <w:szCs w:val="28"/>
          <w:lang w:val="ru-RU"/>
        </w:rPr>
        <w:t>Некоторые дети попросили разрешение делать работу не на заданную тему</w:t>
      </w:r>
      <w:r w:rsidR="00477774">
        <w:rPr>
          <w:rFonts w:ascii="Times New Roman" w:hAnsi="Times New Roman"/>
          <w:sz w:val="28"/>
          <w:szCs w:val="28"/>
          <w:lang w:val="ru-RU"/>
        </w:rPr>
        <w:t xml:space="preserve"> кошек, а других животных</w:t>
      </w:r>
      <w:r w:rsidR="008D738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477774">
        <w:rPr>
          <w:rFonts w:ascii="Times New Roman" w:hAnsi="Times New Roman"/>
          <w:sz w:val="28"/>
          <w:szCs w:val="28"/>
          <w:lang w:val="ru-RU"/>
        </w:rPr>
        <w:t>что не противоречило условиям конкурса</w:t>
      </w:r>
      <w:r w:rsidR="008D7389">
        <w:rPr>
          <w:rFonts w:ascii="Times New Roman" w:hAnsi="Times New Roman"/>
          <w:sz w:val="28"/>
          <w:szCs w:val="28"/>
          <w:lang w:val="ru-RU"/>
        </w:rPr>
        <w:t xml:space="preserve">. Количество обязательно сделанных </w:t>
      </w:r>
      <w:r w:rsidR="00477774">
        <w:rPr>
          <w:rFonts w:ascii="Times New Roman" w:hAnsi="Times New Roman"/>
          <w:sz w:val="28"/>
          <w:szCs w:val="28"/>
          <w:lang w:val="ru-RU"/>
        </w:rPr>
        <w:t>набросков</w:t>
      </w:r>
      <w:r w:rsidR="008D7389">
        <w:rPr>
          <w:rFonts w:ascii="Times New Roman" w:hAnsi="Times New Roman"/>
          <w:sz w:val="28"/>
          <w:szCs w:val="28"/>
          <w:lang w:val="ru-RU"/>
        </w:rPr>
        <w:t xml:space="preserve"> так же не было заранее оговорено, кто-то сделал </w:t>
      </w:r>
      <w:r w:rsidR="00477774">
        <w:rPr>
          <w:rFonts w:ascii="Times New Roman" w:hAnsi="Times New Roman"/>
          <w:sz w:val="28"/>
          <w:szCs w:val="28"/>
          <w:lang w:val="ru-RU"/>
        </w:rPr>
        <w:t>один</w:t>
      </w:r>
      <w:r w:rsidR="00054290">
        <w:rPr>
          <w:rFonts w:ascii="Times New Roman" w:hAnsi="Times New Roman"/>
          <w:sz w:val="28"/>
          <w:szCs w:val="28"/>
          <w:lang w:val="ru-RU"/>
        </w:rPr>
        <w:t>-</w:t>
      </w:r>
      <w:r w:rsidR="008D7389">
        <w:rPr>
          <w:rFonts w:ascii="Times New Roman" w:hAnsi="Times New Roman"/>
          <w:sz w:val="28"/>
          <w:szCs w:val="28"/>
          <w:lang w:val="ru-RU"/>
        </w:rPr>
        <w:t>дв</w:t>
      </w:r>
      <w:r w:rsidR="00477774">
        <w:rPr>
          <w:rFonts w:ascii="Times New Roman" w:hAnsi="Times New Roman"/>
          <w:sz w:val="28"/>
          <w:szCs w:val="28"/>
          <w:lang w:val="ru-RU"/>
        </w:rPr>
        <w:t>а</w:t>
      </w:r>
      <w:r w:rsidR="008D738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54290">
        <w:rPr>
          <w:rFonts w:ascii="Times New Roman" w:hAnsi="Times New Roman"/>
          <w:sz w:val="28"/>
          <w:szCs w:val="28"/>
          <w:lang w:val="ru-RU"/>
        </w:rPr>
        <w:t>а кто-то порядка десяти</w:t>
      </w:r>
      <w:r w:rsidR="008D7389">
        <w:rPr>
          <w:rFonts w:ascii="Times New Roman" w:hAnsi="Times New Roman"/>
          <w:sz w:val="28"/>
          <w:szCs w:val="28"/>
          <w:lang w:val="ru-RU"/>
        </w:rPr>
        <w:t>.</w:t>
      </w:r>
    </w:p>
    <w:p w:rsidR="00101758" w:rsidRPr="00506531" w:rsidRDefault="00101758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01758" w:rsidRDefault="00326F76" w:rsidP="003064A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Анали</w:t>
      </w:r>
      <w:r w:rsidR="00101758">
        <w:rPr>
          <w:rFonts w:ascii="Times New Roman" w:hAnsi="Times New Roman"/>
          <w:b/>
          <w:sz w:val="28"/>
          <w:szCs w:val="28"/>
          <w:lang w:val="ru-RU"/>
        </w:rPr>
        <w:t>з работы</w:t>
      </w:r>
    </w:p>
    <w:p w:rsidR="00387EDB" w:rsidRDefault="00387EDB" w:rsidP="003064A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E2638" w:rsidRPr="00F17625" w:rsidRDefault="0095658C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конце занятия </w:t>
      </w:r>
      <w:r w:rsidR="002A277F">
        <w:rPr>
          <w:rFonts w:ascii="Times New Roman" w:hAnsi="Times New Roman"/>
          <w:sz w:val="28"/>
          <w:szCs w:val="28"/>
          <w:lang w:val="ru-RU"/>
        </w:rPr>
        <w:t>п</w:t>
      </w:r>
      <w:r w:rsidR="00FE2638" w:rsidRPr="005D078C">
        <w:rPr>
          <w:rFonts w:ascii="Times New Roman" w:hAnsi="Times New Roman"/>
          <w:sz w:val="28"/>
          <w:szCs w:val="28"/>
          <w:lang w:val="ru-RU"/>
        </w:rPr>
        <w:t>одводим итоги проделанной работы, организовав небольшой просмотр</w:t>
      </w:r>
      <w:r w:rsidR="001A73E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E2638">
        <w:rPr>
          <w:rFonts w:ascii="Times New Roman" w:hAnsi="Times New Roman"/>
          <w:sz w:val="28"/>
          <w:szCs w:val="28"/>
          <w:lang w:val="ru-RU"/>
        </w:rPr>
        <w:t>Анализируем с учениками полученный результат, разбираем положительные и отрицательн</w:t>
      </w:r>
      <w:r w:rsidR="00E50DD3">
        <w:rPr>
          <w:rFonts w:ascii="Times New Roman" w:hAnsi="Times New Roman"/>
          <w:sz w:val="28"/>
          <w:szCs w:val="28"/>
          <w:lang w:val="ru-RU"/>
        </w:rPr>
        <w:t xml:space="preserve">ые моменты, исправляем ошибки. </w:t>
      </w:r>
      <w:r w:rsidR="00E25FDD">
        <w:rPr>
          <w:rFonts w:ascii="Times New Roman" w:hAnsi="Times New Roman"/>
          <w:sz w:val="28"/>
          <w:szCs w:val="28"/>
          <w:lang w:val="ru-RU"/>
        </w:rPr>
        <w:t>М</w:t>
      </w:r>
      <w:r w:rsidR="005D75B9">
        <w:rPr>
          <w:rFonts w:ascii="Times New Roman" w:hAnsi="Times New Roman"/>
          <w:sz w:val="28"/>
          <w:szCs w:val="28"/>
          <w:lang w:val="ru-RU"/>
        </w:rPr>
        <w:t xml:space="preserve">ногие дети увлекались деталями в одной работе, вместо того, чтобы искать как можно больше разнообразных вариантов – чего требовал данный этап подготовки. </w:t>
      </w:r>
      <w:r w:rsidR="00BF5220">
        <w:rPr>
          <w:rFonts w:ascii="Times New Roman" w:hAnsi="Times New Roman"/>
          <w:sz w:val="28"/>
          <w:szCs w:val="28"/>
          <w:lang w:val="ru-RU"/>
        </w:rPr>
        <w:t>Такая ошибка была вызвана в основном тем, что не</w:t>
      </w:r>
      <w:r w:rsidR="005D75B9">
        <w:rPr>
          <w:rFonts w:ascii="Times New Roman" w:hAnsi="Times New Roman"/>
          <w:sz w:val="28"/>
          <w:szCs w:val="28"/>
          <w:lang w:val="ru-RU"/>
        </w:rPr>
        <w:t>которые дети боялись ошибиться и показать низкий уровень качества набросков</w:t>
      </w:r>
      <w:r w:rsidR="00BF5220">
        <w:rPr>
          <w:rFonts w:ascii="Times New Roman" w:hAnsi="Times New Roman"/>
          <w:sz w:val="28"/>
          <w:szCs w:val="28"/>
          <w:lang w:val="ru-RU"/>
        </w:rPr>
        <w:t xml:space="preserve">. Некоторые делали противоположную ошибку – большое количество </w:t>
      </w:r>
      <w:r w:rsidR="005D75B9">
        <w:rPr>
          <w:rFonts w:ascii="Times New Roman" w:hAnsi="Times New Roman"/>
          <w:sz w:val="28"/>
          <w:szCs w:val="28"/>
          <w:lang w:val="ru-RU"/>
        </w:rPr>
        <w:t>набросков без интересных задумок.</w:t>
      </w:r>
      <w:r w:rsidR="008D738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618D5">
        <w:rPr>
          <w:rFonts w:ascii="Times New Roman" w:hAnsi="Times New Roman"/>
          <w:sz w:val="28"/>
          <w:szCs w:val="28"/>
          <w:lang w:val="ru-RU"/>
        </w:rPr>
        <w:t>Некоторые дети волновались,  что сделали слишк</w:t>
      </w:r>
      <w:r w:rsidR="005D75B9">
        <w:rPr>
          <w:rFonts w:ascii="Times New Roman" w:hAnsi="Times New Roman"/>
          <w:sz w:val="28"/>
          <w:szCs w:val="28"/>
          <w:lang w:val="ru-RU"/>
        </w:rPr>
        <w:t>ом мало работ и поисков, хотя их идеи были очень интересны.</w:t>
      </w:r>
      <w:r w:rsidR="00F17625" w:rsidRPr="00F17625">
        <w:rPr>
          <w:rFonts w:ascii="Times New Roman" w:hAnsi="Times New Roman"/>
          <w:bCs/>
          <w:sz w:val="28"/>
          <w:szCs w:val="28"/>
          <w:lang w:val="ru-RU"/>
        </w:rPr>
        <w:t xml:space="preserve"> В период выполнения поставленной задачи, некоторые учащиеся начинали работу с прорисовывания мелких деталей, а не от общих масс. Не все ученики в силу младшего возраста учитывали формат взятого листа, и набросок занимал только незначительный кусочек от предоставленного формата, либо почти весь формат целиком</w:t>
      </w:r>
    </w:p>
    <w:p w:rsidR="00BF5220" w:rsidRPr="00BF5220" w:rsidRDefault="00BF5220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B0C0F" w:rsidRDefault="00AB0C0F" w:rsidP="003064A2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395FAA" w:rsidRDefault="00395FAA" w:rsidP="003064A2">
      <w:pPr>
        <w:ind w:firstLine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E66933" w:rsidRDefault="00AB0C0F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</w:t>
      </w:r>
      <w:r w:rsidR="00585C10">
        <w:rPr>
          <w:rFonts w:ascii="Times New Roman" w:hAnsi="Times New Roman"/>
          <w:b/>
          <w:sz w:val="28"/>
          <w:szCs w:val="28"/>
          <w:lang w:val="ru-RU"/>
        </w:rPr>
        <w:t xml:space="preserve">№ 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</w:p>
    <w:p w:rsidR="007406FB" w:rsidRDefault="007406FB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66933" w:rsidRPr="004C0117" w:rsidRDefault="00AB0C0F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Тема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:</w:t>
      </w:r>
      <w:r w:rsidR="00E669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E66933">
        <w:rPr>
          <w:rFonts w:ascii="Times New Roman" w:hAnsi="Times New Roman"/>
          <w:sz w:val="28"/>
          <w:szCs w:val="28"/>
          <w:lang w:val="ru-RU"/>
        </w:rPr>
        <w:t>«</w:t>
      </w:r>
      <w:r w:rsidR="00387EDB" w:rsidRPr="00387EDB">
        <w:rPr>
          <w:rFonts w:ascii="Times New Roman" w:hAnsi="Times New Roman"/>
          <w:sz w:val="28"/>
          <w:szCs w:val="28"/>
          <w:lang w:val="ru-RU"/>
        </w:rPr>
        <w:t>Составление композиции на тему «</w:t>
      </w:r>
      <w:proofErr w:type="spellStart"/>
      <w:r w:rsidR="00387EDB" w:rsidRPr="00387EDB">
        <w:rPr>
          <w:rFonts w:ascii="Times New Roman" w:hAnsi="Times New Roman"/>
          <w:sz w:val="28"/>
          <w:szCs w:val="28"/>
          <w:lang w:val="ru-RU"/>
        </w:rPr>
        <w:t>Котовасия</w:t>
      </w:r>
      <w:proofErr w:type="spellEnd"/>
      <w:r w:rsidR="00387EDB" w:rsidRPr="00387EDB">
        <w:rPr>
          <w:rFonts w:ascii="Times New Roman" w:hAnsi="Times New Roman"/>
          <w:sz w:val="28"/>
          <w:szCs w:val="28"/>
          <w:lang w:val="ru-RU"/>
        </w:rPr>
        <w:t>»</w:t>
      </w:r>
    </w:p>
    <w:p w:rsidR="00E66933" w:rsidRPr="00DA643C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Вид занятий:</w:t>
      </w:r>
      <w:r w:rsidR="00E6693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379C3">
        <w:rPr>
          <w:rFonts w:ascii="Times New Roman" w:hAnsi="Times New Roman"/>
          <w:sz w:val="28"/>
          <w:szCs w:val="28"/>
          <w:lang w:val="ru-RU"/>
        </w:rPr>
        <w:t>п</w:t>
      </w:r>
      <w:r w:rsidR="00E66933">
        <w:rPr>
          <w:rFonts w:ascii="Times New Roman" w:hAnsi="Times New Roman"/>
          <w:sz w:val="28"/>
          <w:szCs w:val="28"/>
          <w:lang w:val="ru-RU"/>
        </w:rPr>
        <w:t>о впечатлению</w:t>
      </w:r>
      <w:r w:rsidR="00AB0C0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B17D0" w:rsidRPr="00DB17D0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Цели:</w:t>
      </w:r>
      <w:r w:rsid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F379C3">
        <w:rPr>
          <w:rFonts w:ascii="Times New Roman" w:hAnsi="Times New Roman"/>
          <w:sz w:val="28"/>
          <w:szCs w:val="28"/>
          <w:lang w:val="ru-RU"/>
        </w:rPr>
        <w:t>р</w:t>
      </w:r>
      <w:r w:rsidRPr="001D0B3C">
        <w:rPr>
          <w:rFonts w:ascii="Times New Roman" w:hAnsi="Times New Roman"/>
          <w:sz w:val="28"/>
          <w:szCs w:val="28"/>
          <w:lang w:val="ru-RU"/>
        </w:rPr>
        <w:t>азвитие эмоционального восприятия, развитие творческого мышления и воображени</w:t>
      </w:r>
      <w:r>
        <w:rPr>
          <w:rFonts w:ascii="Times New Roman" w:hAnsi="Times New Roman"/>
          <w:sz w:val="28"/>
          <w:szCs w:val="28"/>
          <w:lang w:val="ru-RU"/>
        </w:rPr>
        <w:t>я, развитие эстетического вкуса</w:t>
      </w:r>
      <w:r w:rsidR="00DB17D0">
        <w:rPr>
          <w:rFonts w:ascii="Times New Roman" w:hAnsi="Times New Roman"/>
          <w:sz w:val="28"/>
          <w:szCs w:val="28"/>
          <w:lang w:val="ru-RU"/>
        </w:rPr>
        <w:t>.</w:t>
      </w:r>
      <w:r w:rsidR="00AE1ABE" w:rsidRP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B17D0" w:rsidRPr="00DB17D0" w:rsidRDefault="001D0B3C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Задачи:</w:t>
      </w:r>
      <w:r w:rsidR="00AE1ABE" w:rsidRP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04EDB">
        <w:rPr>
          <w:rFonts w:ascii="Times New Roman" w:hAnsi="Times New Roman"/>
          <w:sz w:val="28"/>
          <w:szCs w:val="28"/>
          <w:lang w:val="ru-RU"/>
        </w:rPr>
        <w:t>д</w:t>
      </w:r>
      <w:r w:rsidR="00504EDB" w:rsidRPr="00504EDB">
        <w:rPr>
          <w:rFonts w:ascii="Times New Roman" w:hAnsi="Times New Roman"/>
          <w:sz w:val="28"/>
          <w:szCs w:val="28"/>
          <w:lang w:val="ru-RU"/>
        </w:rPr>
        <w:t>ать представление об основных законах правильного построения изображения</w:t>
      </w:r>
      <w:r w:rsidR="00504EDB">
        <w:rPr>
          <w:rFonts w:ascii="Times New Roman" w:hAnsi="Times New Roman"/>
          <w:sz w:val="28"/>
          <w:szCs w:val="28"/>
          <w:lang w:val="ru-RU"/>
        </w:rPr>
        <w:t xml:space="preserve"> – законах композиции</w:t>
      </w:r>
      <w:r w:rsidRPr="001D0B3C">
        <w:rPr>
          <w:rFonts w:ascii="Times New Roman" w:hAnsi="Times New Roman"/>
          <w:sz w:val="28"/>
          <w:szCs w:val="28"/>
          <w:lang w:val="ru-RU"/>
        </w:rPr>
        <w:t>, создать целостную выразительную композицию</w:t>
      </w:r>
      <w:r w:rsidR="00DB17D0">
        <w:rPr>
          <w:rFonts w:ascii="Times New Roman" w:hAnsi="Times New Roman"/>
          <w:sz w:val="28"/>
          <w:szCs w:val="28"/>
          <w:lang w:val="ru-RU"/>
        </w:rPr>
        <w:t>.</w:t>
      </w:r>
      <w:r w:rsidR="00AE1ABE" w:rsidRPr="00DB17D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66933" w:rsidRPr="00DB17D0" w:rsidRDefault="00E66933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B17D0">
        <w:rPr>
          <w:rFonts w:ascii="Times New Roman" w:hAnsi="Times New Roman"/>
          <w:b/>
          <w:sz w:val="28"/>
          <w:szCs w:val="28"/>
          <w:lang w:val="ru-RU"/>
        </w:rPr>
        <w:t>Хара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>ктеристика оборудования учителя:</w:t>
      </w:r>
      <w:r w:rsidRPr="00DB17D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3211D5">
        <w:rPr>
          <w:rFonts w:ascii="Times New Roman" w:hAnsi="Times New Roman"/>
          <w:sz w:val="28"/>
          <w:szCs w:val="28"/>
          <w:lang w:val="ru-RU"/>
        </w:rPr>
        <w:t>бумага, карандаши, ноутбук с подготовленной презентацией</w:t>
      </w:r>
      <w:r w:rsidR="001D0B3C">
        <w:rPr>
          <w:rFonts w:ascii="Times New Roman" w:hAnsi="Times New Roman"/>
          <w:sz w:val="28"/>
          <w:szCs w:val="28"/>
          <w:lang w:val="ru-RU"/>
        </w:rPr>
        <w:t>.</w:t>
      </w:r>
    </w:p>
    <w:p w:rsidR="00E66933" w:rsidRPr="00B86515" w:rsidRDefault="00E66933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Характ</w:t>
      </w:r>
      <w:r w:rsidR="001D0B3C">
        <w:rPr>
          <w:rFonts w:ascii="Times New Roman" w:hAnsi="Times New Roman"/>
          <w:b/>
          <w:sz w:val="28"/>
          <w:szCs w:val="28"/>
          <w:lang w:val="ru-RU"/>
        </w:rPr>
        <w:t xml:space="preserve">еристика оборудования учеников: </w:t>
      </w:r>
      <w:r w:rsidR="003211D5">
        <w:rPr>
          <w:rFonts w:ascii="Times New Roman" w:hAnsi="Times New Roman"/>
          <w:sz w:val="28"/>
          <w:szCs w:val="28"/>
          <w:lang w:val="ru-RU"/>
        </w:rPr>
        <w:t>бумага, карандаши</w:t>
      </w:r>
      <w:r w:rsidR="001D0B3C">
        <w:rPr>
          <w:rFonts w:ascii="Times New Roman" w:hAnsi="Times New Roman"/>
          <w:sz w:val="28"/>
          <w:szCs w:val="28"/>
          <w:lang w:val="ru-RU"/>
        </w:rPr>
        <w:t>.</w:t>
      </w:r>
    </w:p>
    <w:p w:rsidR="00E66933" w:rsidRPr="00192FDF" w:rsidRDefault="00E66933" w:rsidP="00585C10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Применяемые методы обучения: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р</w:t>
      </w:r>
      <w:r w:rsidR="00E43A99">
        <w:rPr>
          <w:rFonts w:ascii="Times New Roman" w:hAnsi="Times New Roman"/>
          <w:sz w:val="28"/>
          <w:szCs w:val="28"/>
          <w:lang w:val="ru-RU"/>
        </w:rPr>
        <w:t>епродуктивный</w:t>
      </w:r>
      <w:proofErr w:type="gramEnd"/>
      <w:r w:rsidR="00E43A99">
        <w:rPr>
          <w:rFonts w:ascii="Times New Roman" w:hAnsi="Times New Roman"/>
          <w:sz w:val="28"/>
          <w:szCs w:val="28"/>
          <w:lang w:val="ru-RU"/>
        </w:rPr>
        <w:t>, поисковой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43A99" w:rsidRPr="007C6155" w:rsidRDefault="00E43A99" w:rsidP="003064A2">
      <w:pPr>
        <w:pStyle w:val="ac"/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E1ABE" w:rsidRDefault="00E43A99" w:rsidP="003064A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Урок </w:t>
      </w:r>
      <w:r w:rsidR="00585C10">
        <w:rPr>
          <w:rFonts w:ascii="Times New Roman" w:hAnsi="Times New Roman"/>
          <w:b/>
          <w:sz w:val="28"/>
          <w:szCs w:val="28"/>
          <w:lang w:val="ru-RU"/>
        </w:rPr>
        <w:t xml:space="preserve">№ </w:t>
      </w:r>
      <w:r w:rsidR="00941A6B">
        <w:rPr>
          <w:rFonts w:ascii="Times New Roman" w:hAnsi="Times New Roman"/>
          <w:b/>
          <w:sz w:val="28"/>
          <w:szCs w:val="28"/>
          <w:lang w:val="ru-RU"/>
        </w:rPr>
        <w:t>1</w:t>
      </w:r>
    </w:p>
    <w:p w:rsidR="00585C10" w:rsidRPr="00585C10" w:rsidRDefault="00585C10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585C10" w:rsidRPr="00585C10" w:rsidRDefault="00585C10" w:rsidP="0051698D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51698D">
        <w:rPr>
          <w:rFonts w:ascii="Times New Roman" w:hAnsi="Times New Roman"/>
          <w:sz w:val="28"/>
          <w:szCs w:val="28"/>
          <w:lang w:val="ru-RU"/>
        </w:rPr>
        <w:t>Вступительная беседа;</w:t>
      </w:r>
    </w:p>
    <w:p w:rsidR="00585C10" w:rsidRPr="00585C10" w:rsidRDefault="0051698D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85C1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85C10"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585C10" w:rsidRDefault="0051698D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585C1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85C10"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585C10" w:rsidRPr="00585C10" w:rsidRDefault="00585C10" w:rsidP="00585C10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E66933" w:rsidRDefault="00585C10" w:rsidP="00585C1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Вступительная беседа</w:t>
      </w:r>
    </w:p>
    <w:p w:rsidR="00585C10" w:rsidRDefault="00585C10" w:rsidP="00585C1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3211D5" w:rsidRPr="00361F02" w:rsidRDefault="003211D5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данном уроке было запланировано повторить, а для кого-то узнать важную для любого художник информацию - з</w:t>
      </w:r>
      <w:r w:rsidRPr="003211D5">
        <w:rPr>
          <w:rFonts w:ascii="Times New Roman" w:hAnsi="Times New Roman"/>
          <w:sz w:val="28"/>
          <w:szCs w:val="28"/>
          <w:lang w:val="ru-RU"/>
        </w:rPr>
        <w:t>аконы, правила, приемы и средства композиции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361F02">
        <w:rPr>
          <w:rFonts w:ascii="Times New Roman" w:hAnsi="Times New Roman"/>
          <w:sz w:val="28"/>
          <w:szCs w:val="28"/>
          <w:lang w:val="ru-RU"/>
        </w:rPr>
        <w:t xml:space="preserve"> Вместе с учениками вспомнили, что такое композиция. </w:t>
      </w:r>
      <w:r w:rsidR="00361F02" w:rsidRPr="00361F02">
        <w:rPr>
          <w:rFonts w:ascii="Times New Roman" w:hAnsi="Times New Roman"/>
          <w:sz w:val="28"/>
          <w:szCs w:val="28"/>
          <w:lang w:val="ru-RU"/>
        </w:rPr>
        <w:t xml:space="preserve">В переводе с латинского “композиция” означает составление, соединение в одно целое отдельных частей в определенном, строгом порядке. Взятые вместе, эти части должны создавать определенную форму. В правильно построенной композиции все связанно, убрать какую-либо деталь невозможно без ущерба </w:t>
      </w:r>
      <w:r w:rsidR="00361F02" w:rsidRPr="00361F02">
        <w:rPr>
          <w:rFonts w:ascii="Times New Roman" w:hAnsi="Times New Roman"/>
          <w:sz w:val="28"/>
          <w:szCs w:val="28"/>
          <w:lang w:val="ru-RU"/>
        </w:rPr>
        <w:lastRenderedPageBreak/>
        <w:t>для целого, так как красота и цельность рисунка потеряются, и композиция утратит свою гармонию.</w:t>
      </w:r>
    </w:p>
    <w:p w:rsidR="00361F02" w:rsidRDefault="00361F0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1F02">
        <w:rPr>
          <w:rFonts w:ascii="Times New Roman" w:hAnsi="Times New Roman"/>
          <w:sz w:val="28"/>
          <w:szCs w:val="28"/>
          <w:lang w:val="ru-RU"/>
        </w:rPr>
        <w:t xml:space="preserve">Законы композиции применяются для всех художественных произведений искусства. Если нарушается один из законов - нарушается гармония (согласованность частей изображения, форм, линий и цветовых пятен). </w:t>
      </w:r>
      <w:r>
        <w:rPr>
          <w:rFonts w:ascii="Times New Roman" w:hAnsi="Times New Roman"/>
          <w:sz w:val="28"/>
          <w:szCs w:val="28"/>
          <w:lang w:val="ru-RU"/>
        </w:rPr>
        <w:t>Многие из ребят знали о них.</w:t>
      </w:r>
    </w:p>
    <w:p w:rsidR="00361F02" w:rsidRDefault="00361F02" w:rsidP="003064A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61F02">
        <w:rPr>
          <w:rFonts w:ascii="Times New Roman" w:hAnsi="Times New Roman"/>
          <w:bCs/>
          <w:sz w:val="28"/>
          <w:szCs w:val="28"/>
          <w:lang w:val="ru-RU"/>
        </w:rPr>
        <w:t>В композиции есть</w:t>
      </w:r>
      <w:r w:rsidRPr="00361F02">
        <w:rPr>
          <w:rFonts w:ascii="Times New Roman" w:hAnsi="Times New Roman"/>
          <w:bCs/>
          <w:sz w:val="28"/>
          <w:szCs w:val="28"/>
        </w:rPr>
        <w:t> </w:t>
      </w:r>
      <w:r w:rsidRPr="00361F02">
        <w:rPr>
          <w:rFonts w:ascii="Times New Roman" w:hAnsi="Times New Roman"/>
          <w:bCs/>
          <w:iCs/>
          <w:sz w:val="28"/>
          <w:szCs w:val="28"/>
          <w:lang w:val="ru-RU"/>
        </w:rPr>
        <w:t>главное и второстепенное, соподчиненное</w:t>
      </w:r>
      <w:r w:rsidRPr="00361F02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361F02">
        <w:rPr>
          <w:rFonts w:ascii="Times New Roman" w:hAnsi="Times New Roman"/>
          <w:bCs/>
          <w:sz w:val="28"/>
          <w:szCs w:val="28"/>
        </w:rPr>
        <w:t> </w:t>
      </w:r>
      <w:r w:rsidRPr="00361F02">
        <w:rPr>
          <w:rFonts w:ascii="Times New Roman" w:hAnsi="Times New Roman"/>
          <w:bCs/>
          <w:iCs/>
          <w:sz w:val="28"/>
          <w:szCs w:val="28"/>
          <w:lang w:val="ru-RU"/>
        </w:rPr>
        <w:t>Главное</w:t>
      </w:r>
      <w:r w:rsidRPr="00361F02">
        <w:rPr>
          <w:rFonts w:ascii="Times New Roman" w:hAnsi="Times New Roman"/>
          <w:bCs/>
          <w:sz w:val="28"/>
          <w:szCs w:val="28"/>
        </w:rPr>
        <w:t> </w:t>
      </w:r>
      <w:r w:rsidRPr="00361F02">
        <w:rPr>
          <w:rFonts w:ascii="Times New Roman" w:hAnsi="Times New Roman"/>
          <w:bCs/>
          <w:sz w:val="28"/>
          <w:szCs w:val="28"/>
          <w:lang w:val="ru-RU"/>
        </w:rPr>
        <w:t xml:space="preserve">– это то, что в первую очередь должно привлекать внимание, заключать в себе идею, замысел данного мотива. Главная деталь узора должна быть логически связана и уравновешена </w:t>
      </w:r>
      <w:proofErr w:type="gramStart"/>
      <w:r w:rsidRPr="00361F02">
        <w:rPr>
          <w:rFonts w:ascii="Times New Roman" w:hAnsi="Times New Roman"/>
          <w:bCs/>
          <w:sz w:val="28"/>
          <w:szCs w:val="28"/>
          <w:lang w:val="ru-RU"/>
        </w:rPr>
        <w:t>со</w:t>
      </w:r>
      <w:proofErr w:type="gramEnd"/>
      <w:r w:rsidRPr="00361F02">
        <w:rPr>
          <w:rFonts w:ascii="Times New Roman" w:hAnsi="Times New Roman"/>
          <w:bCs/>
          <w:sz w:val="28"/>
          <w:szCs w:val="28"/>
          <w:lang w:val="ru-RU"/>
        </w:rPr>
        <w:t xml:space="preserve"> второстепенными деталями. Главное не всегда может быть расположено в центре композиции. Его можно выделить с помощью цвета, контрастного по отношению к второстепенным деталям узора, или за счет его величины, формы и т. д.</w:t>
      </w:r>
    </w:p>
    <w:p w:rsidR="00361F02" w:rsidRDefault="00361F02" w:rsidP="003064A2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61F02">
        <w:rPr>
          <w:rFonts w:ascii="Times New Roman" w:hAnsi="Times New Roman"/>
          <w:bCs/>
          <w:sz w:val="28"/>
          <w:szCs w:val="28"/>
          <w:lang w:val="ru-RU"/>
        </w:rPr>
        <w:t>Композиция может быть</w:t>
      </w:r>
      <w:r w:rsidRPr="00361F02">
        <w:rPr>
          <w:rFonts w:ascii="Times New Roman" w:hAnsi="Times New Roman"/>
          <w:bCs/>
          <w:sz w:val="28"/>
          <w:szCs w:val="28"/>
        </w:rPr>
        <w:t> </w:t>
      </w:r>
      <w:r w:rsidRPr="00361F02">
        <w:rPr>
          <w:rFonts w:ascii="Times New Roman" w:hAnsi="Times New Roman"/>
          <w:bCs/>
          <w:iCs/>
          <w:sz w:val="28"/>
          <w:szCs w:val="28"/>
          <w:lang w:val="ru-RU"/>
        </w:rPr>
        <w:t>статичной</w:t>
      </w:r>
      <w:r w:rsidRPr="00361F02">
        <w:rPr>
          <w:rFonts w:ascii="Times New Roman" w:hAnsi="Times New Roman"/>
          <w:bCs/>
          <w:iCs/>
          <w:sz w:val="28"/>
          <w:szCs w:val="28"/>
        </w:rPr>
        <w:t> </w:t>
      </w:r>
      <w:r w:rsidRPr="00361F02">
        <w:rPr>
          <w:rFonts w:ascii="Times New Roman" w:hAnsi="Times New Roman"/>
          <w:bCs/>
          <w:sz w:val="28"/>
          <w:szCs w:val="28"/>
          <w:lang w:val="ru-RU"/>
        </w:rPr>
        <w:t>(замкнутой), которая передает состояние покоя, устойчивости, и</w:t>
      </w:r>
      <w:r w:rsidRPr="00361F02">
        <w:rPr>
          <w:rFonts w:ascii="Times New Roman" w:hAnsi="Times New Roman"/>
          <w:bCs/>
          <w:sz w:val="28"/>
          <w:szCs w:val="28"/>
        </w:rPr>
        <w:t> </w:t>
      </w:r>
      <w:r w:rsidRPr="00361F02">
        <w:rPr>
          <w:rFonts w:ascii="Times New Roman" w:hAnsi="Times New Roman"/>
          <w:bCs/>
          <w:iCs/>
          <w:sz w:val="28"/>
          <w:szCs w:val="28"/>
          <w:lang w:val="ru-RU"/>
        </w:rPr>
        <w:t>динамичной</w:t>
      </w:r>
      <w:r w:rsidRPr="00361F02">
        <w:rPr>
          <w:rFonts w:ascii="Times New Roman" w:hAnsi="Times New Roman"/>
          <w:bCs/>
          <w:sz w:val="28"/>
          <w:szCs w:val="28"/>
          <w:lang w:val="ru-RU"/>
        </w:rPr>
        <w:t>, которая передает движение, ощущение простора.</w:t>
      </w:r>
      <w:r w:rsidRPr="00361F02">
        <w:rPr>
          <w:rFonts w:ascii="Times New Roman" w:hAnsi="Times New Roman"/>
          <w:bCs/>
          <w:sz w:val="28"/>
          <w:szCs w:val="28"/>
        </w:rPr>
        <w:t> </w:t>
      </w:r>
    </w:p>
    <w:p w:rsidR="00361F02" w:rsidRDefault="00361F0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1F02">
        <w:rPr>
          <w:rFonts w:ascii="Times New Roman" w:hAnsi="Times New Roman"/>
          <w:bCs/>
          <w:sz w:val="28"/>
          <w:szCs w:val="28"/>
          <w:lang w:val="ru-RU"/>
        </w:rPr>
        <w:t>Закон целостности:</w:t>
      </w:r>
      <w:r w:rsidRPr="00361F02">
        <w:rPr>
          <w:rFonts w:ascii="Times New Roman" w:hAnsi="Times New Roman"/>
          <w:sz w:val="28"/>
          <w:szCs w:val="28"/>
        </w:rPr>
        <w:t> </w:t>
      </w:r>
      <w:r w:rsidRPr="00361F02">
        <w:rPr>
          <w:rFonts w:ascii="Times New Roman" w:hAnsi="Times New Roman"/>
          <w:sz w:val="28"/>
          <w:szCs w:val="28"/>
          <w:lang w:val="ru-RU"/>
        </w:rPr>
        <w:t>объединение элементов, частей в единое целое. Благодаря соблюдению этого закона произведение воспринимается как единое неделимое целое, а не как сумма разрозненных элементов. Цельное произведение – это законченное произведение, в нем ни хочется ничего добавить и убрать. На рисунках это отчетливо видно: в первом - композиция цельная, законченная; во втором рисунке дробная, элементы разрозненны.</w:t>
      </w:r>
      <w:r>
        <w:rPr>
          <w:rFonts w:ascii="Times New Roman" w:hAnsi="Times New Roman"/>
          <w:sz w:val="28"/>
          <w:szCs w:val="28"/>
          <w:lang w:val="ru-RU"/>
        </w:rPr>
        <w:t xml:space="preserve"> Помимо демонстрируемых слайдов, я дублировала эту информацию на лист карандашом для лучшего усвоения.</w:t>
      </w:r>
    </w:p>
    <w:p w:rsidR="00361F02" w:rsidRDefault="00361F02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1F02">
        <w:rPr>
          <w:rFonts w:ascii="Times New Roman" w:hAnsi="Times New Roman"/>
          <w:bCs/>
          <w:sz w:val="28"/>
          <w:szCs w:val="28"/>
          <w:lang w:val="ru-RU"/>
        </w:rPr>
        <w:t>Закон соподчинения</w:t>
      </w:r>
      <w:r w:rsidRPr="00361F02">
        <w:rPr>
          <w:rFonts w:ascii="Times New Roman" w:hAnsi="Times New Roman"/>
          <w:sz w:val="28"/>
          <w:szCs w:val="28"/>
          <w:lang w:val="ru-RU"/>
        </w:rPr>
        <w:t>: подчинение всех элементов изображения доминанте (главному элементу в композиции).</w:t>
      </w:r>
    </w:p>
    <w:p w:rsidR="001F4171" w:rsidRDefault="001F417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4171">
        <w:rPr>
          <w:rFonts w:ascii="Times New Roman" w:hAnsi="Times New Roman"/>
          <w:bCs/>
          <w:sz w:val="28"/>
          <w:szCs w:val="28"/>
          <w:lang w:val="ru-RU"/>
        </w:rPr>
        <w:t>Закон равновесия</w:t>
      </w:r>
      <w:r w:rsidRPr="001F4171">
        <w:rPr>
          <w:rFonts w:ascii="Times New Roman" w:hAnsi="Times New Roman"/>
          <w:sz w:val="28"/>
          <w:szCs w:val="28"/>
          <w:lang w:val="ru-RU"/>
        </w:rPr>
        <w:t xml:space="preserve">: такое состояние композиции, при котором все элементы сбалансированы между собой. На </w:t>
      </w:r>
      <w:r>
        <w:rPr>
          <w:rFonts w:ascii="Times New Roman" w:hAnsi="Times New Roman"/>
          <w:sz w:val="28"/>
          <w:szCs w:val="28"/>
          <w:lang w:val="ru-RU"/>
        </w:rPr>
        <w:t>одном слайде была</w:t>
      </w:r>
      <w:r w:rsidRPr="001F4171">
        <w:rPr>
          <w:rFonts w:ascii="Times New Roman" w:hAnsi="Times New Roman"/>
          <w:sz w:val="28"/>
          <w:szCs w:val="28"/>
          <w:lang w:val="ru-RU"/>
        </w:rPr>
        <w:t xml:space="preserve"> пока</w:t>
      </w:r>
      <w:r>
        <w:rPr>
          <w:rFonts w:ascii="Times New Roman" w:hAnsi="Times New Roman"/>
          <w:sz w:val="28"/>
          <w:szCs w:val="28"/>
          <w:lang w:val="ru-RU"/>
        </w:rPr>
        <w:t>зана уравновешенная композиция, н</w:t>
      </w:r>
      <w:r w:rsidRPr="001F4171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втором </w:t>
      </w:r>
      <w:r w:rsidRPr="001F4171">
        <w:rPr>
          <w:rFonts w:ascii="Times New Roman" w:hAnsi="Times New Roman"/>
          <w:sz w:val="28"/>
          <w:szCs w:val="28"/>
          <w:lang w:val="ru-RU"/>
        </w:rPr>
        <w:t xml:space="preserve">рисунке  равновесие в композиции </w:t>
      </w:r>
      <w:r w:rsidRPr="001F4171">
        <w:rPr>
          <w:rFonts w:ascii="Times New Roman" w:hAnsi="Times New Roman"/>
          <w:sz w:val="28"/>
          <w:szCs w:val="28"/>
          <w:lang w:val="ru-RU"/>
        </w:rPr>
        <w:lastRenderedPageBreak/>
        <w:t>нарушено, элементы смещены вправо и вниз. Уравновешенная композиция выглядит гармонично.</w:t>
      </w:r>
    </w:p>
    <w:p w:rsidR="001F4171" w:rsidRDefault="001F417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Далее были рассмотрены симметрия и асимметрия в композиции.</w:t>
      </w:r>
    </w:p>
    <w:p w:rsidR="001F4171" w:rsidRPr="001F4171" w:rsidRDefault="001F417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4171">
        <w:rPr>
          <w:rFonts w:ascii="Times New Roman" w:hAnsi="Times New Roman"/>
          <w:bCs/>
          <w:sz w:val="28"/>
          <w:szCs w:val="28"/>
          <w:lang w:val="ru-RU"/>
        </w:rPr>
        <w:t>Симметрия</w:t>
      </w:r>
      <w:r w:rsidRPr="001F4171">
        <w:rPr>
          <w:rFonts w:ascii="Times New Roman" w:hAnsi="Times New Roman"/>
          <w:sz w:val="28"/>
          <w:szCs w:val="28"/>
          <w:lang w:val="ru-RU"/>
        </w:rPr>
        <w:t> - равномерное размещение элементов по оси, делящее пространство на равные части. В симметричной композиции расположение элементов относительно оси должно быть одинаковое.</w:t>
      </w:r>
    </w:p>
    <w:p w:rsidR="001F4171" w:rsidRDefault="001F417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4171">
        <w:rPr>
          <w:rFonts w:ascii="Times New Roman" w:hAnsi="Times New Roman"/>
          <w:bCs/>
          <w:sz w:val="28"/>
          <w:szCs w:val="28"/>
          <w:lang w:val="ru-RU"/>
        </w:rPr>
        <w:t>Асимметрия </w:t>
      </w:r>
      <w:r w:rsidRPr="001F4171">
        <w:rPr>
          <w:rFonts w:ascii="Times New Roman" w:hAnsi="Times New Roman"/>
          <w:sz w:val="28"/>
          <w:szCs w:val="28"/>
          <w:lang w:val="ru-RU"/>
        </w:rPr>
        <w:t xml:space="preserve">- неравномерное размещение элементов при сохранении общего равновесия. В асимметричной композиции расположение объектов может быть самым разнообразным. </w:t>
      </w:r>
    </w:p>
    <w:p w:rsidR="001F4171" w:rsidRPr="001F4171" w:rsidRDefault="001F4171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Следующая важная составляющая: р</w:t>
      </w:r>
      <w:r w:rsidRPr="001F4171">
        <w:rPr>
          <w:rFonts w:ascii="Times New Roman" w:hAnsi="Times New Roman"/>
          <w:bCs/>
          <w:sz w:val="28"/>
          <w:szCs w:val="28"/>
          <w:lang w:val="ru-RU"/>
        </w:rPr>
        <w:t>итм</w:t>
      </w:r>
      <w:r w:rsidRPr="001F4171">
        <w:rPr>
          <w:rFonts w:ascii="Times New Roman" w:hAnsi="Times New Roman"/>
          <w:b/>
          <w:bCs/>
          <w:sz w:val="28"/>
          <w:szCs w:val="28"/>
          <w:lang w:val="ru-RU"/>
        </w:rPr>
        <w:t xml:space="preserve"> -</w:t>
      </w:r>
      <w:r w:rsidRPr="001F4171">
        <w:rPr>
          <w:rFonts w:ascii="Times New Roman" w:hAnsi="Times New Roman"/>
          <w:b/>
          <w:bCs/>
          <w:sz w:val="28"/>
          <w:szCs w:val="28"/>
        </w:rPr>
        <w:t> </w:t>
      </w:r>
      <w:r w:rsidRPr="001F4171">
        <w:rPr>
          <w:rFonts w:ascii="Times New Roman" w:hAnsi="Times New Roman"/>
          <w:sz w:val="28"/>
          <w:szCs w:val="28"/>
          <w:lang w:val="ru-RU"/>
        </w:rPr>
        <w:t>это чередование каких-либо элементов в определенной последовательности. Ритм окружает нас повсюду: в природе это – смена временен года, смена дня и ночи, городе – это сменяющийся ритм зданий, домов. Так и в композиции всегда существует определенный ритм. Он может быть упорядоченным и хаотичным</w:t>
      </w:r>
      <w:r w:rsidRPr="001F4171">
        <w:rPr>
          <w:rFonts w:ascii="Times New Roman" w:hAnsi="Times New Roman"/>
          <w:i/>
          <w:iCs/>
          <w:sz w:val="28"/>
          <w:szCs w:val="28"/>
          <w:lang w:val="ru-RU"/>
        </w:rPr>
        <w:t>,</w:t>
      </w:r>
      <w:r w:rsidRPr="001F4171">
        <w:rPr>
          <w:rFonts w:ascii="Times New Roman" w:hAnsi="Times New Roman"/>
          <w:sz w:val="28"/>
          <w:szCs w:val="28"/>
        </w:rPr>
        <w:t> </w:t>
      </w:r>
      <w:r w:rsidRPr="001F4171">
        <w:rPr>
          <w:rFonts w:ascii="Times New Roman" w:hAnsi="Times New Roman"/>
          <w:sz w:val="28"/>
          <w:szCs w:val="28"/>
          <w:lang w:val="ru-RU"/>
        </w:rPr>
        <w:t>но всегда присутствует в композиции.</w:t>
      </w:r>
    </w:p>
    <w:p w:rsidR="006A2629" w:rsidRDefault="00317253" w:rsidP="006679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Перед учениками стояла задачи проанализировать выполненные на прошлом уроке наброски на выявление соблюдения законов композиции, исправить недочеты и нарисовать новые, применяя новые полученные знания.</w:t>
      </w:r>
    </w:p>
    <w:p w:rsidR="001656E6" w:rsidRPr="006A2629" w:rsidRDefault="001656E6" w:rsidP="003064A2">
      <w:pPr>
        <w:pStyle w:val="ac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87EDB" w:rsidRDefault="0051698D" w:rsidP="00387ED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51698D">
        <w:rPr>
          <w:rFonts w:ascii="Times New Roman" w:hAnsi="Times New Roman"/>
          <w:b/>
          <w:sz w:val="28"/>
          <w:szCs w:val="28"/>
          <w:lang w:val="ru-RU" w:eastAsia="ru-RU" w:bidi="ar-SA"/>
        </w:rPr>
        <w:t>Практическая работа</w:t>
      </w:r>
    </w:p>
    <w:p w:rsidR="0051698D" w:rsidRPr="00AE1ABE" w:rsidRDefault="0051698D" w:rsidP="00387EDB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BB6D96" w:rsidRDefault="00BB6D96" w:rsidP="003064A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Ученики долго не могли приступить к выполнению задания, рассматривая уже нарисованные наброски. Многие не хотели вносить в них поправки.</w:t>
      </w:r>
    </w:p>
    <w:p w:rsidR="00573D18" w:rsidRPr="00667975" w:rsidRDefault="00BB6D96" w:rsidP="006679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Каждый ученик по очереди подходил ко мне со своими </w:t>
      </w:r>
      <w:proofErr w:type="gramStart"/>
      <w:r>
        <w:rPr>
          <w:rFonts w:ascii="Times New Roman" w:hAnsi="Times New Roman"/>
          <w:sz w:val="28"/>
          <w:szCs w:val="28"/>
          <w:lang w:val="ru-RU" w:eastAsia="ru-RU" w:bidi="ar-SA"/>
        </w:rPr>
        <w:t>набросками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и мы проводили их разбор. Я </w:t>
      </w:r>
      <w:proofErr w:type="gramStart"/>
      <w:r>
        <w:rPr>
          <w:rFonts w:ascii="Times New Roman" w:hAnsi="Times New Roman"/>
          <w:sz w:val="28"/>
          <w:szCs w:val="28"/>
          <w:lang w:val="ru-RU" w:eastAsia="ru-RU" w:bidi="ar-SA"/>
        </w:rPr>
        <w:t>указывала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на что следует обратить больше внимания, какие ошибки были допущены и что наоборот получилось очень удачным. В целом после таких индивидуальных консультаций настрой ребят на работу улучшился, все с энтузиазмом стали анализировать работы и применять законы композиции </w:t>
      </w:r>
      <w:proofErr w:type="gramStart"/>
      <w:r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новых. </w:t>
      </w:r>
    </w:p>
    <w:p w:rsidR="00387EDB" w:rsidRDefault="00326F76" w:rsidP="003064A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sz w:val="28"/>
          <w:szCs w:val="28"/>
          <w:lang w:val="ru-RU" w:eastAsia="ru-RU" w:bidi="ar-SA"/>
        </w:rPr>
        <w:lastRenderedPageBreak/>
        <w:t>Анализ работы</w:t>
      </w:r>
    </w:p>
    <w:p w:rsidR="00387EDB" w:rsidRDefault="00387EDB" w:rsidP="003064A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 w:bidi="ar-SA"/>
        </w:rPr>
      </w:pPr>
    </w:p>
    <w:p w:rsidR="0051698D" w:rsidRDefault="00387EDB" w:rsidP="005169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Когда занятие подошло к концу, мы устроили небольшой просмотр эскизов выполненных на этом занятии. С каждым учеником выбрали эскиз и определились с материалами для выполнения конкурсной работы на формате. Ученики с интересом рассматривали и обсуждали идеи эскизов  друг друга. Некоторые даже давали верные советы по исправлению ошибок.  Судя по работам, можно сделать вывод, что основы композиции, рассказанные мной в начале урока, были усвоены. </w:t>
      </w:r>
    </w:p>
    <w:p w:rsidR="00B9361F" w:rsidRDefault="00387EDB" w:rsidP="00B9361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</w:t>
      </w:r>
      <w:r w:rsidR="0051698D">
        <w:rPr>
          <w:rFonts w:ascii="Times New Roman" w:hAnsi="Times New Roman"/>
          <w:sz w:val="28"/>
          <w:szCs w:val="28"/>
          <w:lang w:val="ru-RU" w:eastAsia="ru-RU" w:bidi="ar-SA"/>
        </w:rPr>
        <w:t xml:space="preserve">Многие ребята долго не хотели собираться домой, так как были увлечены обсуждением эскизов. </w:t>
      </w:r>
    </w:p>
    <w:p w:rsidR="00B9361F" w:rsidRDefault="00B9361F" w:rsidP="00B9361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722298" w:rsidRPr="00B9361F" w:rsidRDefault="00722298" w:rsidP="00B9361F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E75C9">
        <w:rPr>
          <w:rFonts w:ascii="Times New Roman" w:hAnsi="Times New Roman"/>
          <w:b/>
          <w:color w:val="000000"/>
          <w:sz w:val="28"/>
          <w:szCs w:val="28"/>
          <w:lang w:val="ru-RU"/>
        </w:rPr>
        <w:t>Урок</w:t>
      </w:r>
      <w:r w:rsidR="00B12B2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№</w:t>
      </w:r>
      <w:r w:rsidRPr="00AE75C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941A6B">
        <w:rPr>
          <w:rFonts w:ascii="Times New Roman" w:hAnsi="Times New Roman"/>
          <w:b/>
          <w:color w:val="000000"/>
          <w:sz w:val="28"/>
          <w:szCs w:val="28"/>
          <w:lang w:val="ru-RU"/>
        </w:rPr>
        <w:t>2</w:t>
      </w:r>
    </w:p>
    <w:p w:rsidR="00D00671" w:rsidRDefault="00D00671" w:rsidP="003064A2">
      <w:pPr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Вступительная беседа;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B12B24" w:rsidRP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D00671" w:rsidRPr="00AE75C9" w:rsidRDefault="00D00671" w:rsidP="00B12B24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890F57" w:rsidRDefault="00B12B24" w:rsidP="00B12B24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Вступительная беседа</w:t>
      </w:r>
    </w:p>
    <w:p w:rsidR="00B12B24" w:rsidRDefault="00B12B24" w:rsidP="00B12B24">
      <w:pPr>
        <w:spacing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9D7FF1" w:rsidRPr="005003E3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На данном уроке было запланировано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 понятием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цветоведения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для наиболее удачного цветового решения эскиза и итоговой работы соответственно. Познакомить учащихся с теплыми и холодными цветами</w:t>
      </w:r>
      <w:r w:rsidR="005003E3" w:rsidRPr="005003E3">
        <w:rPr>
          <w:rFonts w:ascii="Times New Roman" w:hAnsi="Times New Roman"/>
          <w:bCs/>
          <w:sz w:val="28"/>
          <w:szCs w:val="28"/>
        </w:rPr>
        <w:t xml:space="preserve"> </w:t>
      </w:r>
      <w:r w:rsidR="005003E3" w:rsidRPr="00675C08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="005003E3" w:rsidRPr="00675C08">
        <w:rPr>
          <w:rFonts w:ascii="Times New Roman" w:hAnsi="Times New Roman"/>
          <w:bCs/>
          <w:sz w:val="28"/>
          <w:szCs w:val="28"/>
        </w:rPr>
        <w:t>Рисунок</w:t>
      </w:r>
      <w:proofErr w:type="spellEnd"/>
      <w:r w:rsidR="005003E3" w:rsidRPr="00675C08">
        <w:rPr>
          <w:rFonts w:ascii="Times New Roman" w:hAnsi="Times New Roman"/>
          <w:bCs/>
          <w:sz w:val="28"/>
          <w:szCs w:val="28"/>
        </w:rPr>
        <w:t xml:space="preserve"> </w:t>
      </w:r>
      <w:r w:rsidR="005003E3">
        <w:rPr>
          <w:rFonts w:ascii="Times New Roman" w:hAnsi="Times New Roman"/>
          <w:bCs/>
          <w:sz w:val="28"/>
          <w:szCs w:val="28"/>
          <w:lang w:val="ru-RU"/>
        </w:rPr>
        <w:t>1</w:t>
      </w:r>
      <w:r w:rsidR="005003E3" w:rsidRPr="00675C08">
        <w:rPr>
          <w:rFonts w:ascii="Times New Roman" w:hAnsi="Times New Roman"/>
          <w:bCs/>
          <w:sz w:val="28"/>
          <w:szCs w:val="28"/>
        </w:rPr>
        <w:t>)</w:t>
      </w:r>
      <w:r w:rsidR="005003E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Была проведена вступительная беседа не только о холодных цветах хроматического спектра, но и повторение изученного ранее.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Вместе с классом мы вспомнили и обсудили «тёплые» цвета, какими они бывают, и как их получить. Затем, приступили к обсуждению холодных цветов хроматического спектра.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Вместе, мы пришли к выводу, что холодные цвета воспринимаются нами как что-то холодное, в качестве примера было приведено голубое небо, синее море, и застывший на воде лёд.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Мы с классом обсудили, что большинство цветов хроматического спектра можно получить, смешивая три основных цвета: красный, жёлтый, зелёный, и что холодные цвета получаются при смешивании синего с жёлтым и красным в разных пропорциях, в качестве примера, так же указала на плакат с цветовым кругом.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В частности, детям было более подробно рассказано, что основных цветов, по </w:t>
      </w:r>
      <w:proofErr w:type="spell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Иоганнесу</w:t>
      </w:r>
      <w:proofErr w:type="spellEnd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Иттену</w:t>
      </w:r>
      <w:proofErr w:type="spellEnd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существует всего три (красный, жёлтый и синий). Остальные же цвета цветового круга (т.е. дополнительные) образуются смешиванием этих трёх цветов в различных пропорциях друг с другом. Понятие «дополнительный цвет» было введено по аналогии с «основным цветом». Было установлено, что оптическое смешение некоторых пар цветов может дать ощущение белого цвета. </w:t>
      </w:r>
      <w:proofErr w:type="gram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Так, к триаде основных цветов: красный, зелёный, синий, дополнительными цветами являются: голубой, пурпурный, жёлтый.</w:t>
      </w:r>
      <w:proofErr w:type="gramEnd"/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Так же, нами была заново повторена, ранее изученная теория о тёплых тонах.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Тёплыми цветами принято считать: красный, оранжевый, жёлтый, а так же те цвета, которые получаются при их смешивании. Тёплые цвета напоминают нам огонь, солнце, тепло. Настроение, которое передают эти цвета радостное, весёлое. Холодные цвета ассоциируются в нашем представлении с чем-то действительно холодным – льдом, снегом, водой, лунным светом. Зелёный может быть тёплым (если в нём больше жёлтого) и холодным (если в нём больше голубого цвета), точно так же и розовый, коричневый и другие сложные цвета, могут быть тёплыми и холодными, в зависимости от оттенка.</w:t>
      </w:r>
    </w:p>
    <w:p w:rsidR="002E377E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Расположенные рядом тёплые и холодные цвета помогают друг другу звучать ярче. </w:t>
      </w:r>
      <w:proofErr w:type="gram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Тёплый</w:t>
      </w:r>
      <w:proofErr w:type="gramEnd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становится ещё теплее, а холодный – ещё холоднее. 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Используя контраст тёплого и холодного, художники выделяют в рисунке главную часть. Дело в том, что тёплые цвета зрительно приближают изображение, а холодные – отдаляют. Этот эффект используют для передачи трёхмерных форм.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Цветоведение</w:t>
      </w:r>
      <w:proofErr w:type="spellEnd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включает физическую теорию цветового зрения, вопросы измерения и количественного выражения цвета (колориметрии), влияния цвета на человека, рассматриваемые с точки зрения физиологии, психологии и эстетики. Знание этого предмета — важнейшее условие правильного решения вопросов,</w:t>
      </w:r>
    </w:p>
    <w:p w:rsidR="009D7FF1" w:rsidRPr="009D7FF1" w:rsidRDefault="005003E3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r w:rsidR="009D7FF1" w:rsidRPr="009D7FF1">
        <w:rPr>
          <w:rFonts w:ascii="Times New Roman" w:hAnsi="Times New Roman"/>
          <w:color w:val="000000"/>
          <w:sz w:val="28"/>
          <w:szCs w:val="28"/>
          <w:lang w:val="ru-RU"/>
        </w:rPr>
        <w:t>озникающих при создании искусственной цветовой среды человека, предпосылкой сознательной оценки и квалифицированной реализации принимаемых решений.</w:t>
      </w:r>
    </w:p>
    <w:p w:rsidR="002E377E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Главным условием для зрительного восприятия является свет. В темноте мир для наших глаз непознаваем. 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Свет солнца принято считать белым. В действительности он имеет сложный состав цветов, который обнаруживается, если луч света пропустить через стеклянную призму. Полученный таким образом спектр содержит в себе ряд цветов, постепенно переходящих один в другой.</w:t>
      </w:r>
    </w:p>
    <w:p w:rsidR="009D7FF1" w:rsidRPr="009D7FF1" w:rsidRDefault="009D7FF1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Классу была поставлена задача: найти на палитре как можно больше холодных </w:t>
      </w:r>
      <w:r w:rsidR="003B4603">
        <w:rPr>
          <w:rFonts w:ascii="Times New Roman" w:hAnsi="Times New Roman"/>
          <w:color w:val="000000"/>
          <w:sz w:val="28"/>
          <w:szCs w:val="28"/>
          <w:lang w:val="ru-RU"/>
        </w:rPr>
        <w:t xml:space="preserve">и теплых </w:t>
      </w: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цветов и оттенков, после чего, применить их на практике используя тематику </w:t>
      </w:r>
      <w:r w:rsidR="003B4603">
        <w:rPr>
          <w:rFonts w:ascii="Times New Roman" w:hAnsi="Times New Roman"/>
          <w:color w:val="000000"/>
          <w:sz w:val="28"/>
          <w:szCs w:val="28"/>
          <w:lang w:val="ru-RU"/>
        </w:rPr>
        <w:t>конкурса.</w:t>
      </w:r>
    </w:p>
    <w:p w:rsidR="00B9361F" w:rsidRDefault="009D7FF1" w:rsidP="0066797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В течени</w:t>
      </w:r>
      <w:proofErr w:type="gramStart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proofErr w:type="gramEnd"/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 xml:space="preserve"> урока дети составляли палитру применяя новые полученные знания. После небольшого перерыва они применили палитры и новые знания в </w:t>
      </w:r>
      <w:r w:rsidR="003B4603">
        <w:rPr>
          <w:rFonts w:ascii="Times New Roman" w:hAnsi="Times New Roman"/>
          <w:color w:val="000000"/>
          <w:sz w:val="28"/>
          <w:szCs w:val="28"/>
          <w:lang w:val="ru-RU"/>
        </w:rPr>
        <w:t>разработке цветных эскизов</w:t>
      </w:r>
      <w:r w:rsidRPr="009D7FF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B9361F" w:rsidRPr="009D7FF1" w:rsidRDefault="00B9361F" w:rsidP="00667975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9361F" w:rsidRDefault="00385B5A" w:rsidP="00B9361F">
      <w:pPr>
        <w:spacing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Практическая работа</w:t>
      </w:r>
    </w:p>
    <w:p w:rsidR="00B9361F" w:rsidRPr="00AE75C9" w:rsidRDefault="00B9361F" w:rsidP="00B9361F">
      <w:pPr>
        <w:spacing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064A2" w:rsidRPr="003064A2" w:rsidRDefault="003064A2" w:rsidP="00B9361F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Перед началом выполнения работы мы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поделили лист на квадраты</w:t>
      </w: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>, которые ученики должны будут заполнить намешанными цветами. В итоге, кто-то нашёл больше шести тонов и отношений.</w:t>
      </w:r>
    </w:p>
    <w:p w:rsidR="003064A2" w:rsidRPr="003064A2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Т.к. заданием не было принципиально задано использование определённого вида материала, то во время выполнения задания дети использовали краски на водной основе: акварель и гуашь.</w:t>
      </w:r>
    </w:p>
    <w:p w:rsidR="003064A2" w:rsidRPr="003064A2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>В течени</w:t>
      </w:r>
      <w:proofErr w:type="gramStart"/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proofErr w:type="gramEnd"/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 часа дети работали над поисками палитры, затем мы провели небольшой просмотр с целью подведения итогов, и отпустили д</w:t>
      </w:r>
      <w:r w:rsidR="00DE5960">
        <w:rPr>
          <w:rFonts w:ascii="Times New Roman" w:hAnsi="Times New Roman"/>
          <w:color w:val="000000"/>
          <w:sz w:val="28"/>
          <w:szCs w:val="28"/>
          <w:lang w:val="ru-RU"/>
        </w:rPr>
        <w:t>етей на десятиминутную перемену</w:t>
      </w:r>
      <w:r w:rsidR="00DE5960" w:rsidRPr="00DE5960">
        <w:rPr>
          <w:rFonts w:ascii="Times New Roman" w:hAnsi="Times New Roman"/>
          <w:bCs/>
          <w:sz w:val="28"/>
          <w:szCs w:val="28"/>
          <w:lang w:val="ru-RU"/>
        </w:rPr>
        <w:t xml:space="preserve"> (Рисунок </w:t>
      </w:r>
      <w:r w:rsidR="00DE5960">
        <w:rPr>
          <w:rFonts w:ascii="Times New Roman" w:hAnsi="Times New Roman"/>
          <w:bCs/>
          <w:sz w:val="28"/>
          <w:szCs w:val="28"/>
          <w:lang w:val="ru-RU"/>
        </w:rPr>
        <w:t>2</w:t>
      </w:r>
      <w:r w:rsidR="00DE5960" w:rsidRPr="00DE5960">
        <w:rPr>
          <w:rFonts w:ascii="Times New Roman" w:hAnsi="Times New Roman"/>
          <w:bCs/>
          <w:sz w:val="28"/>
          <w:szCs w:val="28"/>
          <w:lang w:val="ru-RU"/>
        </w:rPr>
        <w:t>)</w:t>
      </w:r>
      <w:r w:rsidR="00DE5960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3064A2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После перемены детям была дана новая задача, используя найденные ранее на палитре цвета составить композиционную работу на тему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котовасия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. Некоторые дети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решили</w:t>
      </w: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 использовать в основном холодные цвета в палитре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 а у кого-то преобладали теплые</w:t>
      </w: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Pr="003064A2">
        <w:rPr>
          <w:rFonts w:ascii="Times New Roman" w:hAnsi="Times New Roman"/>
          <w:color w:val="000000"/>
          <w:sz w:val="28"/>
          <w:szCs w:val="28"/>
          <w:lang w:val="ru-RU"/>
        </w:rPr>
        <w:t>Количество обязательно сделанных работ так же не было заранее оговорено, кто-то сделал две, кто-то три.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Некоторые за основу брали один набросок и выполняли в различных цветовых гаммах, по итог</w:t>
      </w:r>
      <w:r w:rsidR="004744AE">
        <w:rPr>
          <w:rFonts w:ascii="Times New Roman" w:hAnsi="Times New Roman"/>
          <w:color w:val="000000"/>
          <w:sz w:val="28"/>
          <w:szCs w:val="28"/>
          <w:lang w:val="ru-RU"/>
        </w:rPr>
        <w:t>у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мы сможем выбрать лучший вариант для самой конкурсной работы.</w:t>
      </w:r>
    </w:p>
    <w:p w:rsidR="00385B5A" w:rsidRPr="003064A2" w:rsidRDefault="00385B5A" w:rsidP="002E377E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385B5A" w:rsidRDefault="003064A2" w:rsidP="003064A2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3064A2">
        <w:rPr>
          <w:rFonts w:ascii="Times New Roman" w:hAnsi="Times New Roman"/>
          <w:b/>
          <w:color w:val="000000"/>
          <w:sz w:val="28"/>
          <w:szCs w:val="28"/>
          <w:lang w:val="ru-RU"/>
        </w:rPr>
        <w:t>Анализ ра</w:t>
      </w:r>
      <w:r w:rsidR="00385B5A">
        <w:rPr>
          <w:rFonts w:ascii="Times New Roman" w:hAnsi="Times New Roman"/>
          <w:b/>
          <w:color w:val="000000"/>
          <w:sz w:val="28"/>
          <w:szCs w:val="28"/>
          <w:lang w:val="ru-RU"/>
        </w:rPr>
        <w:t>боты</w:t>
      </w:r>
    </w:p>
    <w:p w:rsidR="00385B5A" w:rsidRDefault="00385B5A" w:rsidP="003064A2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3064A2" w:rsidRPr="003064A2" w:rsidRDefault="004744AE" w:rsidP="003064A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="003064A2" w:rsidRPr="003064A2">
        <w:rPr>
          <w:rFonts w:ascii="Times New Roman" w:hAnsi="Times New Roman"/>
          <w:color w:val="000000"/>
          <w:sz w:val="28"/>
          <w:szCs w:val="28"/>
          <w:lang w:val="ru-RU"/>
        </w:rPr>
        <w:t xml:space="preserve"> 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 Многие дети при смешивании тёплых цветов с холодным добавляли слишком много тёплой краски и мало холодной, в результате чего получался неоднозначный результат. Такая ошибка была вызвана в основном тем, что некоторые дети боялись ошибиться, совершить ошибку, потому набирали меньше холодной краски. Некоторые делали противоположную ошибку – большое количество холодной краски, и совсем мало тёплой или другой холодной. Некоторые дети волновались, что сделали слишком мало работ и поисков, хотя и ошибок у них было меньше.</w:t>
      </w:r>
    </w:p>
    <w:p w:rsidR="007E189A" w:rsidRDefault="007B69C7" w:rsidP="004744AE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В целом, работ было сделано довольно много, что не может не радовать. И пускай некоторые дети испытывали сложности</w:t>
      </w:r>
      <w:r w:rsidR="00F957B7">
        <w:rPr>
          <w:rFonts w:ascii="Times New Roman" w:hAnsi="Times New Roman"/>
          <w:color w:val="000000"/>
          <w:sz w:val="28"/>
          <w:szCs w:val="28"/>
          <w:lang w:val="ru-RU"/>
        </w:rPr>
        <w:t xml:space="preserve">, через какое-то время, </w:t>
      </w:r>
      <w:proofErr w:type="gramStart"/>
      <w:r w:rsidR="00F957B7">
        <w:rPr>
          <w:rFonts w:ascii="Times New Roman" w:hAnsi="Times New Roman"/>
          <w:color w:val="000000"/>
          <w:sz w:val="28"/>
          <w:szCs w:val="28"/>
          <w:lang w:val="ru-RU"/>
        </w:rPr>
        <w:t>они</w:t>
      </w:r>
      <w:proofErr w:type="gramEnd"/>
      <w:r w:rsidR="00F957B7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 же как и остальные втягивались в работу</w:t>
      </w:r>
      <w:r w:rsidR="00D00B47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4744AE" w:rsidRPr="00667975" w:rsidRDefault="004744AE" w:rsidP="00667975">
      <w:pPr>
        <w:spacing w:line="360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Задание </w:t>
      </w:r>
      <w:r w:rsidR="00D00B47">
        <w:rPr>
          <w:rFonts w:ascii="Times New Roman" w:hAnsi="Times New Roman"/>
          <w:b/>
          <w:sz w:val="28"/>
          <w:szCs w:val="28"/>
          <w:lang w:val="ru-RU"/>
        </w:rPr>
        <w:t>№ 3</w:t>
      </w:r>
    </w:p>
    <w:p w:rsidR="00D00B47" w:rsidRDefault="00D00B47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Тема: 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«Выполнение </w:t>
      </w:r>
      <w:r w:rsidR="00D7748D">
        <w:rPr>
          <w:rFonts w:ascii="Times New Roman" w:hAnsi="Times New Roman"/>
          <w:sz w:val="28"/>
          <w:szCs w:val="28"/>
          <w:lang w:val="ru-RU"/>
        </w:rPr>
        <w:t>этапов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 работы над композицией»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Вид занятий: 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по впечатлению, воображению. 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Цели: </w:t>
      </w:r>
      <w:r w:rsidRPr="00D00B47">
        <w:rPr>
          <w:rFonts w:ascii="Times New Roman" w:hAnsi="Times New Roman"/>
          <w:sz w:val="28"/>
          <w:szCs w:val="28"/>
          <w:lang w:val="ru-RU"/>
        </w:rPr>
        <w:t>развитие эмоционального восприятия, развитие творческого мышления и воображения, развитие эстетического вкуса.</w:t>
      </w: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Задачи: 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дать представление об основных законах правильного построения изображения – законах композиции, создать целостную выразительную композицию. 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Характеристика оборудования учителя: </w:t>
      </w:r>
      <w:r w:rsidRPr="00D00B47">
        <w:rPr>
          <w:rFonts w:ascii="Times New Roman" w:hAnsi="Times New Roman"/>
          <w:sz w:val="28"/>
          <w:szCs w:val="28"/>
          <w:lang w:val="ru-RU"/>
        </w:rPr>
        <w:t>бумага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Характеристика оборудования учеников: </w:t>
      </w:r>
      <w:r w:rsidRPr="00D00B47">
        <w:rPr>
          <w:rFonts w:ascii="Times New Roman" w:hAnsi="Times New Roman"/>
          <w:sz w:val="28"/>
          <w:szCs w:val="28"/>
          <w:lang w:val="ru-RU"/>
        </w:rPr>
        <w:t>бумага, карандаши, краски.</w:t>
      </w:r>
    </w:p>
    <w:p w:rsidR="004744AE" w:rsidRPr="00D00B47" w:rsidRDefault="004744AE" w:rsidP="00D00B47">
      <w:pPr>
        <w:tabs>
          <w:tab w:val="left" w:pos="284"/>
        </w:tabs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0B47">
        <w:rPr>
          <w:rFonts w:ascii="Times New Roman" w:hAnsi="Times New Roman"/>
          <w:b/>
          <w:sz w:val="28"/>
          <w:szCs w:val="28"/>
          <w:lang w:val="ru-RU"/>
        </w:rPr>
        <w:t xml:space="preserve">Применяемые методы обучения: </w:t>
      </w:r>
      <w:r w:rsidR="00086979">
        <w:rPr>
          <w:rFonts w:ascii="Times New Roman" w:hAnsi="Times New Roman"/>
          <w:sz w:val="28"/>
          <w:szCs w:val="28"/>
          <w:lang w:val="ru-RU"/>
        </w:rPr>
        <w:t>проблемный, наглядный.</w:t>
      </w:r>
      <w:r w:rsidRPr="00D00B4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744AE" w:rsidRDefault="004744AE" w:rsidP="00667975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E189A" w:rsidRDefault="007E189A" w:rsidP="00395FAA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Урок </w:t>
      </w:r>
      <w:r w:rsidR="00D00B47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№ </w:t>
      </w:r>
      <w:r w:rsidR="00A36495">
        <w:rPr>
          <w:rFonts w:ascii="Times New Roman" w:hAnsi="Times New Roman"/>
          <w:b/>
          <w:color w:val="000000"/>
          <w:sz w:val="28"/>
          <w:szCs w:val="28"/>
          <w:lang w:val="ru-RU"/>
        </w:rPr>
        <w:t>1</w:t>
      </w:r>
    </w:p>
    <w:p w:rsidR="00D00671" w:rsidRDefault="00D00671" w:rsidP="00691AB9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Вступительная беседа;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D00671" w:rsidRPr="00D00671" w:rsidRDefault="00D00671" w:rsidP="00086979">
      <w:pPr>
        <w:spacing w:line="360" w:lineRule="auto"/>
        <w:ind w:left="-567" w:firstLine="1275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E189A" w:rsidRDefault="00D00B47" w:rsidP="00086979">
      <w:pPr>
        <w:spacing w:line="360" w:lineRule="auto"/>
        <w:ind w:left="-567" w:firstLine="1275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Вступительная беседа</w:t>
      </w:r>
    </w:p>
    <w:p w:rsidR="00D00B47" w:rsidRPr="00AE75C9" w:rsidRDefault="00D00B47" w:rsidP="00395FAA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667975" w:rsidRDefault="007E189A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Как было сказано выше, некоторые дети не смогли прийти на последний урок из-за болезни</w:t>
      </w:r>
      <w:r w:rsidR="00EB0985">
        <w:rPr>
          <w:rFonts w:ascii="Times New Roman" w:hAnsi="Times New Roman"/>
          <w:color w:val="000000"/>
          <w:sz w:val="28"/>
          <w:szCs w:val="28"/>
          <w:lang w:val="ru-RU"/>
        </w:rPr>
        <w:t xml:space="preserve">, а кто-то наоборот пропустил предыдущие занятие, но пришёл на это. Чтобы ввести в курс дела не знакомых с задачей детей, я вновь зачитывала им </w:t>
      </w:r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>положение предстоящего конкурса</w:t>
      </w:r>
      <w:r w:rsidR="00EB0985">
        <w:rPr>
          <w:rFonts w:ascii="Times New Roman" w:hAnsi="Times New Roman"/>
          <w:color w:val="000000"/>
          <w:sz w:val="28"/>
          <w:szCs w:val="28"/>
          <w:lang w:val="ru-RU"/>
        </w:rPr>
        <w:t xml:space="preserve">, поговорили о </w:t>
      </w:r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>домашних питомцах.</w:t>
      </w:r>
      <w:r w:rsidR="00A11902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 же как и в прошлый раз, дети </w:t>
      </w:r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 xml:space="preserve">оживленно участвовали в беседе и делились историями о своих любимых  животных. </w:t>
      </w:r>
      <w:r w:rsidR="00A11902">
        <w:rPr>
          <w:rFonts w:ascii="Times New Roman" w:hAnsi="Times New Roman"/>
          <w:color w:val="000000"/>
          <w:sz w:val="28"/>
          <w:szCs w:val="28"/>
          <w:lang w:val="ru-RU"/>
        </w:rPr>
        <w:t>Но, мною была постав</w:t>
      </w:r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>лена задача создать свой сюжет</w:t>
      </w:r>
      <w:r w:rsidR="00A11902">
        <w:rPr>
          <w:rFonts w:ascii="Times New Roman" w:hAnsi="Times New Roman"/>
          <w:color w:val="000000"/>
          <w:sz w:val="28"/>
          <w:szCs w:val="28"/>
          <w:lang w:val="ru-RU"/>
        </w:rPr>
        <w:t xml:space="preserve">, придумать </w:t>
      </w:r>
      <w:proofErr w:type="gramStart"/>
      <w:r w:rsidR="00A11902">
        <w:rPr>
          <w:rFonts w:ascii="Times New Roman" w:hAnsi="Times New Roman"/>
          <w:color w:val="000000"/>
          <w:sz w:val="28"/>
          <w:szCs w:val="28"/>
          <w:lang w:val="ru-RU"/>
        </w:rPr>
        <w:t>свою</w:t>
      </w:r>
      <w:proofErr w:type="gramEnd"/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proofErr w:type="spellStart"/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>котовасию</w:t>
      </w:r>
      <w:proofErr w:type="spellEnd"/>
      <w:r w:rsidR="00D50871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="00A11902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</w:p>
    <w:p w:rsidR="0064624E" w:rsidRDefault="00A11902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Многие эту идею поддержали, но некоторые отнеслись со скептицизмом, 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в последствии</w:t>
      </w:r>
      <w:proofErr w:type="gramEnd"/>
      <w:r w:rsidR="007E189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подолгу не могли придумат</w:t>
      </w:r>
      <w:r w:rsidR="009A2BF4">
        <w:rPr>
          <w:rFonts w:ascii="Times New Roman" w:hAnsi="Times New Roman"/>
          <w:color w:val="000000"/>
          <w:sz w:val="28"/>
          <w:szCs w:val="28"/>
          <w:lang w:val="ru-RU"/>
        </w:rPr>
        <w:t>ь подходящий под тематику сюжет, из-за чего сильно отставали от своих одноклассников.</w:t>
      </w:r>
    </w:p>
    <w:p w:rsidR="00086979" w:rsidRDefault="00086979" w:rsidP="00667975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4624E" w:rsidRDefault="00086979" w:rsidP="00A36495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Практическая работа</w:t>
      </w:r>
    </w:p>
    <w:p w:rsidR="004744AE" w:rsidRPr="0064624E" w:rsidRDefault="004744AE" w:rsidP="00A36495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4744AE" w:rsidRPr="004744AE" w:rsidRDefault="004744AE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44AE">
        <w:rPr>
          <w:rFonts w:ascii="Times New Roman" w:hAnsi="Times New Roman"/>
          <w:color w:val="000000"/>
          <w:sz w:val="28"/>
          <w:szCs w:val="28"/>
          <w:lang w:val="ru-RU"/>
        </w:rPr>
        <w:t xml:space="preserve">Те ученики, что с первого занятия занимались подготовкой к конкурсу, уже принесли все необходимые материалы, которые мы обговорили заранее.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 зависимости от придуманной каждым композиции, предпочтениями техник и материалов, мы определились с цветом бумаги, которую ученики принесли. </w:t>
      </w:r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 xml:space="preserve">У кого-то были в холодной цветовой гамме, у других </w:t>
      </w:r>
      <w:proofErr w:type="gramStart"/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>в</w:t>
      </w:r>
      <w:proofErr w:type="gramEnd"/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теплой. Ребята прислушались к моим советам о выборе бумаги. Также каждый принес карандаши, краски.</w:t>
      </w:r>
    </w:p>
    <w:p w:rsidR="0064624E" w:rsidRPr="005003E3" w:rsidRDefault="0064624E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4624E">
        <w:rPr>
          <w:rFonts w:ascii="Times New Roman" w:hAnsi="Times New Roman"/>
          <w:color w:val="000000"/>
          <w:sz w:val="28"/>
          <w:szCs w:val="28"/>
          <w:lang w:val="ru-RU"/>
        </w:rPr>
        <w:t>Используя знания</w:t>
      </w:r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64624E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полученные на уроках ранее, дети приступили к работе</w:t>
      </w:r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64624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 xml:space="preserve">На этом уроке от них требовалось полностью </w:t>
      </w:r>
      <w:proofErr w:type="spellStart"/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>отрисовать</w:t>
      </w:r>
      <w:proofErr w:type="spellEnd"/>
      <w:r w:rsidR="00A36495">
        <w:rPr>
          <w:rFonts w:ascii="Times New Roman" w:hAnsi="Times New Roman"/>
          <w:color w:val="000000"/>
          <w:sz w:val="28"/>
          <w:szCs w:val="28"/>
          <w:lang w:val="ru-RU"/>
        </w:rPr>
        <w:t xml:space="preserve"> в</w:t>
      </w:r>
      <w:r w:rsidR="005003E3">
        <w:rPr>
          <w:rFonts w:ascii="Times New Roman" w:hAnsi="Times New Roman"/>
          <w:color w:val="000000"/>
          <w:sz w:val="28"/>
          <w:szCs w:val="28"/>
          <w:lang w:val="ru-RU"/>
        </w:rPr>
        <w:t>ыбранный ранее эскиз на формат</w:t>
      </w:r>
      <w:r w:rsidR="005003E3" w:rsidRPr="005003E3">
        <w:rPr>
          <w:rFonts w:ascii="Times New Roman" w:hAnsi="Times New Roman"/>
          <w:bCs/>
          <w:sz w:val="28"/>
          <w:szCs w:val="28"/>
          <w:lang w:val="ru-RU"/>
        </w:rPr>
        <w:t xml:space="preserve"> (Рисунок 3)</w:t>
      </w:r>
      <w:r w:rsidR="005003E3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086979" w:rsidRDefault="00086979" w:rsidP="00A36495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86979" w:rsidRDefault="00370341" w:rsidP="00A3649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086979" w:rsidRDefault="00086979" w:rsidP="00A3649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70341" w:rsidRDefault="00370341" w:rsidP="00A3649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36495">
        <w:rPr>
          <w:rFonts w:ascii="Times New Roman" w:hAnsi="Times New Roman"/>
          <w:sz w:val="28"/>
          <w:szCs w:val="28"/>
          <w:lang w:val="ru-RU"/>
        </w:rPr>
        <w:t xml:space="preserve">В процессе работы приходилось часто подходить к каждому ученику и контролировать процесс, так как ребята допускали ошибки: кто-то делал изображение слишком маленьким по отношению к выбранному формату, кто-то наоборот слишком укрупнял. </w:t>
      </w:r>
    </w:p>
    <w:p w:rsidR="00370341" w:rsidRPr="00086979" w:rsidRDefault="00A36495" w:rsidP="00086979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целом, с моими подсказками у учеников удачно получилось перенести  изображение с эскиза на формат.</w:t>
      </w:r>
    </w:p>
    <w:p w:rsidR="00D00671" w:rsidRPr="00524A07" w:rsidRDefault="00524A07" w:rsidP="00524A07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524A07">
        <w:rPr>
          <w:rFonts w:ascii="Times New Roman" w:hAnsi="Times New Roman"/>
          <w:color w:val="000000"/>
          <w:sz w:val="28"/>
          <w:szCs w:val="28"/>
          <w:lang w:val="ru-RU"/>
        </w:rPr>
        <w:t>В конце занятия подводим итоги проделанной работы, организовав небольшой просмотр. Анализируем с учениками полученный результат, разбираем положительные и отрицательные моменты, исправляем ошибки.</w:t>
      </w:r>
    </w:p>
    <w:p w:rsidR="00667975" w:rsidRDefault="00667975" w:rsidP="00395FAA">
      <w:pPr>
        <w:spacing w:after="200"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24302" w:rsidRDefault="00A24302" w:rsidP="00A24302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 xml:space="preserve">Урок </w:t>
      </w:r>
      <w:r w:rsidR="00086979">
        <w:rPr>
          <w:rFonts w:ascii="Times New Roman" w:hAnsi="Times New Roman"/>
          <w:b/>
          <w:color w:val="000000"/>
          <w:sz w:val="28"/>
          <w:szCs w:val="28"/>
          <w:lang w:val="ru-RU"/>
        </w:rPr>
        <w:t>№ 2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A24302" w:rsidRDefault="00A24302" w:rsidP="00086979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A24302" w:rsidRDefault="00086979" w:rsidP="00DD5450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Практическая работа </w:t>
      </w:r>
    </w:p>
    <w:p w:rsidR="00E00781" w:rsidRDefault="00E00781" w:rsidP="00DD5450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086979" w:rsidRDefault="00086979" w:rsidP="00DD545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086979">
        <w:rPr>
          <w:rFonts w:ascii="Times New Roman" w:hAnsi="Times New Roman"/>
          <w:color w:val="000000"/>
          <w:sz w:val="28"/>
          <w:szCs w:val="28"/>
          <w:lang w:val="ru-RU"/>
        </w:rPr>
        <w:t>На прошлом уроке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все ученики, присутствовавшие на занятиях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ru-RU"/>
        </w:rPr>
        <w:t>отрисовали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формате свои эскизы, </w:t>
      </w:r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приступают к </w:t>
      </w:r>
      <w:proofErr w:type="spellStart"/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>цвето-тоновому</w:t>
      </w:r>
      <w:proofErr w:type="spellEnd"/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 решению своих работ. Перед тем как они начали, я решила напомнить им правильный ход ведения работы над композицией. Большинство учеников прислушивалось к моему рассказу, но были и те, кто начинал с ошибок. Например, </w:t>
      </w:r>
      <w:proofErr w:type="spellStart"/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>отрисовывая</w:t>
      </w:r>
      <w:proofErr w:type="spellEnd"/>
      <w:r w:rsidR="00A377DE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сразу мелкие не значительные детали. Приходилось несколько раз объяснять повторно индивидуально ученику. </w:t>
      </w:r>
    </w:p>
    <w:p w:rsidR="00E00781" w:rsidRPr="00086979" w:rsidRDefault="00E00781" w:rsidP="00DD5450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00781" w:rsidRDefault="00A24302" w:rsidP="00A24302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297A69" w:rsidRDefault="00A24302" w:rsidP="00297A6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97A69" w:rsidRDefault="00297A69" w:rsidP="00297A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97A69">
        <w:rPr>
          <w:rFonts w:ascii="Times New Roman" w:hAnsi="Times New Roman"/>
          <w:sz w:val="28"/>
          <w:szCs w:val="28"/>
          <w:lang w:val="ru-RU"/>
        </w:rPr>
        <w:t>Некоторые учащиеся изображали слишком большие предметы по отношению к формату листа рисунка, а другие, наоборот – слишком маленькие.</w:t>
      </w:r>
    </w:p>
    <w:p w:rsidR="00297A69" w:rsidRDefault="00297A69" w:rsidP="00297A6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97A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97A69">
        <w:rPr>
          <w:rFonts w:ascii="Times New Roman" w:hAnsi="Times New Roman"/>
          <w:bCs/>
          <w:sz w:val="28"/>
          <w:szCs w:val="28"/>
          <w:lang w:val="ru-RU"/>
        </w:rPr>
        <w:t xml:space="preserve">После выявления этих ошибок, ребятам было рассказано и наглядно показано, как следует устранять подобные ошибки. </w:t>
      </w:r>
    </w:p>
    <w:p w:rsidR="00E00781" w:rsidRPr="00297A69" w:rsidRDefault="00297A69" w:rsidP="00297A6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97A69">
        <w:rPr>
          <w:rFonts w:ascii="Times New Roman" w:hAnsi="Times New Roman"/>
          <w:bCs/>
          <w:sz w:val="28"/>
          <w:szCs w:val="28"/>
          <w:lang w:val="ru-RU"/>
        </w:rPr>
        <w:t>В период выполнения поставленной задачи, некоторые учащиеся начинали работу с прорисовывания мелких деталей, а не от общих масс.</w:t>
      </w:r>
    </w:p>
    <w:p w:rsidR="00A24302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конце занятия я подходила к каждому из учеников, проверяя на каком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этапе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остановился ученик на этом занятии, подсказывая дальнейшее направление работы, указывая на ошибки. Многие слишком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разбеливают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цвета на работе. Я отметила, что некоторые ученики не привыкли смешивать сложные оттенки и работать самостоятельно. </w:t>
      </w:r>
      <w:r w:rsidR="00A24302" w:rsidRPr="00E0078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E00781" w:rsidRDefault="00E00781" w:rsidP="00395FAA">
      <w:pPr>
        <w:spacing w:line="360" w:lineRule="auto"/>
        <w:ind w:firstLine="0"/>
        <w:rPr>
          <w:rFonts w:ascii="Times New Roman" w:hAnsi="Times New Roman"/>
          <w:b/>
          <w:sz w:val="28"/>
          <w:szCs w:val="28"/>
          <w:lang w:val="ru-RU"/>
        </w:rPr>
      </w:pPr>
    </w:p>
    <w:p w:rsidR="00C50131" w:rsidRDefault="00C50131" w:rsidP="00297A69">
      <w:pPr>
        <w:spacing w:line="360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00781" w:rsidRDefault="00E00781" w:rsidP="00E00781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Урок № 3</w:t>
      </w:r>
    </w:p>
    <w:p w:rsidR="00D00671" w:rsidRDefault="00D00671" w:rsidP="00E00781">
      <w:pPr>
        <w:spacing w:line="360" w:lineRule="auto"/>
        <w:ind w:left="-567"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585C10">
        <w:rPr>
          <w:rFonts w:ascii="Times New Roman" w:hAnsi="Times New Roman"/>
          <w:sz w:val="28"/>
          <w:szCs w:val="28"/>
          <w:lang w:val="ru-RU"/>
        </w:rPr>
        <w:t>План урока:</w:t>
      </w:r>
    </w:p>
    <w:p w:rsidR="00D00671" w:rsidRPr="00585C10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585C10">
        <w:rPr>
          <w:rFonts w:ascii="Times New Roman" w:hAnsi="Times New Roman"/>
          <w:sz w:val="28"/>
          <w:szCs w:val="28"/>
          <w:lang w:val="ru-RU"/>
        </w:rPr>
        <w:t>Практическая работа;</w:t>
      </w:r>
    </w:p>
    <w:p w:rsidR="00E0078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585C10">
        <w:rPr>
          <w:rFonts w:ascii="Times New Roman" w:hAnsi="Times New Roman"/>
          <w:sz w:val="28"/>
          <w:szCs w:val="28"/>
          <w:lang w:val="ru-RU"/>
        </w:rPr>
        <w:t>Анализ работ.</w:t>
      </w:r>
    </w:p>
    <w:p w:rsidR="00D00671" w:rsidRPr="00D00671" w:rsidRDefault="00D00671" w:rsidP="00D00671">
      <w:pPr>
        <w:spacing w:line="36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E00781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Практическая работа </w:t>
      </w:r>
    </w:p>
    <w:p w:rsidR="00E00781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E00781" w:rsidRPr="007740A9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На данном занятии ученики продолжили работу над длительной композицией в цвете. На этом уроке была поставлена задача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уточнять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мелкие </w:t>
      </w:r>
      <w:r w:rsidR="00ED7E7C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="007740A9">
        <w:rPr>
          <w:rFonts w:ascii="Times New Roman" w:hAnsi="Times New Roman"/>
          <w:color w:val="000000"/>
          <w:sz w:val="28"/>
          <w:szCs w:val="28"/>
          <w:lang w:val="ru-RU"/>
        </w:rPr>
        <w:t xml:space="preserve">етали и </w:t>
      </w:r>
      <w:proofErr w:type="spellStart"/>
      <w:r w:rsidR="007740A9">
        <w:rPr>
          <w:rFonts w:ascii="Times New Roman" w:hAnsi="Times New Roman"/>
          <w:color w:val="000000"/>
          <w:sz w:val="28"/>
          <w:szCs w:val="28"/>
          <w:lang w:val="ru-RU"/>
        </w:rPr>
        <w:t>соорганизовать</w:t>
      </w:r>
      <w:proofErr w:type="spellEnd"/>
      <w:r w:rsidR="007740A9">
        <w:rPr>
          <w:rFonts w:ascii="Times New Roman" w:hAnsi="Times New Roman"/>
          <w:color w:val="000000"/>
          <w:sz w:val="28"/>
          <w:szCs w:val="28"/>
          <w:lang w:val="ru-RU"/>
        </w:rPr>
        <w:t xml:space="preserve"> работу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 xml:space="preserve">(Рисунок 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4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>)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,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 xml:space="preserve"> (Рисунок 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5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>)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D00671" w:rsidRPr="00D00671" w:rsidRDefault="00D00671" w:rsidP="00D00671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00671">
        <w:rPr>
          <w:rFonts w:ascii="Times New Roman" w:hAnsi="Times New Roman"/>
          <w:color w:val="000000"/>
          <w:sz w:val="28"/>
          <w:szCs w:val="28"/>
          <w:lang w:val="ru-RU"/>
        </w:rPr>
        <w:t xml:space="preserve">Каждый ученик по очереди подходил ко мне со своими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работами</w:t>
      </w:r>
      <w:proofErr w:type="gramEnd"/>
      <w:r w:rsidRPr="00D00671">
        <w:rPr>
          <w:rFonts w:ascii="Times New Roman" w:hAnsi="Times New Roman"/>
          <w:color w:val="000000"/>
          <w:sz w:val="28"/>
          <w:szCs w:val="28"/>
          <w:lang w:val="ru-RU"/>
        </w:rPr>
        <w:t xml:space="preserve"> и мы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проводили их разбор. Я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подсказывала</w:t>
      </w:r>
      <w:proofErr w:type="gramEnd"/>
      <w:r w:rsidRPr="00D00671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что следует обратить больше внимания, какие ошибки были допущены и что наоборот получилось очень удачным. В целом после таких индивидуальных консультаций настрой ребят на работу улучшился, все с энтузиазмом стали анализировать работы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ED7E7C" w:rsidRPr="00086979" w:rsidRDefault="00ED7E7C" w:rsidP="00D00671">
      <w:pPr>
        <w:spacing w:line="36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00781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70341">
        <w:rPr>
          <w:rFonts w:ascii="Times New Roman" w:hAnsi="Times New Roman"/>
          <w:b/>
          <w:sz w:val="28"/>
          <w:szCs w:val="28"/>
          <w:lang w:val="ru-RU"/>
        </w:rPr>
        <w:t>Анализ работы</w:t>
      </w:r>
    </w:p>
    <w:p w:rsidR="00E00781" w:rsidRDefault="00E00781" w:rsidP="00E00781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F537A6" w:rsidRPr="00F537A6" w:rsidRDefault="00E00781" w:rsidP="00F537A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конце занятия </w:t>
      </w:r>
      <w:r w:rsidR="00ED7E7C">
        <w:rPr>
          <w:rFonts w:ascii="Times New Roman" w:hAnsi="Times New Roman"/>
          <w:sz w:val="28"/>
          <w:szCs w:val="28"/>
          <w:lang w:val="ru-RU"/>
        </w:rPr>
        <w:t>мы провели итоговый просмотр. Большинство успели завершить работу над композицией на тему «</w:t>
      </w:r>
      <w:proofErr w:type="spellStart"/>
      <w:r w:rsidR="00ED7E7C">
        <w:rPr>
          <w:rFonts w:ascii="Times New Roman" w:hAnsi="Times New Roman"/>
          <w:sz w:val="28"/>
          <w:szCs w:val="28"/>
          <w:lang w:val="ru-RU"/>
        </w:rPr>
        <w:t>Котовасия</w:t>
      </w:r>
      <w:proofErr w:type="spellEnd"/>
      <w:r w:rsidR="00ED7E7C">
        <w:rPr>
          <w:rFonts w:ascii="Times New Roman" w:hAnsi="Times New Roman"/>
          <w:sz w:val="28"/>
          <w:szCs w:val="28"/>
          <w:lang w:val="ru-RU"/>
        </w:rPr>
        <w:t>» к установленному сроку. Некоторым предстоит доделывать ее дома самостоятельно</w:t>
      </w:r>
      <w:r w:rsidR="00F537A6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537A6" w:rsidRPr="00F537A6">
        <w:rPr>
          <w:rFonts w:ascii="Times New Roman" w:hAnsi="Times New Roman"/>
          <w:bCs/>
          <w:sz w:val="28"/>
          <w:szCs w:val="28"/>
          <w:lang w:val="ru-RU"/>
        </w:rPr>
        <w:t xml:space="preserve">Возникли трудности работы с материалом: у детей, выбравших гуашевые краски не получалось полностью перекрыть неверно выбранный цвет фигуры, слои перемешивались, это создавало ощущение «грязной» работы. </w:t>
      </w:r>
    </w:p>
    <w:p w:rsidR="00667975" w:rsidRDefault="00F537A6" w:rsidP="00297A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целом,</w:t>
      </w:r>
      <w:r w:rsidR="00ED7E7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работа была выполнена</w:t>
      </w:r>
      <w:r w:rsidR="00ED7E7C">
        <w:rPr>
          <w:rFonts w:ascii="Times New Roman" w:hAnsi="Times New Roman"/>
          <w:sz w:val="28"/>
          <w:szCs w:val="28"/>
          <w:lang w:val="ru-RU"/>
        </w:rPr>
        <w:t>. Мы активно обсуждали рисунки всем классом и высказывали свое мнение на счет каждой из них, выбрав наиболее удачные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 xml:space="preserve"> (Рисунок 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6</w:t>
      </w:r>
      <w:r w:rsidR="007740A9" w:rsidRPr="007740A9">
        <w:rPr>
          <w:rFonts w:ascii="Times New Roman" w:hAnsi="Times New Roman"/>
          <w:bCs/>
          <w:sz w:val="28"/>
          <w:szCs w:val="28"/>
          <w:lang w:val="ru-RU"/>
        </w:rPr>
        <w:t>)</w:t>
      </w:r>
      <w:r w:rsidR="007740A9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F17625" w:rsidRDefault="00F17625" w:rsidP="00297A6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17625" w:rsidRPr="0098422E" w:rsidRDefault="00F17625" w:rsidP="00297A6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7748D" w:rsidRPr="00817637" w:rsidRDefault="007648F7" w:rsidP="00817637">
      <w:pPr>
        <w:spacing w:after="200" w:line="360" w:lineRule="auto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48F7">
        <w:rPr>
          <w:rFonts w:ascii="Times New Roman" w:hAnsi="Times New Roman"/>
          <w:sz w:val="28"/>
          <w:szCs w:val="28"/>
          <w:lang w:val="ru-RU"/>
        </w:rPr>
        <w:lastRenderedPageBreak/>
        <w:t>ЗАКЛЮЧЕНИЕ</w:t>
      </w:r>
    </w:p>
    <w:p w:rsidR="00EC1D9F" w:rsidRDefault="00E66933" w:rsidP="00395FA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71C5E">
        <w:rPr>
          <w:rFonts w:ascii="Times New Roman" w:hAnsi="Times New Roman"/>
          <w:sz w:val="28"/>
          <w:szCs w:val="28"/>
          <w:lang w:val="ru-RU"/>
        </w:rPr>
        <w:t>Педагогическая п</w:t>
      </w:r>
      <w:r w:rsidR="00BA32C1">
        <w:rPr>
          <w:rFonts w:ascii="Times New Roman" w:hAnsi="Times New Roman"/>
          <w:sz w:val="28"/>
          <w:szCs w:val="28"/>
          <w:lang w:val="ru-RU"/>
        </w:rPr>
        <w:t>рактика, которую я проходила в х</w:t>
      </w:r>
      <w:r w:rsidRPr="00D71C5E">
        <w:rPr>
          <w:rFonts w:ascii="Times New Roman" w:hAnsi="Times New Roman"/>
          <w:sz w:val="28"/>
          <w:szCs w:val="28"/>
          <w:lang w:val="ru-RU"/>
        </w:rPr>
        <w:t>удожественной школе</w:t>
      </w:r>
      <w:r>
        <w:rPr>
          <w:rFonts w:ascii="Times New Roman" w:hAnsi="Times New Roman"/>
          <w:sz w:val="28"/>
          <w:szCs w:val="28"/>
          <w:lang w:val="ru-RU"/>
        </w:rPr>
        <w:t xml:space="preserve"> им. </w:t>
      </w:r>
      <w:r w:rsidR="00982650">
        <w:rPr>
          <w:rFonts w:ascii="Times New Roman" w:hAnsi="Times New Roman"/>
          <w:sz w:val="28"/>
          <w:szCs w:val="28"/>
          <w:lang w:val="ru-RU"/>
        </w:rPr>
        <w:t xml:space="preserve">С. Д.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Эр</w:t>
      </w:r>
      <w:r w:rsidR="00BA32C1">
        <w:rPr>
          <w:rFonts w:ascii="Times New Roman" w:hAnsi="Times New Roman"/>
          <w:sz w:val="28"/>
          <w:szCs w:val="28"/>
          <w:lang w:val="ru-RU"/>
        </w:rPr>
        <w:t>ь</w:t>
      </w:r>
      <w:r>
        <w:rPr>
          <w:rFonts w:ascii="Times New Roman" w:hAnsi="Times New Roman"/>
          <w:sz w:val="28"/>
          <w:szCs w:val="28"/>
          <w:lang w:val="ru-RU"/>
        </w:rPr>
        <w:t>зя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в городе Новороссийске, </w:t>
      </w:r>
      <w:r w:rsidR="00BA32C1">
        <w:rPr>
          <w:rFonts w:ascii="Times New Roman" w:hAnsi="Times New Roman"/>
          <w:sz w:val="28"/>
          <w:szCs w:val="28"/>
          <w:lang w:val="ru-RU"/>
        </w:rPr>
        <w:t>расширила</w:t>
      </w:r>
      <w:r w:rsidR="00141A12">
        <w:rPr>
          <w:rFonts w:ascii="Times New Roman" w:hAnsi="Times New Roman"/>
          <w:sz w:val="28"/>
          <w:szCs w:val="28"/>
          <w:lang w:val="ru-RU"/>
        </w:rPr>
        <w:t xml:space="preserve"> мои</w:t>
      </w:r>
      <w:r w:rsidR="00BA32C1">
        <w:rPr>
          <w:rFonts w:ascii="Times New Roman" w:hAnsi="Times New Roman"/>
          <w:sz w:val="28"/>
          <w:szCs w:val="28"/>
          <w:lang w:val="ru-RU"/>
        </w:rPr>
        <w:t xml:space="preserve"> представления о будущей профессии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Например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таких, как способность находить общий язык с учащимися, взглянуть на преподавательский процесс с другой стороны и конечно же применить свои знания полученные в университете в условиях преподавательской деятельности. Ненадолго погрузившись в среду </w:t>
      </w:r>
      <w:r w:rsidR="00BA32C1">
        <w:rPr>
          <w:rFonts w:ascii="Times New Roman" w:hAnsi="Times New Roman"/>
          <w:sz w:val="28"/>
          <w:szCs w:val="28"/>
          <w:lang w:val="ru-RU"/>
        </w:rPr>
        <w:t>непосредственно процесса обучения,</w:t>
      </w:r>
      <w:r>
        <w:rPr>
          <w:rFonts w:ascii="Times New Roman" w:hAnsi="Times New Roman"/>
          <w:sz w:val="28"/>
          <w:szCs w:val="28"/>
          <w:lang w:val="ru-RU"/>
        </w:rPr>
        <w:t xml:space="preserve"> мне приятно отметить, что дети с удовольствием выполняли поставленные перед ними задачи. 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Попробовав себя в роли педагога, я убедилась, что теория и практика должны быть тесно связаны. И не всегда понятный материал в теории легко проходит на практике.</w:t>
      </w:r>
      <w:r w:rsidRPr="00012A8A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r w:rsidRPr="00012A8A">
        <w:rPr>
          <w:rFonts w:ascii="Times New Roman" w:hAnsi="Times New Roman"/>
          <w:sz w:val="28"/>
          <w:szCs w:val="28"/>
          <w:lang w:val="ru-RU"/>
        </w:rPr>
        <w:t>За время практики мне удалось разработать и провести 6 занятий и дать им анализ.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В процессе выполнения определенных заданий практики я закрепила теоретические знания, полученные в процессе обучения, а также усовершенствовала профессиональные умения и навыки в построении конструктивного взаимодействия с подростками, в написании практических материалов и проведении учебных занятий, нахождения контакта с учащимися.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За время прохождения педагогической практики я: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1. ознакомилась с системой организации учебно-воспитательной работы в художественной школе;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2. адаптировалась к режиму работы учителя;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3. самостоятельно подготовила и провела 6 уроков изобразительного искусства.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4. провела исследование коллектива класса</w:t>
      </w:r>
      <w:proofErr w:type="gramStart"/>
      <w:r w:rsidRPr="00012A8A">
        <w:rPr>
          <w:rFonts w:ascii="Times New Roman" w:hAnsi="Times New Roman"/>
          <w:sz w:val="28"/>
          <w:szCs w:val="28"/>
          <w:lang w:val="ru-RU"/>
        </w:rPr>
        <w:t>.;</w:t>
      </w:r>
      <w:proofErr w:type="gramEnd"/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5. приобрела навык ведения урока;</w:t>
      </w:r>
    </w:p>
    <w:p w:rsidR="00012A8A" w:rsidRPr="00012A8A" w:rsidRDefault="00012A8A" w:rsidP="00012A8A">
      <w:pPr>
        <w:spacing w:line="360" w:lineRule="auto"/>
        <w:ind w:left="-567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A8A">
        <w:rPr>
          <w:rFonts w:ascii="Times New Roman" w:hAnsi="Times New Roman"/>
          <w:sz w:val="28"/>
          <w:szCs w:val="28"/>
          <w:lang w:val="ru-RU"/>
        </w:rPr>
        <w:t>6. научилась ставить учебные цели, задачи и достигать их путем применения различных методов обучения.</w:t>
      </w:r>
    </w:p>
    <w:p w:rsidR="00012A8A" w:rsidRDefault="00012A8A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63568" w:rsidRPr="00D7748D" w:rsidRDefault="00D7748D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7748D">
        <w:rPr>
          <w:rFonts w:ascii="Times New Roman" w:hAnsi="Times New Roman"/>
          <w:sz w:val="28"/>
          <w:szCs w:val="28"/>
          <w:lang w:val="ru-RU"/>
        </w:rPr>
        <w:lastRenderedPageBreak/>
        <w:t>ПРИЛОЖЕНИЕ</w:t>
      </w:r>
    </w:p>
    <w:p w:rsidR="00BF34C5" w:rsidRDefault="00BF34C5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F34C5" w:rsidRDefault="007648F7" w:rsidP="009C3925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F26E3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67100" cy="3467100"/>
            <wp:effectExtent l="19050" t="0" r="0" b="0"/>
            <wp:docPr id="17" name="Рисунок 17" descr="Картинки по запросу цветовой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овой кру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6E3" w:rsidRPr="007648F7" w:rsidRDefault="007648F7" w:rsidP="004F26E3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7648F7">
        <w:rPr>
          <w:rFonts w:ascii="Times New Roman" w:hAnsi="Times New Roman"/>
          <w:sz w:val="28"/>
          <w:szCs w:val="28"/>
          <w:lang w:val="ru-RU"/>
        </w:rPr>
        <w:t>Рисунок № 1 – цветовой круг</w:t>
      </w:r>
    </w:p>
    <w:p w:rsidR="00BF34C5" w:rsidRDefault="00D7748D" w:rsidP="007648F7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45099" cy="3933825"/>
            <wp:effectExtent l="0" t="0" r="0" b="0"/>
            <wp:docPr id="21" name="Рисунок 21" descr="https://pp.userapi.com/c841238/v841238664/4c5fc/b-LgyGlt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38/v841238664/4c5fc/b-LgyGltm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11" cy="39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4C5" w:rsidRPr="00D7748D" w:rsidRDefault="007648F7" w:rsidP="00D7748D">
      <w:pPr>
        <w:tabs>
          <w:tab w:val="left" w:pos="426"/>
        </w:tabs>
        <w:spacing w:line="360" w:lineRule="auto"/>
        <w:ind w:left="-567"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7648F7">
        <w:rPr>
          <w:rFonts w:ascii="Times New Roman" w:hAnsi="Times New Roman"/>
          <w:sz w:val="28"/>
          <w:szCs w:val="28"/>
          <w:lang w:val="ru-RU"/>
        </w:rPr>
        <w:t xml:space="preserve">Рисунок № 2 – </w:t>
      </w:r>
      <w:r w:rsidR="00D7748D">
        <w:rPr>
          <w:rFonts w:ascii="Times New Roman" w:hAnsi="Times New Roman"/>
          <w:sz w:val="28"/>
          <w:szCs w:val="28"/>
          <w:lang w:val="ru-RU"/>
        </w:rPr>
        <w:t>Работа над идеей композиции, выполнение набросков</w:t>
      </w:r>
    </w:p>
    <w:p w:rsidR="00BF34C5" w:rsidRDefault="00BF34C5" w:rsidP="00BF34C5">
      <w:pPr>
        <w:tabs>
          <w:tab w:val="left" w:pos="426"/>
        </w:tabs>
        <w:spacing w:line="360" w:lineRule="auto"/>
        <w:ind w:left="-567"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D7748D" w:rsidRDefault="00D7748D" w:rsidP="007648F7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969207" cy="3762375"/>
            <wp:effectExtent l="19050" t="0" r="0" b="0"/>
            <wp:docPr id="23" name="Рисунок 23" descr="E:\Пузенко Ксения\20171125_1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узенко Ксения\20171125_16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20" cy="37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30" w:rsidRPr="00667975" w:rsidRDefault="00D7748D" w:rsidP="00667975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 №</w:t>
      </w:r>
      <w:r w:rsidR="00817637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 – Начало работы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цвето-тоновыми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отношениями</w:t>
      </w:r>
    </w:p>
    <w:p w:rsidR="00D32130" w:rsidRDefault="00667975" w:rsidP="007648F7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342pt;mso-position-horizontal:center;mso-position-horizontal-relative:margin;mso-position-vertical:bottom;mso-position-vertical-relative:margin">
            <v:imagedata r:id="rId11" o:title="7" gain="1.25"/>
          </v:shape>
        </w:pict>
      </w:r>
    </w:p>
    <w:p w:rsidR="00D32130" w:rsidRPr="00D32130" w:rsidRDefault="00D32130" w:rsidP="007648F7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№4 – </w:t>
      </w:r>
      <w:r w:rsidRPr="00D32130">
        <w:rPr>
          <w:rFonts w:ascii="Times New Roman" w:hAnsi="Times New Roman"/>
          <w:sz w:val="28"/>
          <w:szCs w:val="26"/>
          <w:lang w:val="ru-RU"/>
        </w:rPr>
        <w:t>Выполненная работа в цветном варианте, возраст 1</w:t>
      </w:r>
      <w:r w:rsidR="00667975">
        <w:rPr>
          <w:rFonts w:ascii="Times New Roman" w:hAnsi="Times New Roman"/>
          <w:sz w:val="28"/>
          <w:szCs w:val="26"/>
          <w:lang w:val="ru-RU"/>
        </w:rPr>
        <w:t>1</w:t>
      </w:r>
      <w:r w:rsidRPr="00D32130">
        <w:rPr>
          <w:rFonts w:ascii="Times New Roman" w:hAnsi="Times New Roman"/>
          <w:sz w:val="28"/>
          <w:szCs w:val="26"/>
          <w:lang w:val="ru-RU"/>
        </w:rPr>
        <w:t xml:space="preserve"> лет</w:t>
      </w:r>
    </w:p>
    <w:p w:rsidR="005929F4" w:rsidRDefault="005929F4" w:rsidP="00667975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35985" cy="4572000"/>
            <wp:effectExtent l="19050" t="0" r="0" b="0"/>
            <wp:docPr id="2" name="Рисунок 0" descr="Stepanova_Nadez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anova_Nadezh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75" w:rsidRPr="00667975" w:rsidRDefault="005929F4" w:rsidP="00667975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32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Рисунок №5 – </w:t>
      </w:r>
      <w:r w:rsidRPr="00D32130">
        <w:rPr>
          <w:rFonts w:ascii="Times New Roman" w:hAnsi="Times New Roman"/>
          <w:sz w:val="28"/>
          <w:szCs w:val="26"/>
          <w:lang w:val="ru-RU"/>
        </w:rPr>
        <w:t>Выполненная работа в цветном варианте, возраст 1</w:t>
      </w:r>
      <w:r>
        <w:rPr>
          <w:rFonts w:ascii="Times New Roman" w:hAnsi="Times New Roman"/>
          <w:sz w:val="28"/>
          <w:szCs w:val="26"/>
          <w:lang w:val="ru-RU"/>
        </w:rPr>
        <w:t>0</w:t>
      </w:r>
      <w:r w:rsidRPr="00D32130">
        <w:rPr>
          <w:rFonts w:ascii="Times New Roman" w:hAnsi="Times New Roman"/>
          <w:sz w:val="28"/>
          <w:szCs w:val="26"/>
          <w:lang w:val="ru-RU"/>
        </w:rPr>
        <w:t xml:space="preserve"> лет</w:t>
      </w:r>
    </w:p>
    <w:p w:rsidR="00BF34C5" w:rsidRDefault="00667975" w:rsidP="007648F7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799465</wp:posOffset>
            </wp:positionH>
            <wp:positionV relativeFrom="margin">
              <wp:posOffset>5138420</wp:posOffset>
            </wp:positionV>
            <wp:extent cx="4520565" cy="3380740"/>
            <wp:effectExtent l="19050" t="0" r="0" b="0"/>
            <wp:wrapSquare wrapText="bothSides"/>
            <wp:docPr id="7" name="Рисунок 20" descr="E:\Пузенко Ксения\AqJ2pkGR2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узенко Ксения\AqJ2pkGR2D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667975" w:rsidRDefault="00667975" w:rsidP="00667975">
      <w:pPr>
        <w:tabs>
          <w:tab w:val="left" w:pos="426"/>
        </w:tabs>
        <w:spacing w:line="360" w:lineRule="auto"/>
        <w:ind w:firstLine="0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BF34C5" w:rsidRPr="00D7748D" w:rsidRDefault="007648F7" w:rsidP="005929F4">
      <w:pPr>
        <w:tabs>
          <w:tab w:val="left" w:pos="426"/>
        </w:tabs>
        <w:spacing w:line="360" w:lineRule="auto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7648F7">
        <w:rPr>
          <w:rFonts w:ascii="Times New Roman" w:hAnsi="Times New Roman"/>
          <w:sz w:val="28"/>
          <w:szCs w:val="28"/>
          <w:lang w:val="ru-RU"/>
        </w:rPr>
        <w:t>Рисунок 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929F4">
        <w:rPr>
          <w:rFonts w:ascii="Times New Roman" w:hAnsi="Times New Roman"/>
          <w:sz w:val="28"/>
          <w:szCs w:val="28"/>
          <w:lang w:val="ru-RU"/>
        </w:rPr>
        <w:t>6</w:t>
      </w:r>
      <w:r w:rsidRPr="007648F7">
        <w:rPr>
          <w:rFonts w:ascii="Times New Roman" w:hAnsi="Times New Roman"/>
          <w:sz w:val="28"/>
          <w:szCs w:val="28"/>
          <w:lang w:val="ru-RU"/>
        </w:rPr>
        <w:t xml:space="preserve"> - Итоговый просмотр</w:t>
      </w:r>
    </w:p>
    <w:sectPr w:rsidR="00BF34C5" w:rsidRPr="00D7748D" w:rsidSect="00E92A24">
      <w:footerReference w:type="default" r:id="rId14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69C" w:rsidRDefault="00D1569C" w:rsidP="00FE2638">
      <w:r>
        <w:separator/>
      </w:r>
    </w:p>
  </w:endnote>
  <w:endnote w:type="continuationSeparator" w:id="0">
    <w:p w:rsidR="00D1569C" w:rsidRDefault="00D1569C" w:rsidP="00FE2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531" w:rsidRDefault="0038749C">
    <w:pPr>
      <w:pStyle w:val="af7"/>
      <w:jc w:val="center"/>
    </w:pPr>
    <w:r>
      <w:fldChar w:fldCharType="begin"/>
    </w:r>
    <w:r w:rsidR="00506531">
      <w:instrText>PAGE   \* MERGEFORMAT</w:instrText>
    </w:r>
    <w:r>
      <w:fldChar w:fldCharType="separate"/>
    </w:r>
    <w:r w:rsidR="00120D20" w:rsidRPr="00120D20">
      <w:rPr>
        <w:noProof/>
        <w:lang w:val="ru-RU"/>
      </w:rPr>
      <w:t>2</w:t>
    </w:r>
    <w:r>
      <w:fldChar w:fldCharType="end"/>
    </w:r>
  </w:p>
  <w:p w:rsidR="00224A36" w:rsidRDefault="00224A36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69C" w:rsidRDefault="00D1569C" w:rsidP="00FE2638">
      <w:r>
        <w:separator/>
      </w:r>
    </w:p>
  </w:footnote>
  <w:footnote w:type="continuationSeparator" w:id="0">
    <w:p w:rsidR="00D1569C" w:rsidRDefault="00D1569C" w:rsidP="00FE2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2A83"/>
    <w:multiLevelType w:val="hybridMultilevel"/>
    <w:tmpl w:val="420C2836"/>
    <w:lvl w:ilvl="0" w:tplc="8AEA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D1324"/>
    <w:multiLevelType w:val="hybridMultilevel"/>
    <w:tmpl w:val="10109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C671A"/>
    <w:multiLevelType w:val="hybridMultilevel"/>
    <w:tmpl w:val="2E667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D0A88"/>
    <w:multiLevelType w:val="hybridMultilevel"/>
    <w:tmpl w:val="CC24FE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72309"/>
    <w:multiLevelType w:val="hybridMultilevel"/>
    <w:tmpl w:val="1F7C2102"/>
    <w:lvl w:ilvl="0" w:tplc="32F674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810F3"/>
    <w:multiLevelType w:val="multilevel"/>
    <w:tmpl w:val="CE9A8E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A759E6"/>
    <w:multiLevelType w:val="hybridMultilevel"/>
    <w:tmpl w:val="76E49EE2"/>
    <w:lvl w:ilvl="0" w:tplc="47A26D8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7FC3583"/>
    <w:multiLevelType w:val="hybridMultilevel"/>
    <w:tmpl w:val="3DC04BE2"/>
    <w:lvl w:ilvl="0" w:tplc="A8A8AA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90F6032"/>
    <w:multiLevelType w:val="hybridMultilevel"/>
    <w:tmpl w:val="3F58832E"/>
    <w:lvl w:ilvl="0" w:tplc="51DE3D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DF72239"/>
    <w:multiLevelType w:val="hybridMultilevel"/>
    <w:tmpl w:val="CC24FE0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DD71948"/>
    <w:multiLevelType w:val="hybridMultilevel"/>
    <w:tmpl w:val="B4CEC48E"/>
    <w:lvl w:ilvl="0" w:tplc="4E7C8048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418248C6"/>
    <w:multiLevelType w:val="hybridMultilevel"/>
    <w:tmpl w:val="FC4C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1E05C9"/>
    <w:multiLevelType w:val="hybridMultilevel"/>
    <w:tmpl w:val="19C03194"/>
    <w:lvl w:ilvl="0" w:tplc="525269CC">
      <w:start w:val="1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489D0550"/>
    <w:multiLevelType w:val="hybridMultilevel"/>
    <w:tmpl w:val="39F857F2"/>
    <w:lvl w:ilvl="0" w:tplc="B894BB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54A51473"/>
    <w:multiLevelType w:val="hybridMultilevel"/>
    <w:tmpl w:val="7AC0A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C092C"/>
    <w:multiLevelType w:val="multilevel"/>
    <w:tmpl w:val="2024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2575B9"/>
    <w:multiLevelType w:val="multilevel"/>
    <w:tmpl w:val="9DE02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106AF8"/>
    <w:multiLevelType w:val="hybridMultilevel"/>
    <w:tmpl w:val="01488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DC348F"/>
    <w:multiLevelType w:val="hybridMultilevel"/>
    <w:tmpl w:val="FF5AB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05FDE"/>
    <w:multiLevelType w:val="hybridMultilevel"/>
    <w:tmpl w:val="9CB2F5F6"/>
    <w:lvl w:ilvl="0" w:tplc="5D888E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3"/>
  </w:num>
  <w:num w:numId="5">
    <w:abstractNumId w:val="14"/>
  </w:num>
  <w:num w:numId="6">
    <w:abstractNumId w:val="11"/>
  </w:num>
  <w:num w:numId="7">
    <w:abstractNumId w:val="16"/>
  </w:num>
  <w:num w:numId="8">
    <w:abstractNumId w:val="0"/>
  </w:num>
  <w:num w:numId="9">
    <w:abstractNumId w:val="10"/>
  </w:num>
  <w:num w:numId="10">
    <w:abstractNumId w:val="15"/>
  </w:num>
  <w:num w:numId="11">
    <w:abstractNumId w:val="8"/>
  </w:num>
  <w:num w:numId="12">
    <w:abstractNumId w:val="7"/>
  </w:num>
  <w:num w:numId="13">
    <w:abstractNumId w:val="1"/>
  </w:num>
  <w:num w:numId="14">
    <w:abstractNumId w:val="2"/>
  </w:num>
  <w:num w:numId="15">
    <w:abstractNumId w:val="18"/>
  </w:num>
  <w:num w:numId="16">
    <w:abstractNumId w:val="19"/>
  </w:num>
  <w:num w:numId="17">
    <w:abstractNumId w:val="4"/>
  </w:num>
  <w:num w:numId="18">
    <w:abstractNumId w:val="9"/>
  </w:num>
  <w:num w:numId="19">
    <w:abstractNumId w:val="5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68D"/>
    <w:rsid w:val="00012A8A"/>
    <w:rsid w:val="00054290"/>
    <w:rsid w:val="00055602"/>
    <w:rsid w:val="000569A1"/>
    <w:rsid w:val="00086979"/>
    <w:rsid w:val="00094B0F"/>
    <w:rsid w:val="000B360D"/>
    <w:rsid w:val="000F469C"/>
    <w:rsid w:val="000F5069"/>
    <w:rsid w:val="00101758"/>
    <w:rsid w:val="00110B9D"/>
    <w:rsid w:val="00120D20"/>
    <w:rsid w:val="001231F3"/>
    <w:rsid w:val="00124FC4"/>
    <w:rsid w:val="00126393"/>
    <w:rsid w:val="00141A12"/>
    <w:rsid w:val="001473B8"/>
    <w:rsid w:val="001551FB"/>
    <w:rsid w:val="001618D5"/>
    <w:rsid w:val="001656E6"/>
    <w:rsid w:val="00180094"/>
    <w:rsid w:val="001A5998"/>
    <w:rsid w:val="001A73E9"/>
    <w:rsid w:val="001D0B3C"/>
    <w:rsid w:val="001F4171"/>
    <w:rsid w:val="002009EA"/>
    <w:rsid w:val="00207F1E"/>
    <w:rsid w:val="00211C91"/>
    <w:rsid w:val="00224A36"/>
    <w:rsid w:val="002307E0"/>
    <w:rsid w:val="0024431F"/>
    <w:rsid w:val="002671F5"/>
    <w:rsid w:val="00275883"/>
    <w:rsid w:val="002811EB"/>
    <w:rsid w:val="00294036"/>
    <w:rsid w:val="0029776E"/>
    <w:rsid w:val="00297A69"/>
    <w:rsid w:val="00297DE7"/>
    <w:rsid w:val="002A07F4"/>
    <w:rsid w:val="002A277F"/>
    <w:rsid w:val="002B0E88"/>
    <w:rsid w:val="002D1F08"/>
    <w:rsid w:val="002D29F8"/>
    <w:rsid w:val="002E377E"/>
    <w:rsid w:val="002F5CD4"/>
    <w:rsid w:val="002F6E3B"/>
    <w:rsid w:val="00304473"/>
    <w:rsid w:val="003064A2"/>
    <w:rsid w:val="00317253"/>
    <w:rsid w:val="003211D5"/>
    <w:rsid w:val="00326F76"/>
    <w:rsid w:val="003323F6"/>
    <w:rsid w:val="003476D8"/>
    <w:rsid w:val="00361F02"/>
    <w:rsid w:val="00363568"/>
    <w:rsid w:val="00370341"/>
    <w:rsid w:val="00385B5A"/>
    <w:rsid w:val="0038749C"/>
    <w:rsid w:val="00387EDB"/>
    <w:rsid w:val="00395FAA"/>
    <w:rsid w:val="003A1F45"/>
    <w:rsid w:val="003B2453"/>
    <w:rsid w:val="003B4603"/>
    <w:rsid w:val="003E2994"/>
    <w:rsid w:val="003F2104"/>
    <w:rsid w:val="003F5170"/>
    <w:rsid w:val="004065BF"/>
    <w:rsid w:val="0040752D"/>
    <w:rsid w:val="00472C52"/>
    <w:rsid w:val="004744AE"/>
    <w:rsid w:val="00477774"/>
    <w:rsid w:val="004B468D"/>
    <w:rsid w:val="004D00AC"/>
    <w:rsid w:val="004E49C3"/>
    <w:rsid w:val="004F26E3"/>
    <w:rsid w:val="005003E3"/>
    <w:rsid w:val="00504EDB"/>
    <w:rsid w:val="00506531"/>
    <w:rsid w:val="0051698D"/>
    <w:rsid w:val="00524A07"/>
    <w:rsid w:val="00540825"/>
    <w:rsid w:val="0054271F"/>
    <w:rsid w:val="00573D18"/>
    <w:rsid w:val="00575F85"/>
    <w:rsid w:val="00584C8D"/>
    <w:rsid w:val="00585C10"/>
    <w:rsid w:val="005929F4"/>
    <w:rsid w:val="005A6287"/>
    <w:rsid w:val="005B759B"/>
    <w:rsid w:val="005B7F13"/>
    <w:rsid w:val="005D2C24"/>
    <w:rsid w:val="005D75B9"/>
    <w:rsid w:val="0064624E"/>
    <w:rsid w:val="00667975"/>
    <w:rsid w:val="006711BB"/>
    <w:rsid w:val="00676DC6"/>
    <w:rsid w:val="006879A3"/>
    <w:rsid w:val="00691AB9"/>
    <w:rsid w:val="006A0BB8"/>
    <w:rsid w:val="006A2629"/>
    <w:rsid w:val="006A2792"/>
    <w:rsid w:val="006D0372"/>
    <w:rsid w:val="006D224C"/>
    <w:rsid w:val="006F31E3"/>
    <w:rsid w:val="006F6500"/>
    <w:rsid w:val="00722298"/>
    <w:rsid w:val="007406FB"/>
    <w:rsid w:val="0074210F"/>
    <w:rsid w:val="007648F7"/>
    <w:rsid w:val="007740A9"/>
    <w:rsid w:val="00775D12"/>
    <w:rsid w:val="00790BD6"/>
    <w:rsid w:val="007B69C7"/>
    <w:rsid w:val="007E189A"/>
    <w:rsid w:val="007F0603"/>
    <w:rsid w:val="008137A4"/>
    <w:rsid w:val="00817637"/>
    <w:rsid w:val="008538F4"/>
    <w:rsid w:val="00854B4D"/>
    <w:rsid w:val="00864A64"/>
    <w:rsid w:val="00890F57"/>
    <w:rsid w:val="008A22D6"/>
    <w:rsid w:val="008A2C16"/>
    <w:rsid w:val="008B24D6"/>
    <w:rsid w:val="008C65FF"/>
    <w:rsid w:val="008D7389"/>
    <w:rsid w:val="008F1AB4"/>
    <w:rsid w:val="008F6D4B"/>
    <w:rsid w:val="00905B13"/>
    <w:rsid w:val="009332A7"/>
    <w:rsid w:val="00941A6B"/>
    <w:rsid w:val="0095534F"/>
    <w:rsid w:val="0095658C"/>
    <w:rsid w:val="0096048B"/>
    <w:rsid w:val="00973C2B"/>
    <w:rsid w:val="00982650"/>
    <w:rsid w:val="0098422E"/>
    <w:rsid w:val="009A2BF4"/>
    <w:rsid w:val="009B7C24"/>
    <w:rsid w:val="009C3925"/>
    <w:rsid w:val="009D7FF1"/>
    <w:rsid w:val="009E762F"/>
    <w:rsid w:val="00A01FE1"/>
    <w:rsid w:val="00A11902"/>
    <w:rsid w:val="00A17768"/>
    <w:rsid w:val="00A24302"/>
    <w:rsid w:val="00A36495"/>
    <w:rsid w:val="00A377DE"/>
    <w:rsid w:val="00A64F32"/>
    <w:rsid w:val="00A77927"/>
    <w:rsid w:val="00A779F4"/>
    <w:rsid w:val="00A957D2"/>
    <w:rsid w:val="00A968D2"/>
    <w:rsid w:val="00AB0C0F"/>
    <w:rsid w:val="00AB6121"/>
    <w:rsid w:val="00AD0015"/>
    <w:rsid w:val="00AD299B"/>
    <w:rsid w:val="00AE1ABE"/>
    <w:rsid w:val="00AE3B33"/>
    <w:rsid w:val="00AE75C9"/>
    <w:rsid w:val="00B12B24"/>
    <w:rsid w:val="00B20FF1"/>
    <w:rsid w:val="00B359E2"/>
    <w:rsid w:val="00B60CFB"/>
    <w:rsid w:val="00B62A20"/>
    <w:rsid w:val="00B62BF0"/>
    <w:rsid w:val="00B71F43"/>
    <w:rsid w:val="00B740CA"/>
    <w:rsid w:val="00B80948"/>
    <w:rsid w:val="00B81F0F"/>
    <w:rsid w:val="00B82691"/>
    <w:rsid w:val="00B85D16"/>
    <w:rsid w:val="00B86AB4"/>
    <w:rsid w:val="00B9361F"/>
    <w:rsid w:val="00BA32C1"/>
    <w:rsid w:val="00BB0EF3"/>
    <w:rsid w:val="00BB6D96"/>
    <w:rsid w:val="00BC5E44"/>
    <w:rsid w:val="00BD55EB"/>
    <w:rsid w:val="00BF34C5"/>
    <w:rsid w:val="00BF5220"/>
    <w:rsid w:val="00C01020"/>
    <w:rsid w:val="00C16447"/>
    <w:rsid w:val="00C50131"/>
    <w:rsid w:val="00C603F6"/>
    <w:rsid w:val="00C92A91"/>
    <w:rsid w:val="00CC4260"/>
    <w:rsid w:val="00D00671"/>
    <w:rsid w:val="00D00B47"/>
    <w:rsid w:val="00D00F08"/>
    <w:rsid w:val="00D0628C"/>
    <w:rsid w:val="00D1569C"/>
    <w:rsid w:val="00D169AD"/>
    <w:rsid w:val="00D32130"/>
    <w:rsid w:val="00D402BD"/>
    <w:rsid w:val="00D43114"/>
    <w:rsid w:val="00D50871"/>
    <w:rsid w:val="00D7251E"/>
    <w:rsid w:val="00D7748D"/>
    <w:rsid w:val="00D80CFB"/>
    <w:rsid w:val="00D816EB"/>
    <w:rsid w:val="00DA4D3D"/>
    <w:rsid w:val="00DA643C"/>
    <w:rsid w:val="00DB17D0"/>
    <w:rsid w:val="00DB5C21"/>
    <w:rsid w:val="00DD4006"/>
    <w:rsid w:val="00DD52D2"/>
    <w:rsid w:val="00DD5450"/>
    <w:rsid w:val="00DE3C61"/>
    <w:rsid w:val="00DE5960"/>
    <w:rsid w:val="00DF1572"/>
    <w:rsid w:val="00E00781"/>
    <w:rsid w:val="00E043E4"/>
    <w:rsid w:val="00E138E1"/>
    <w:rsid w:val="00E25FDD"/>
    <w:rsid w:val="00E27767"/>
    <w:rsid w:val="00E309E1"/>
    <w:rsid w:val="00E43A99"/>
    <w:rsid w:val="00E442D9"/>
    <w:rsid w:val="00E45094"/>
    <w:rsid w:val="00E45E7D"/>
    <w:rsid w:val="00E50DD3"/>
    <w:rsid w:val="00E66933"/>
    <w:rsid w:val="00E8085B"/>
    <w:rsid w:val="00E835D4"/>
    <w:rsid w:val="00E92A24"/>
    <w:rsid w:val="00E954B5"/>
    <w:rsid w:val="00EA6CDA"/>
    <w:rsid w:val="00EB0405"/>
    <w:rsid w:val="00EB0985"/>
    <w:rsid w:val="00EC1D9F"/>
    <w:rsid w:val="00EC2777"/>
    <w:rsid w:val="00EC70AC"/>
    <w:rsid w:val="00ED4D66"/>
    <w:rsid w:val="00ED7E7C"/>
    <w:rsid w:val="00F12365"/>
    <w:rsid w:val="00F17625"/>
    <w:rsid w:val="00F379C3"/>
    <w:rsid w:val="00F5373F"/>
    <w:rsid w:val="00F537A6"/>
    <w:rsid w:val="00F542EE"/>
    <w:rsid w:val="00F67367"/>
    <w:rsid w:val="00F705BE"/>
    <w:rsid w:val="00F730C5"/>
    <w:rsid w:val="00F957B7"/>
    <w:rsid w:val="00FE18A2"/>
    <w:rsid w:val="00FE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671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F5CD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F5CD4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CD4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CD4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CD4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CD4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CD4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CD4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CD4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F5CD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rsid w:val="002F5CD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2F5CD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F5CD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2F5CD4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2F5CD4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2F5CD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2F5CD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2F5CD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5CD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5CD4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link w:val="a4"/>
    <w:uiPriority w:val="10"/>
    <w:rsid w:val="002F5CD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F5CD4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link w:val="a6"/>
    <w:uiPriority w:val="11"/>
    <w:rsid w:val="002F5CD4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2F5CD4"/>
    <w:rPr>
      <w:b/>
      <w:bCs/>
      <w:spacing w:val="0"/>
    </w:rPr>
  </w:style>
  <w:style w:type="character" w:styleId="a9">
    <w:name w:val="Emphasis"/>
    <w:uiPriority w:val="20"/>
    <w:qFormat/>
    <w:rsid w:val="002F5CD4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2F5CD4"/>
    <w:pPr>
      <w:ind w:firstLine="0"/>
    </w:pPr>
  </w:style>
  <w:style w:type="character" w:customStyle="1" w:styleId="ab">
    <w:name w:val="Без интервала Знак"/>
    <w:link w:val="aa"/>
    <w:uiPriority w:val="1"/>
    <w:rsid w:val="002F5CD4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2F5CD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CD4"/>
    <w:rPr>
      <w:rFonts w:ascii="Cambria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link w:val="21"/>
    <w:uiPriority w:val="29"/>
    <w:rsid w:val="002F5CD4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2F5CD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link w:val="ad"/>
    <w:uiPriority w:val="30"/>
    <w:rsid w:val="002F5CD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2F5CD4"/>
    <w:rPr>
      <w:i/>
      <w:iCs/>
      <w:color w:val="5A5A5A"/>
    </w:rPr>
  </w:style>
  <w:style w:type="character" w:styleId="af0">
    <w:name w:val="Intense Emphasis"/>
    <w:uiPriority w:val="21"/>
    <w:qFormat/>
    <w:rsid w:val="002F5CD4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2F5CD4"/>
    <w:rPr>
      <w:color w:val="auto"/>
      <w:u w:val="single" w:color="9BBB59"/>
    </w:rPr>
  </w:style>
  <w:style w:type="character" w:styleId="af2">
    <w:name w:val="Intense Reference"/>
    <w:uiPriority w:val="32"/>
    <w:qFormat/>
    <w:rsid w:val="002F5CD4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2F5CD4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F5CD4"/>
    <w:pPr>
      <w:outlineLvl w:val="9"/>
    </w:pPr>
    <w:rPr>
      <w:lang w:val="en-US" w:eastAsia="en-US" w:bidi="en-US"/>
    </w:rPr>
  </w:style>
  <w:style w:type="paragraph" w:styleId="af5">
    <w:name w:val="header"/>
    <w:basedOn w:val="a"/>
    <w:link w:val="af6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FE2638"/>
    <w:rPr>
      <w:sz w:val="22"/>
      <w:szCs w:val="22"/>
      <w:lang w:val="en-US" w:eastAsia="en-US" w:bidi="en-US"/>
    </w:rPr>
  </w:style>
  <w:style w:type="paragraph" w:styleId="af7">
    <w:name w:val="footer"/>
    <w:basedOn w:val="a"/>
    <w:link w:val="af8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FE2638"/>
    <w:rPr>
      <w:sz w:val="22"/>
      <w:szCs w:val="22"/>
      <w:lang w:val="en-US" w:eastAsia="en-US" w:bidi="en-US"/>
    </w:rPr>
  </w:style>
  <w:style w:type="character" w:customStyle="1" w:styleId="af9">
    <w:name w:val="Основной текст_"/>
    <w:link w:val="11"/>
    <w:rsid w:val="00E66933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4pt">
    <w:name w:val="Основной текст + 14 pt"/>
    <w:rsid w:val="00E6693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9"/>
    <w:rsid w:val="00E66933"/>
    <w:pPr>
      <w:shd w:val="clear" w:color="auto" w:fill="FFFFFF"/>
      <w:spacing w:line="293" w:lineRule="exact"/>
      <w:ind w:hanging="480"/>
      <w:jc w:val="center"/>
    </w:pPr>
    <w:rPr>
      <w:rFonts w:ascii="Times New Roman" w:hAnsi="Times New Roman"/>
      <w:sz w:val="27"/>
      <w:szCs w:val="27"/>
      <w:lang w:val="ru-RU" w:eastAsia="ru-RU" w:bidi="ar-SA"/>
    </w:rPr>
  </w:style>
  <w:style w:type="character" w:styleId="afa">
    <w:name w:val="Hyperlink"/>
    <w:uiPriority w:val="99"/>
    <w:unhideWhenUsed/>
    <w:rsid w:val="00E66933"/>
    <w:rPr>
      <w:color w:val="0000FF"/>
      <w:u w:val="single"/>
    </w:rPr>
  </w:style>
  <w:style w:type="character" w:styleId="afb">
    <w:name w:val="FollowedHyperlink"/>
    <w:uiPriority w:val="99"/>
    <w:semiHidden/>
    <w:unhideWhenUsed/>
    <w:rsid w:val="00E66933"/>
    <w:rPr>
      <w:color w:val="800080"/>
      <w:u w:val="single"/>
    </w:rPr>
  </w:style>
  <w:style w:type="character" w:customStyle="1" w:styleId="c3">
    <w:name w:val="c3"/>
    <w:basedOn w:val="a0"/>
    <w:rsid w:val="001231F3"/>
  </w:style>
  <w:style w:type="paragraph" w:customStyle="1" w:styleId="afc">
    <w:name w:val="a"/>
    <w:basedOn w:val="a"/>
    <w:rsid w:val="00573D18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mw-headline">
    <w:name w:val="mw-headline"/>
    <w:basedOn w:val="a0"/>
    <w:rsid w:val="00B71F43"/>
  </w:style>
  <w:style w:type="paragraph" w:styleId="afd">
    <w:name w:val="Normal (Web)"/>
    <w:basedOn w:val="a"/>
    <w:uiPriority w:val="99"/>
    <w:semiHidden/>
    <w:unhideWhenUsed/>
    <w:rsid w:val="00B71F43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363568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363568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671"/>
    <w:pPr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F5CD4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F5CD4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CD4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CD4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CD4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CD4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CD4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CD4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CD4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F5CD4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rsid w:val="002F5CD4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2F5CD4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2F5CD4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2F5CD4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2F5CD4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2F5CD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2F5CD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2F5CD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F5CD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5CD4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val="ru-RU" w:eastAsia="ru-RU" w:bidi="ar-SA"/>
    </w:rPr>
  </w:style>
  <w:style w:type="character" w:customStyle="1" w:styleId="a5">
    <w:name w:val="Название Знак"/>
    <w:link w:val="a4"/>
    <w:uiPriority w:val="10"/>
    <w:rsid w:val="002F5CD4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F5CD4"/>
    <w:pPr>
      <w:spacing w:before="200" w:after="900"/>
      <w:ind w:firstLine="0"/>
      <w:jc w:val="right"/>
    </w:pPr>
    <w:rPr>
      <w:i/>
      <w:iCs/>
      <w:sz w:val="24"/>
      <w:szCs w:val="24"/>
      <w:lang w:val="ru-RU" w:eastAsia="ru-RU" w:bidi="ar-SA"/>
    </w:rPr>
  </w:style>
  <w:style w:type="character" w:customStyle="1" w:styleId="a7">
    <w:name w:val="Подзаголовок Знак"/>
    <w:link w:val="a6"/>
    <w:uiPriority w:val="11"/>
    <w:rsid w:val="002F5CD4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2F5CD4"/>
    <w:rPr>
      <w:b/>
      <w:bCs/>
      <w:spacing w:val="0"/>
    </w:rPr>
  </w:style>
  <w:style w:type="character" w:styleId="a9">
    <w:name w:val="Emphasis"/>
    <w:uiPriority w:val="20"/>
    <w:qFormat/>
    <w:rsid w:val="002F5CD4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2F5CD4"/>
    <w:pPr>
      <w:ind w:firstLine="0"/>
    </w:pPr>
  </w:style>
  <w:style w:type="character" w:customStyle="1" w:styleId="ab">
    <w:name w:val="Без интервала Знак"/>
    <w:link w:val="aa"/>
    <w:uiPriority w:val="1"/>
    <w:rsid w:val="002F5CD4"/>
    <w:rPr>
      <w:sz w:val="22"/>
      <w:szCs w:val="22"/>
      <w:lang w:val="en-US" w:eastAsia="en-US" w:bidi="en-US"/>
    </w:rPr>
  </w:style>
  <w:style w:type="paragraph" w:styleId="ac">
    <w:name w:val="List Paragraph"/>
    <w:basedOn w:val="a"/>
    <w:uiPriority w:val="34"/>
    <w:qFormat/>
    <w:rsid w:val="002F5CD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5CD4"/>
    <w:rPr>
      <w:rFonts w:ascii="Cambria" w:hAnsi="Cambria"/>
      <w:i/>
      <w:iCs/>
      <w:color w:val="5A5A5A"/>
      <w:sz w:val="20"/>
      <w:szCs w:val="20"/>
      <w:lang w:val="ru-RU" w:eastAsia="ru-RU" w:bidi="ar-SA"/>
    </w:rPr>
  </w:style>
  <w:style w:type="character" w:customStyle="1" w:styleId="22">
    <w:name w:val="Цитата 2 Знак"/>
    <w:link w:val="21"/>
    <w:uiPriority w:val="29"/>
    <w:rsid w:val="002F5CD4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2F5CD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val="ru-RU" w:eastAsia="ru-RU" w:bidi="ar-SA"/>
    </w:rPr>
  </w:style>
  <w:style w:type="character" w:customStyle="1" w:styleId="ae">
    <w:name w:val="Выделенная цитата Знак"/>
    <w:link w:val="ad"/>
    <w:uiPriority w:val="30"/>
    <w:rsid w:val="002F5CD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2F5CD4"/>
    <w:rPr>
      <w:i/>
      <w:iCs/>
      <w:color w:val="5A5A5A"/>
    </w:rPr>
  </w:style>
  <w:style w:type="character" w:styleId="af0">
    <w:name w:val="Intense Emphasis"/>
    <w:uiPriority w:val="21"/>
    <w:qFormat/>
    <w:rsid w:val="002F5CD4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2F5CD4"/>
    <w:rPr>
      <w:color w:val="auto"/>
      <w:u w:val="single" w:color="9BBB59"/>
    </w:rPr>
  </w:style>
  <w:style w:type="character" w:styleId="af2">
    <w:name w:val="Intense Reference"/>
    <w:uiPriority w:val="32"/>
    <w:qFormat/>
    <w:rsid w:val="002F5CD4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2F5CD4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F5CD4"/>
    <w:pPr>
      <w:outlineLvl w:val="9"/>
    </w:pPr>
    <w:rPr>
      <w:lang w:val="en-US" w:eastAsia="en-US" w:bidi="en-US"/>
    </w:rPr>
  </w:style>
  <w:style w:type="paragraph" w:styleId="af5">
    <w:name w:val="header"/>
    <w:basedOn w:val="a"/>
    <w:link w:val="af6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FE2638"/>
    <w:rPr>
      <w:sz w:val="22"/>
      <w:szCs w:val="22"/>
      <w:lang w:val="en-US" w:eastAsia="en-US" w:bidi="en-US"/>
    </w:rPr>
  </w:style>
  <w:style w:type="paragraph" w:styleId="af7">
    <w:name w:val="footer"/>
    <w:basedOn w:val="a"/>
    <w:link w:val="af8"/>
    <w:uiPriority w:val="99"/>
    <w:unhideWhenUsed/>
    <w:rsid w:val="00FE263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FE2638"/>
    <w:rPr>
      <w:sz w:val="22"/>
      <w:szCs w:val="22"/>
      <w:lang w:val="en-US" w:eastAsia="en-US" w:bidi="en-US"/>
    </w:rPr>
  </w:style>
  <w:style w:type="character" w:customStyle="1" w:styleId="af9">
    <w:name w:val="Основной текст_"/>
    <w:link w:val="11"/>
    <w:rsid w:val="00E66933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4pt">
    <w:name w:val="Основной текст + 14 pt"/>
    <w:rsid w:val="00E66933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9"/>
    <w:rsid w:val="00E66933"/>
    <w:pPr>
      <w:shd w:val="clear" w:color="auto" w:fill="FFFFFF"/>
      <w:spacing w:line="293" w:lineRule="exact"/>
      <w:ind w:hanging="480"/>
      <w:jc w:val="center"/>
    </w:pPr>
    <w:rPr>
      <w:rFonts w:ascii="Times New Roman" w:hAnsi="Times New Roman"/>
      <w:sz w:val="27"/>
      <w:szCs w:val="27"/>
      <w:lang w:val="ru-RU" w:eastAsia="ru-RU" w:bidi="ar-SA"/>
    </w:rPr>
  </w:style>
  <w:style w:type="character" w:styleId="afa">
    <w:name w:val="Hyperlink"/>
    <w:uiPriority w:val="99"/>
    <w:unhideWhenUsed/>
    <w:rsid w:val="00E66933"/>
    <w:rPr>
      <w:color w:val="0000FF"/>
      <w:u w:val="single"/>
    </w:rPr>
  </w:style>
  <w:style w:type="character" w:styleId="afb">
    <w:name w:val="FollowedHyperlink"/>
    <w:uiPriority w:val="99"/>
    <w:semiHidden/>
    <w:unhideWhenUsed/>
    <w:rsid w:val="00E66933"/>
    <w:rPr>
      <w:color w:val="800080"/>
      <w:u w:val="single"/>
    </w:rPr>
  </w:style>
  <w:style w:type="character" w:customStyle="1" w:styleId="c3">
    <w:name w:val="c3"/>
    <w:basedOn w:val="a0"/>
    <w:rsid w:val="001231F3"/>
  </w:style>
  <w:style w:type="paragraph" w:customStyle="1" w:styleId="afc">
    <w:name w:val="a"/>
    <w:basedOn w:val="a"/>
    <w:rsid w:val="00573D18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mw-headline">
    <w:name w:val="mw-headline"/>
    <w:basedOn w:val="a0"/>
    <w:rsid w:val="00B71F43"/>
  </w:style>
  <w:style w:type="paragraph" w:styleId="afd">
    <w:name w:val="Normal (Web)"/>
    <w:basedOn w:val="a"/>
    <w:uiPriority w:val="99"/>
    <w:semiHidden/>
    <w:unhideWhenUsed/>
    <w:rsid w:val="00B71F43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363568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363568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8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&#1087;&#1088;&#1072;&#1082;&#1090;&#1080;&#1082;&#1072;\&#1086;&#1090;&#1095;&#1105;&#1090;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881E1-AE8A-48C4-AAE7-B2611C07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отчёт1.dot</Template>
  <TotalTime>19</TotalTime>
  <Pages>24</Pages>
  <Words>4611</Words>
  <Characters>26287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Алина</dc:creator>
  <cp:lastModifiedBy>Valer</cp:lastModifiedBy>
  <cp:revision>19</cp:revision>
  <cp:lastPrinted>2017-12-24T20:57:00Z</cp:lastPrinted>
  <dcterms:created xsi:type="dcterms:W3CDTF">2019-07-11T09:58:00Z</dcterms:created>
  <dcterms:modified xsi:type="dcterms:W3CDTF">2019-07-11T10:22:00Z</dcterms:modified>
</cp:coreProperties>
</file>